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4F087" w14:textId="77777777" w:rsidR="00881176" w:rsidRPr="00DE6E47" w:rsidRDefault="00881176" w:rsidP="00546A39">
      <w:pPr>
        <w:pStyle w:val="Continuoustex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23243466"/>
    </w:p>
    <w:p w14:paraId="707C27BB" w14:textId="0373DF8C" w:rsidR="00EA79DC" w:rsidRPr="00DE6E47" w:rsidRDefault="0098368F" w:rsidP="00546A39">
      <w:pPr>
        <w:pStyle w:val="Continuoustex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E47">
        <w:rPr>
          <w:rFonts w:ascii="Times New Roman" w:hAnsi="Times New Roman" w:cs="Times New Roman"/>
          <w:b/>
          <w:sz w:val="24"/>
          <w:szCs w:val="24"/>
        </w:rPr>
        <w:t>QUOTATION</w:t>
      </w:r>
      <w:r w:rsidR="00EA79DC" w:rsidRPr="00DE6E47">
        <w:rPr>
          <w:rFonts w:ascii="Times New Roman" w:hAnsi="Times New Roman" w:cs="Times New Roman"/>
          <w:b/>
          <w:sz w:val="24"/>
          <w:szCs w:val="24"/>
        </w:rPr>
        <w:t xml:space="preserve"> ……………/………………….</w:t>
      </w:r>
    </w:p>
    <w:p w14:paraId="06F65C46" w14:textId="369D102B" w:rsidR="00572A17" w:rsidRPr="00DE6E47" w:rsidRDefault="00572A17" w:rsidP="00572A17">
      <w:pPr>
        <w:pStyle w:val="Continuoustex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DE6E47">
        <w:rPr>
          <w:rFonts w:ascii="Times New Roman" w:hAnsi="Times New Roman" w:cs="Times New Roman"/>
          <w:b/>
          <w:sz w:val="24"/>
          <w:szCs w:val="24"/>
        </w:rPr>
        <w:t>FOR THE SUPPLY OF STORMBOX II</w:t>
      </w:r>
      <w:r w:rsidRPr="00DE6E47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DE6E47">
        <w:rPr>
          <w:rFonts w:ascii="Times New Roman" w:hAnsi="Times New Roman" w:cs="Times New Roman"/>
          <w:b/>
          <w:sz w:val="24"/>
          <w:szCs w:val="24"/>
        </w:rPr>
        <w:t>SYSTEM</w:t>
      </w:r>
      <w:r w:rsidRPr="00DE6E47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</w:p>
    <w:p w14:paraId="343E987C" w14:textId="3A5EE1D6" w:rsidR="00572A17" w:rsidRPr="00DE6E47" w:rsidRDefault="00572A17" w:rsidP="00572A17">
      <w:pPr>
        <w:pStyle w:val="Continuoustex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E47">
        <w:rPr>
          <w:rFonts w:ascii="Times New Roman" w:hAnsi="Times New Roman" w:cs="Times New Roman"/>
          <w:b/>
          <w:sz w:val="24"/>
          <w:szCs w:val="24"/>
        </w:rPr>
        <w:t>MADE OF INFILTRATION</w:t>
      </w:r>
      <w:r w:rsidRPr="00DE6E47">
        <w:rPr>
          <w:rFonts w:ascii="Times New Roman" w:hAnsi="Times New Roman" w:cs="Times New Roman"/>
          <w:b/>
          <w:sz w:val="24"/>
          <w:szCs w:val="24"/>
          <w:lang w:val="bg-BG"/>
        </w:rPr>
        <w:t xml:space="preserve"> AND </w:t>
      </w:r>
      <w:r w:rsidR="004973E4" w:rsidRPr="00DE6E47">
        <w:rPr>
          <w:rFonts w:ascii="Times New Roman" w:hAnsi="Times New Roman" w:cs="Times New Roman"/>
          <w:b/>
          <w:sz w:val="24"/>
          <w:szCs w:val="24"/>
        </w:rPr>
        <w:t>ATTENUATION</w:t>
      </w:r>
      <w:r w:rsidRPr="00DE6E47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4973E4" w:rsidRPr="00DE6E47">
        <w:rPr>
          <w:rFonts w:ascii="Times New Roman" w:hAnsi="Times New Roman" w:cs="Times New Roman"/>
          <w:b/>
          <w:sz w:val="24"/>
          <w:szCs w:val="24"/>
        </w:rPr>
        <w:t>BOXES</w:t>
      </w:r>
    </w:p>
    <w:p w14:paraId="23E094EE" w14:textId="77777777" w:rsidR="00881176" w:rsidRPr="00DE6E47" w:rsidRDefault="00881176" w:rsidP="00546A39">
      <w:pPr>
        <w:pStyle w:val="Continuous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E2501" w14:textId="77777777" w:rsidR="008119FE" w:rsidRPr="00DE6E47" w:rsidRDefault="008119FE" w:rsidP="00546A39">
      <w:pPr>
        <w:pStyle w:val="Continuous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9EA08F" w14:textId="5F6BA5E2" w:rsidR="003771C4" w:rsidRPr="00DE6E47" w:rsidRDefault="00572A17" w:rsidP="00546A39">
      <w:pPr>
        <w:pStyle w:val="Heading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53565A" w:themeColor="text1"/>
          <w:sz w:val="24"/>
        </w:rPr>
      </w:pPr>
      <w:r w:rsidRPr="00DE6E47">
        <w:rPr>
          <w:rFonts w:ascii="Times New Roman" w:hAnsi="Times New Roman" w:cs="Times New Roman"/>
          <w:color w:val="53565A" w:themeColor="text1"/>
          <w:sz w:val="24"/>
          <w:lang w:val="en-US"/>
        </w:rPr>
        <w:t>TECHNICAL DESCRIPTION</w:t>
      </w:r>
      <w:r w:rsidR="003771C4" w:rsidRPr="00DE6E47">
        <w:rPr>
          <w:rFonts w:ascii="Times New Roman" w:hAnsi="Times New Roman" w:cs="Times New Roman"/>
          <w:color w:val="53565A" w:themeColor="text1"/>
          <w:sz w:val="24"/>
        </w:rPr>
        <w:t xml:space="preserve"> </w:t>
      </w:r>
    </w:p>
    <w:p w14:paraId="768257E7" w14:textId="7FB0ADD9" w:rsidR="003771C4" w:rsidRPr="00DE6E47" w:rsidRDefault="00572A17" w:rsidP="00546A39">
      <w:pPr>
        <w:pStyle w:val="Heading9"/>
        <w:numPr>
          <w:ilvl w:val="0"/>
          <w:numId w:val="0"/>
        </w:numPr>
        <w:spacing w:line="360" w:lineRule="auto"/>
        <w:ind w:left="180"/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</w:pPr>
      <w:r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The</w:t>
      </w:r>
      <w:r w:rsidR="003771C4"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 </w:t>
      </w:r>
      <w:r w:rsidR="003771C4"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STORMBOX</w:t>
      </w:r>
      <w:r w:rsidR="00881176"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 I</w:t>
      </w:r>
      <w:r w:rsidR="00720451"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I</w:t>
      </w:r>
      <w:r w:rsidR="003771C4"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 </w:t>
      </w:r>
      <w:r w:rsidR="00FC1A3F"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s</w:t>
      </w:r>
      <w:r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ystem was designed to manage rainwater by its storage and subsequent</w:t>
      </w:r>
      <w:r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 </w:t>
      </w:r>
      <w:r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use</w:t>
      </w:r>
      <w:r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 </w:t>
      </w:r>
      <w:r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or gradual gravity-driven drainage into the soil</w:t>
      </w:r>
      <w:r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>.</w:t>
      </w:r>
      <w:r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 Rainwater is caught from the roofs of buildings and industrial facilities and is then directed through gutters, discharge pipes and sewage pipes to the</w:t>
      </w:r>
      <w:r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 </w:t>
      </w:r>
      <w:r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inspection </w:t>
      </w:r>
      <w:r w:rsidR="00FC1A3F"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and/</w:t>
      </w:r>
      <w:r w:rsidR="004C6B25"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or</w:t>
      </w:r>
      <w:r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 collection</w:t>
      </w:r>
      <w:r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 </w:t>
      </w:r>
      <w:r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chambers</w:t>
      </w:r>
      <w:r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 and </w:t>
      </w:r>
      <w:r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driven to the filtering system </w:t>
      </w:r>
      <w:r w:rsidR="003771C4"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STORMBOX</w:t>
      </w:r>
      <w:r w:rsidR="00881176"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 xml:space="preserve"> I</w:t>
      </w:r>
      <w:r w:rsidR="00720451"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  <w:lang w:val="en-US"/>
        </w:rPr>
        <w:t>I</w:t>
      </w:r>
      <w:r w:rsidR="003771C4" w:rsidRPr="00DE6E47">
        <w:rPr>
          <w:rFonts w:ascii="Times New Roman" w:hAnsi="Times New Roman" w:cs="Times New Roman"/>
          <w:b w:val="0"/>
          <w:bCs w:val="0"/>
          <w:color w:val="53565A" w:themeColor="text1"/>
          <w:sz w:val="24"/>
        </w:rPr>
        <w:t xml:space="preserve">. </w:t>
      </w:r>
    </w:p>
    <w:p w14:paraId="01731D7A" w14:textId="77777777" w:rsidR="003771C4" w:rsidRPr="00DE6E47" w:rsidRDefault="003771C4" w:rsidP="00546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498FB5F" w14:textId="4EDF165F" w:rsidR="0090274F" w:rsidRPr="00DE6E47" w:rsidRDefault="00EB554E" w:rsidP="007939BD">
      <w:pPr>
        <w:pStyle w:val="ListParagraph"/>
        <w:numPr>
          <w:ilvl w:val="0"/>
          <w:numId w:val="22"/>
        </w:numPr>
        <w:spacing w:line="360" w:lineRule="auto"/>
        <w:ind w:left="357" w:hanging="357"/>
        <w:jc w:val="both"/>
        <w:textAlignment w:val="top"/>
        <w:rPr>
          <w:rFonts w:ascii="Times New Roman" w:hAnsi="Times New Roman" w:cs="Times New Roman"/>
          <w:sz w:val="24"/>
          <w:szCs w:val="24"/>
          <w:lang w:val="bg-BG"/>
        </w:rPr>
      </w:pPr>
      <w:r w:rsidRPr="00DE6E47">
        <w:rPr>
          <w:rFonts w:ascii="Times New Roman" w:hAnsi="Times New Roman" w:cs="Times New Roman"/>
          <w:sz w:val="24"/>
          <w:szCs w:val="24"/>
        </w:rPr>
        <w:t>The drain boxes, the bottom plates, and the clips of STORMBOX</w:t>
      </w:r>
      <w:r w:rsidRPr="00DE6E47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DE6E47">
        <w:rPr>
          <w:rFonts w:ascii="Times New Roman" w:hAnsi="Times New Roman" w:cs="Times New Roman"/>
          <w:sz w:val="24"/>
          <w:szCs w:val="24"/>
        </w:rPr>
        <w:t xml:space="preserve">II system are made of polypropylene </w:t>
      </w:r>
      <w:r w:rsidRPr="00DE6E47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DE6E47">
        <w:rPr>
          <w:rFonts w:ascii="Times New Roman" w:hAnsi="Times New Roman" w:cs="Times New Roman"/>
          <w:sz w:val="24"/>
          <w:szCs w:val="24"/>
        </w:rPr>
        <w:t>PP</w:t>
      </w:r>
      <w:r w:rsidRPr="00DE6E4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E6E47">
        <w:rPr>
          <w:rFonts w:ascii="Times New Roman" w:hAnsi="Times New Roman" w:cs="Times New Roman"/>
          <w:sz w:val="24"/>
          <w:szCs w:val="24"/>
        </w:rPr>
        <w:t>B</w:t>
      </w:r>
      <w:r w:rsidRPr="00DE6E47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DE6E47">
        <w:rPr>
          <w:rFonts w:ascii="Times New Roman" w:hAnsi="Times New Roman" w:cs="Times New Roman"/>
          <w:sz w:val="24"/>
          <w:szCs w:val="24"/>
        </w:rPr>
        <w:t xml:space="preserve"> through the injection molding method.</w:t>
      </w:r>
      <w:r w:rsidR="003771C4" w:rsidRPr="00DE6E47">
        <w:rPr>
          <w:rFonts w:ascii="Times New Roman" w:hAnsi="Times New Roman" w:cs="Times New Roman"/>
          <w:sz w:val="24"/>
          <w:szCs w:val="24"/>
        </w:rPr>
        <w:t xml:space="preserve"> </w:t>
      </w:r>
      <w:r w:rsidR="00CD269F" w:rsidRPr="00DE6E47">
        <w:rPr>
          <w:rFonts w:ascii="Times New Roman" w:hAnsi="Times New Roman" w:cs="Times New Roman"/>
          <w:b/>
          <w:sz w:val="24"/>
          <w:szCs w:val="24"/>
        </w:rPr>
        <w:t xml:space="preserve">Method of joining </w:t>
      </w:r>
      <w:r w:rsidR="0088338E" w:rsidRPr="00DE6E47">
        <w:rPr>
          <w:rFonts w:ascii="Times New Roman" w:hAnsi="Times New Roman" w:cs="Times New Roman"/>
          <w:b/>
          <w:sz w:val="24"/>
          <w:szCs w:val="24"/>
        </w:rPr>
        <w:t>the</w:t>
      </w:r>
      <w:r w:rsidR="0088338E" w:rsidRPr="00DE6E47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88338E" w:rsidRPr="00DE6E47">
        <w:rPr>
          <w:rFonts w:ascii="Times New Roman" w:hAnsi="Times New Roman" w:cs="Times New Roman"/>
          <w:b/>
          <w:sz w:val="24"/>
          <w:szCs w:val="24"/>
        </w:rPr>
        <w:t>drain boxes</w:t>
      </w:r>
      <w:r w:rsidR="0090274F" w:rsidRPr="00DE6E47">
        <w:rPr>
          <w:rFonts w:ascii="Times New Roman" w:hAnsi="Times New Roman" w:cs="Times New Roman"/>
          <w:b/>
          <w:sz w:val="24"/>
          <w:szCs w:val="24"/>
          <w:lang w:val="bg-BG"/>
        </w:rPr>
        <w:t xml:space="preserve">: </w:t>
      </w:r>
      <w:r w:rsidR="004E4C3C" w:rsidRPr="00DE6E47">
        <w:rPr>
          <w:rFonts w:ascii="Times New Roman" w:hAnsi="Times New Roman" w:cs="Times New Roman"/>
          <w:sz w:val="24"/>
          <w:szCs w:val="24"/>
        </w:rPr>
        <w:t xml:space="preserve">Patented method for </w:t>
      </w:r>
      <w:r w:rsidR="00CD269F" w:rsidRPr="00DE6E47">
        <w:rPr>
          <w:rFonts w:ascii="Times New Roman" w:hAnsi="Times New Roman" w:cs="Times New Roman"/>
          <w:sz w:val="24"/>
          <w:szCs w:val="24"/>
        </w:rPr>
        <w:t xml:space="preserve">joining the </w:t>
      </w:r>
      <w:r w:rsidR="000711CF" w:rsidRPr="00DE6E47">
        <w:rPr>
          <w:rFonts w:ascii="Times New Roman" w:hAnsi="Times New Roman" w:cs="Times New Roman"/>
          <w:sz w:val="24"/>
          <w:szCs w:val="24"/>
        </w:rPr>
        <w:t>boxes</w:t>
      </w:r>
      <w:r w:rsidR="00CD269F" w:rsidRPr="00DE6E47">
        <w:rPr>
          <w:rFonts w:ascii="Times New Roman" w:hAnsi="Times New Roman" w:cs="Times New Roman"/>
          <w:sz w:val="24"/>
          <w:szCs w:val="24"/>
        </w:rPr>
        <w:t xml:space="preserve"> </w:t>
      </w:r>
      <w:r w:rsidR="004E4C3C" w:rsidRPr="00DE6E47">
        <w:rPr>
          <w:rFonts w:ascii="Times New Roman" w:hAnsi="Times New Roman" w:cs="Times New Roman"/>
          <w:sz w:val="24"/>
          <w:szCs w:val="24"/>
        </w:rPr>
        <w:t xml:space="preserve">without clips </w:t>
      </w:r>
      <w:r w:rsidR="0090274F" w:rsidRPr="00DE6E47">
        <w:rPr>
          <w:rFonts w:ascii="Times New Roman" w:hAnsi="Times New Roman" w:cs="Times New Roman"/>
          <w:sz w:val="24"/>
          <w:szCs w:val="24"/>
        </w:rPr>
        <w:t>– “</w:t>
      </w:r>
      <w:r w:rsidR="00CD269F" w:rsidRPr="00DE6E47">
        <w:rPr>
          <w:rFonts w:ascii="Times New Roman" w:hAnsi="Times New Roman" w:cs="Times New Roman"/>
          <w:sz w:val="24"/>
          <w:szCs w:val="24"/>
        </w:rPr>
        <w:t>herringbone</w:t>
      </w:r>
      <w:r w:rsidR="0090274F" w:rsidRPr="00DE6E47">
        <w:rPr>
          <w:rFonts w:ascii="Times New Roman" w:hAnsi="Times New Roman" w:cs="Times New Roman"/>
          <w:sz w:val="24"/>
          <w:szCs w:val="24"/>
        </w:rPr>
        <w:t>”</w:t>
      </w:r>
      <w:r w:rsidR="00CD269F" w:rsidRPr="00DE6E47">
        <w:rPr>
          <w:rFonts w:ascii="Times New Roman" w:hAnsi="Times New Roman" w:cs="Times New Roman"/>
          <w:sz w:val="24"/>
          <w:szCs w:val="24"/>
        </w:rPr>
        <w:t xml:space="preserve"> type of connection</w:t>
      </w:r>
      <w:r w:rsidR="0090274F" w:rsidRPr="00DE6E47">
        <w:rPr>
          <w:rFonts w:ascii="Times New Roman" w:hAnsi="Times New Roman" w:cs="Times New Roman"/>
          <w:sz w:val="24"/>
          <w:szCs w:val="24"/>
        </w:rPr>
        <w:t xml:space="preserve">. </w:t>
      </w:r>
      <w:r w:rsidR="00CD269F" w:rsidRPr="00DE6E47">
        <w:rPr>
          <w:rFonts w:ascii="Times New Roman" w:hAnsi="Times New Roman" w:cs="Times New Roman"/>
          <w:sz w:val="24"/>
          <w:szCs w:val="24"/>
        </w:rPr>
        <w:t xml:space="preserve">The bottom plate is used only </w:t>
      </w:r>
      <w:r w:rsidR="00431D4F" w:rsidRPr="00DE6E47">
        <w:rPr>
          <w:rFonts w:ascii="Times New Roman" w:hAnsi="Times New Roman" w:cs="Times New Roman"/>
          <w:sz w:val="24"/>
          <w:szCs w:val="24"/>
        </w:rPr>
        <w:t xml:space="preserve">for the bottom layer </w:t>
      </w:r>
      <w:r w:rsidR="004E4C3C" w:rsidRPr="00DE6E47">
        <w:rPr>
          <w:rFonts w:ascii="Times New Roman" w:hAnsi="Times New Roman" w:cs="Times New Roman"/>
          <w:sz w:val="24"/>
          <w:szCs w:val="24"/>
        </w:rPr>
        <w:t xml:space="preserve">without the use of clips </w:t>
      </w:r>
      <w:r w:rsidR="0090274F" w:rsidRPr="00DE6E47">
        <w:rPr>
          <w:rFonts w:ascii="Times New Roman" w:hAnsi="Times New Roman" w:cs="Times New Roman"/>
          <w:sz w:val="24"/>
          <w:szCs w:val="24"/>
        </w:rPr>
        <w:t>(</w:t>
      </w:r>
      <w:r w:rsidR="00C91F06" w:rsidRPr="00DE6E47">
        <w:rPr>
          <w:rFonts w:ascii="Times New Roman" w:hAnsi="Times New Roman" w:cs="Times New Roman"/>
          <w:sz w:val="24"/>
          <w:szCs w:val="24"/>
        </w:rPr>
        <w:t xml:space="preserve">the </w:t>
      </w:r>
      <w:r w:rsidR="00431D4F" w:rsidRPr="00DE6E47">
        <w:rPr>
          <w:rFonts w:ascii="Times New Roman" w:hAnsi="Times New Roman" w:cs="Times New Roman"/>
          <w:sz w:val="24"/>
          <w:szCs w:val="24"/>
        </w:rPr>
        <w:t>“</w:t>
      </w:r>
      <w:r w:rsidR="00C91F06" w:rsidRPr="00DE6E47">
        <w:rPr>
          <w:rFonts w:ascii="Times New Roman" w:hAnsi="Times New Roman" w:cs="Times New Roman"/>
          <w:sz w:val="24"/>
          <w:szCs w:val="24"/>
        </w:rPr>
        <w:t>press</w:t>
      </w:r>
      <w:r w:rsidR="00431D4F" w:rsidRPr="00DE6E47">
        <w:rPr>
          <w:rFonts w:ascii="Times New Roman" w:hAnsi="Times New Roman" w:cs="Times New Roman"/>
          <w:sz w:val="24"/>
          <w:szCs w:val="24"/>
        </w:rPr>
        <w:t>”</w:t>
      </w:r>
      <w:r w:rsidR="00C91F06" w:rsidRPr="00DE6E47">
        <w:rPr>
          <w:rFonts w:ascii="Times New Roman" w:hAnsi="Times New Roman" w:cs="Times New Roman"/>
          <w:sz w:val="24"/>
          <w:szCs w:val="24"/>
        </w:rPr>
        <w:t xml:space="preserve"> method</w:t>
      </w:r>
      <w:r w:rsidR="0090274F" w:rsidRPr="00DE6E47">
        <w:rPr>
          <w:rFonts w:ascii="Times New Roman" w:hAnsi="Times New Roman" w:cs="Times New Roman"/>
          <w:b/>
          <w:sz w:val="24"/>
          <w:szCs w:val="24"/>
        </w:rPr>
        <w:t>)</w:t>
      </w:r>
      <w:r w:rsidR="0090274F" w:rsidRPr="00DE6E47">
        <w:rPr>
          <w:rFonts w:ascii="Times New Roman" w:hAnsi="Times New Roman" w:cs="Times New Roman"/>
          <w:sz w:val="24"/>
          <w:szCs w:val="24"/>
        </w:rPr>
        <w:t>.</w:t>
      </w:r>
      <w:r w:rsidRPr="00DE6E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3E7BCE" w14:textId="0A5406E3" w:rsidR="003771C4" w:rsidRPr="006F00D0" w:rsidRDefault="003771C4" w:rsidP="007939BD">
      <w:pPr>
        <w:spacing w:line="360" w:lineRule="auto"/>
        <w:ind w:left="142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5020674D" w14:textId="25CF9DD5" w:rsidR="003771C4" w:rsidRPr="00546A39" w:rsidRDefault="000425C0" w:rsidP="00546A39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Essential technical data</w:t>
      </w:r>
    </w:p>
    <w:p w14:paraId="0627D5A2" w14:textId="1CD625C2" w:rsidR="008E59CE" w:rsidRPr="00546A39" w:rsidRDefault="008E59CE" w:rsidP="00546A39">
      <w:pPr>
        <w:tabs>
          <w:tab w:val="left" w:pos="2903"/>
          <w:tab w:val="left" w:pos="7430"/>
        </w:tabs>
        <w:spacing w:before="106" w:line="360" w:lineRule="auto"/>
        <w:ind w:left="597"/>
        <w:rPr>
          <w:rFonts w:ascii="Times New Roman" w:hAnsi="Times New Roman" w:cs="Times New Roman"/>
          <w:b/>
          <w:sz w:val="24"/>
          <w:szCs w:val="24"/>
        </w:rPr>
      </w:pPr>
      <w:r w:rsidRPr="00546A39">
        <w:rPr>
          <w:rFonts w:ascii="Times New Roman" w:hAnsi="Times New Roman" w:cs="Times New Roman"/>
          <w:b/>
          <w:color w:val="FFFFFF"/>
          <w:sz w:val="24"/>
          <w:szCs w:val="24"/>
          <w:shd w:val="clear" w:color="auto" w:fill="005DA9"/>
        </w:rPr>
        <w:t xml:space="preserve"> </w:t>
      </w:r>
      <w:r w:rsidRPr="00546A39">
        <w:rPr>
          <w:rFonts w:ascii="Times New Roman" w:hAnsi="Times New Roman" w:cs="Times New Roman"/>
          <w:b/>
          <w:color w:val="FFFFFF"/>
          <w:sz w:val="24"/>
          <w:szCs w:val="24"/>
          <w:shd w:val="clear" w:color="auto" w:fill="005DA9"/>
        </w:rPr>
        <w:tab/>
      </w:r>
      <w:r w:rsidR="00CD269F">
        <w:rPr>
          <w:rFonts w:ascii="Times New Roman" w:hAnsi="Times New Roman" w:cs="Times New Roman"/>
          <w:b/>
          <w:color w:val="FFFFFF"/>
          <w:spacing w:val="-3"/>
          <w:sz w:val="24"/>
          <w:szCs w:val="24"/>
          <w:shd w:val="clear" w:color="auto" w:fill="005DA9"/>
        </w:rPr>
        <w:t>Technical parameters</w:t>
      </w:r>
      <w:r w:rsidRPr="00546A39">
        <w:rPr>
          <w:rFonts w:ascii="Times New Roman" w:hAnsi="Times New Roman" w:cs="Times New Roman"/>
          <w:b/>
          <w:color w:val="FFFFFF"/>
          <w:sz w:val="24"/>
          <w:szCs w:val="24"/>
          <w:shd w:val="clear" w:color="auto" w:fill="005DA9"/>
        </w:rPr>
        <w:tab/>
      </w:r>
    </w:p>
    <w:tbl>
      <w:tblPr>
        <w:tblpPr w:leftFromText="180" w:rightFromText="180" w:vertAnchor="text" w:horzAnchor="page" w:tblpX="1948" w:tblpY="7"/>
        <w:tblW w:w="0" w:type="auto"/>
        <w:tblBorders>
          <w:top w:val="single" w:sz="2" w:space="0" w:color="575756"/>
          <w:left w:val="single" w:sz="2" w:space="0" w:color="575756"/>
          <w:bottom w:val="single" w:sz="2" w:space="0" w:color="575756"/>
          <w:right w:val="single" w:sz="2" w:space="0" w:color="575756"/>
          <w:insideH w:val="single" w:sz="2" w:space="0" w:color="575756"/>
          <w:insideV w:val="single" w:sz="2" w:space="0" w:color="5757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5"/>
        <w:gridCol w:w="3683"/>
      </w:tblGrid>
      <w:tr w:rsidR="008E59CE" w:rsidRPr="00546A39" w14:paraId="7017481D" w14:textId="77777777" w:rsidTr="006805B4">
        <w:trPr>
          <w:trHeight w:val="252"/>
        </w:trPr>
        <w:tc>
          <w:tcPr>
            <w:tcW w:w="3405" w:type="dxa"/>
            <w:tcBorders>
              <w:top w:val="nil"/>
              <w:left w:val="nil"/>
            </w:tcBorders>
          </w:tcPr>
          <w:p w14:paraId="413B6777" w14:textId="760DCDB7" w:rsidR="008E59CE" w:rsidRPr="00546A39" w:rsidRDefault="006805B4" w:rsidP="00546A39">
            <w:pPr>
              <w:pStyle w:val="TableParagraph"/>
              <w:spacing w:before="61"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Material</w:t>
            </w:r>
            <w:r w:rsidR="008E59CE"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:</w:t>
            </w:r>
          </w:p>
        </w:tc>
        <w:tc>
          <w:tcPr>
            <w:tcW w:w="3683" w:type="dxa"/>
            <w:tcBorders>
              <w:top w:val="nil"/>
              <w:right w:val="nil"/>
            </w:tcBorders>
          </w:tcPr>
          <w:p w14:paraId="1EFD223D" w14:textId="6E871D64" w:rsidR="008E59CE" w:rsidRPr="00546A39" w:rsidRDefault="006805B4" w:rsidP="00546A39">
            <w:pPr>
              <w:pStyle w:val="TableParagraph"/>
              <w:spacing w:before="6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Polypropylene</w:t>
            </w:r>
            <w:r w:rsidR="008E59CE"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 xml:space="preserve"> PP-B</w:t>
            </w:r>
          </w:p>
        </w:tc>
      </w:tr>
      <w:tr w:rsidR="008E59CE" w:rsidRPr="00546A39" w14:paraId="1035485C" w14:textId="77777777" w:rsidTr="006805B4">
        <w:trPr>
          <w:trHeight w:val="250"/>
        </w:trPr>
        <w:tc>
          <w:tcPr>
            <w:tcW w:w="3405" w:type="dxa"/>
            <w:tcBorders>
              <w:left w:val="nil"/>
            </w:tcBorders>
          </w:tcPr>
          <w:p w14:paraId="48366517" w14:textId="23924C1B" w:rsidR="008E59CE" w:rsidRPr="00546A39" w:rsidRDefault="006805B4" w:rsidP="006805B4">
            <w:pPr>
              <w:pStyle w:val="TableParagraph"/>
              <w:spacing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Dimensions</w:t>
            </w:r>
            <w:r w:rsidR="008E59CE"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length</w:t>
            </w:r>
            <w:r w:rsidR="008E59CE"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width</w:t>
            </w:r>
            <w:r w:rsidR="008E59CE"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 xml:space="preserve"> х </w:t>
            </w:r>
            <w:r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height</w:t>
            </w:r>
            <w:r w:rsidR="008E59CE"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):</w:t>
            </w:r>
          </w:p>
        </w:tc>
        <w:tc>
          <w:tcPr>
            <w:tcW w:w="3683" w:type="dxa"/>
            <w:tcBorders>
              <w:right w:val="nil"/>
            </w:tcBorders>
          </w:tcPr>
          <w:p w14:paraId="69D0F433" w14:textId="77777777" w:rsidR="008E59CE" w:rsidRPr="00546A39" w:rsidRDefault="008E59CE" w:rsidP="00546A39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1200 x 600 x 600 mm</w:t>
            </w:r>
          </w:p>
        </w:tc>
      </w:tr>
      <w:tr w:rsidR="008E59CE" w:rsidRPr="00546A39" w14:paraId="6DAD2E3C" w14:textId="77777777" w:rsidTr="006805B4">
        <w:trPr>
          <w:trHeight w:val="250"/>
        </w:trPr>
        <w:tc>
          <w:tcPr>
            <w:tcW w:w="3405" w:type="dxa"/>
            <w:tcBorders>
              <w:left w:val="nil"/>
            </w:tcBorders>
          </w:tcPr>
          <w:p w14:paraId="6725A040" w14:textId="2C83DCF4" w:rsidR="008E59CE" w:rsidRPr="00546A39" w:rsidRDefault="006805B4" w:rsidP="00546A39">
            <w:pPr>
              <w:pStyle w:val="TableParagraph"/>
              <w:spacing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Number of tunnels</w:t>
            </w:r>
            <w:r w:rsidR="008E59CE"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:</w:t>
            </w:r>
          </w:p>
        </w:tc>
        <w:tc>
          <w:tcPr>
            <w:tcW w:w="3683" w:type="dxa"/>
            <w:tcBorders>
              <w:right w:val="nil"/>
            </w:tcBorders>
          </w:tcPr>
          <w:p w14:paraId="2981A53F" w14:textId="4AC7A2FC" w:rsidR="008E59CE" w:rsidRPr="00546A39" w:rsidRDefault="008E59CE" w:rsidP="006805B4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 xml:space="preserve">2 </w:t>
            </w:r>
            <w:r w:rsidR="006805B4"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on the long side</w:t>
            </w: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 xml:space="preserve">, 1 </w:t>
            </w:r>
            <w:r w:rsidR="006805B4"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on the short side</w:t>
            </w:r>
          </w:p>
        </w:tc>
      </w:tr>
      <w:tr w:rsidR="008E59CE" w:rsidRPr="00546A39" w14:paraId="71E41179" w14:textId="77777777" w:rsidTr="006805B4">
        <w:trPr>
          <w:trHeight w:val="250"/>
        </w:trPr>
        <w:tc>
          <w:tcPr>
            <w:tcW w:w="3405" w:type="dxa"/>
            <w:tcBorders>
              <w:left w:val="nil"/>
            </w:tcBorders>
          </w:tcPr>
          <w:p w14:paraId="27D3B786" w14:textId="67A72182" w:rsidR="008E59CE" w:rsidRPr="00546A39" w:rsidRDefault="0067412A" w:rsidP="00546A39">
            <w:pPr>
              <w:pStyle w:val="TableParagraph"/>
              <w:spacing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Gross capacity</w:t>
            </w:r>
            <w:r w:rsidR="008E59CE"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:</w:t>
            </w:r>
          </w:p>
        </w:tc>
        <w:tc>
          <w:tcPr>
            <w:tcW w:w="3683" w:type="dxa"/>
            <w:tcBorders>
              <w:right w:val="nil"/>
            </w:tcBorders>
          </w:tcPr>
          <w:p w14:paraId="00344FBF" w14:textId="22F5F20C" w:rsidR="008E59CE" w:rsidRPr="00DE6E47" w:rsidRDefault="008E59CE" w:rsidP="00546A39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 xml:space="preserve">432 </w:t>
            </w:r>
            <w:r w:rsidR="00DE6E47"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dm3</w:t>
            </w:r>
          </w:p>
        </w:tc>
      </w:tr>
      <w:tr w:rsidR="008E59CE" w:rsidRPr="00546A39" w14:paraId="66BC5762" w14:textId="77777777" w:rsidTr="006805B4">
        <w:trPr>
          <w:trHeight w:val="250"/>
        </w:trPr>
        <w:tc>
          <w:tcPr>
            <w:tcW w:w="3405" w:type="dxa"/>
            <w:tcBorders>
              <w:left w:val="nil"/>
            </w:tcBorders>
          </w:tcPr>
          <w:p w14:paraId="557F4CE9" w14:textId="46F4DA64" w:rsidR="008E59CE" w:rsidRPr="00546A39" w:rsidRDefault="006805B4" w:rsidP="006805B4">
            <w:pPr>
              <w:pStyle w:val="TableParagraph"/>
              <w:spacing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Net capacity</w:t>
            </w:r>
            <w:r w:rsidR="008E59CE"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:</w:t>
            </w:r>
          </w:p>
        </w:tc>
        <w:tc>
          <w:tcPr>
            <w:tcW w:w="3683" w:type="dxa"/>
            <w:tcBorders>
              <w:right w:val="nil"/>
            </w:tcBorders>
          </w:tcPr>
          <w:p w14:paraId="0FB67BE9" w14:textId="124DC762" w:rsidR="008E59CE" w:rsidRPr="00546A39" w:rsidRDefault="008E59CE" w:rsidP="00E121AA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A39">
              <w:rPr>
                <w:rFonts w:ascii="Times New Roman" w:hAnsi="Times New Roman" w:cs="Times New Roman"/>
                <w:color w:val="575756"/>
                <w:w w:val="105"/>
                <w:sz w:val="24"/>
                <w:szCs w:val="24"/>
              </w:rPr>
              <w:t>95</w:t>
            </w:r>
            <w:r w:rsidR="00E121AA">
              <w:rPr>
                <w:rFonts w:ascii="Times New Roman" w:hAnsi="Times New Roman" w:cs="Times New Roman"/>
                <w:color w:val="575756"/>
                <w:w w:val="105"/>
                <w:sz w:val="24"/>
                <w:szCs w:val="24"/>
                <w:lang w:val="en-US"/>
              </w:rPr>
              <w:t>.</w:t>
            </w:r>
            <w:r w:rsidRPr="00546A39">
              <w:rPr>
                <w:rFonts w:ascii="Times New Roman" w:hAnsi="Times New Roman" w:cs="Times New Roman"/>
                <w:color w:val="575756"/>
                <w:w w:val="105"/>
                <w:sz w:val="24"/>
                <w:szCs w:val="24"/>
              </w:rPr>
              <w:t>5%</w:t>
            </w:r>
          </w:p>
        </w:tc>
      </w:tr>
      <w:tr w:rsidR="008E59CE" w:rsidRPr="00546A39" w14:paraId="3C7EE0FC" w14:textId="77777777" w:rsidTr="006805B4">
        <w:trPr>
          <w:trHeight w:val="242"/>
        </w:trPr>
        <w:tc>
          <w:tcPr>
            <w:tcW w:w="3405" w:type="dxa"/>
            <w:tcBorders>
              <w:left w:val="nil"/>
              <w:bottom w:val="single" w:sz="8" w:space="0" w:color="005DA9"/>
            </w:tcBorders>
          </w:tcPr>
          <w:p w14:paraId="62713E37" w14:textId="607D946F" w:rsidR="008E59CE" w:rsidRPr="00546A39" w:rsidRDefault="0067412A" w:rsidP="0067412A">
            <w:pPr>
              <w:pStyle w:val="TableParagraph"/>
              <w:spacing w:before="55"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Water collection capacity</w:t>
            </w:r>
            <w:r w:rsidR="008E59CE"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:</w:t>
            </w:r>
          </w:p>
        </w:tc>
        <w:tc>
          <w:tcPr>
            <w:tcW w:w="3683" w:type="dxa"/>
            <w:tcBorders>
              <w:bottom w:val="single" w:sz="8" w:space="0" w:color="005DA9"/>
              <w:right w:val="nil"/>
            </w:tcBorders>
          </w:tcPr>
          <w:p w14:paraId="2D6CA83C" w14:textId="261C38CD" w:rsidR="008E59CE" w:rsidRPr="00DE6E47" w:rsidRDefault="008E59CE" w:rsidP="0067412A">
            <w:pPr>
              <w:pStyle w:val="TableParagraph"/>
              <w:spacing w:before="55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>412</w:t>
            </w:r>
            <w:r w:rsidR="0067412A"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.</w:t>
            </w:r>
            <w:r w:rsidRPr="00546A39">
              <w:rPr>
                <w:rFonts w:ascii="Times New Roman" w:hAnsi="Times New Roman" w:cs="Times New Roman"/>
                <w:color w:val="575756"/>
                <w:sz w:val="24"/>
                <w:szCs w:val="24"/>
              </w:rPr>
              <w:t xml:space="preserve">6 </w:t>
            </w:r>
            <w:r w:rsidR="00DE6E47">
              <w:rPr>
                <w:rFonts w:ascii="Times New Roman" w:hAnsi="Times New Roman" w:cs="Times New Roman"/>
                <w:color w:val="575756"/>
                <w:sz w:val="24"/>
                <w:szCs w:val="24"/>
                <w:lang w:val="en-US"/>
              </w:rPr>
              <w:t>dm3</w:t>
            </w:r>
          </w:p>
        </w:tc>
      </w:tr>
    </w:tbl>
    <w:p w14:paraId="6A89FF8E" w14:textId="77777777" w:rsidR="008E59CE" w:rsidRPr="00546A39" w:rsidRDefault="008E59CE" w:rsidP="00546A39">
      <w:pPr>
        <w:pStyle w:val="BodyText"/>
        <w:spacing w:before="3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B1DECE3" w14:textId="77777777" w:rsidR="003771C4" w:rsidRPr="00546A39" w:rsidRDefault="008E59CE" w:rsidP="00546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A39">
        <w:rPr>
          <w:rFonts w:ascii="Times New Roman" w:hAnsi="Times New Roman" w:cs="Times New Roman"/>
          <w:sz w:val="24"/>
          <w:szCs w:val="24"/>
        </w:rPr>
        <w:br w:type="column"/>
      </w:r>
    </w:p>
    <w:p w14:paraId="5615956F" w14:textId="5994F1C3" w:rsidR="003771C4" w:rsidRPr="00546A39" w:rsidRDefault="00435A00" w:rsidP="00546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EE71CA" wp14:editId="7C6C1600">
            <wp:extent cx="6120765" cy="43014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9C6B" w14:textId="77777777" w:rsidR="00881176" w:rsidRPr="00546A39" w:rsidRDefault="00881176" w:rsidP="00546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07673A" w14:textId="77777777" w:rsidR="003E77D0" w:rsidRPr="00546A39" w:rsidRDefault="003E77D0" w:rsidP="00546A3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0FD1F1" w14:textId="79078AFD" w:rsidR="00FD0D5D" w:rsidRPr="00546A39" w:rsidRDefault="0067412A" w:rsidP="00546A39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Advantages of the </w:t>
      </w:r>
      <w:r w:rsidR="004C6B25">
        <w:rPr>
          <w:rFonts w:ascii="Times New Roman" w:hAnsi="Times New Roman" w:cs="Times New Roman"/>
          <w:b/>
          <w:sz w:val="24"/>
          <w:szCs w:val="24"/>
        </w:rPr>
        <w:t>boxes</w:t>
      </w:r>
      <w:r w:rsidR="004C6B25" w:rsidRPr="00546A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0D5D" w:rsidRPr="00546A39">
        <w:rPr>
          <w:rFonts w:ascii="Times New Roman" w:hAnsi="Times New Roman" w:cs="Times New Roman"/>
          <w:b/>
          <w:sz w:val="24"/>
          <w:szCs w:val="24"/>
        </w:rPr>
        <w:t xml:space="preserve">STORMBOX </w:t>
      </w:r>
      <w:r w:rsidR="003F1F7D" w:rsidRPr="00546A39">
        <w:rPr>
          <w:rFonts w:ascii="Times New Roman" w:hAnsi="Times New Roman" w:cs="Times New Roman"/>
          <w:b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AF5FB65" w14:textId="68294DC8" w:rsidR="008E59CE" w:rsidRPr="00546A39" w:rsidRDefault="00F60AF8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before="10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 xml:space="preserve">One of the most durable </w:t>
      </w:r>
      <w:r w:rsidR="000711CF">
        <w:rPr>
          <w:rFonts w:ascii="Times New Roman" w:hAnsi="Times New Roman" w:cs="Times New Roman"/>
          <w:color w:val="575756"/>
          <w:sz w:val="24"/>
          <w:szCs w:val="24"/>
        </w:rPr>
        <w:t>boxes</w:t>
      </w:r>
      <w:r>
        <w:rPr>
          <w:rFonts w:ascii="Times New Roman" w:hAnsi="Times New Roman" w:cs="Times New Roman"/>
          <w:color w:val="575756"/>
          <w:sz w:val="24"/>
          <w:szCs w:val="24"/>
        </w:rPr>
        <w:t xml:space="preserve"> available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75756"/>
          <w:sz w:val="24"/>
          <w:szCs w:val="24"/>
        </w:rPr>
        <w:t>on the market, offering more than 5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>0-</w:t>
      </w:r>
      <w:r>
        <w:rPr>
          <w:rFonts w:ascii="Times New Roman" w:hAnsi="Times New Roman" w:cs="Times New Roman"/>
          <w:color w:val="575756"/>
          <w:sz w:val="24"/>
          <w:szCs w:val="24"/>
        </w:rPr>
        <w:t xml:space="preserve">years of service life </w:t>
      </w:r>
    </w:p>
    <w:p w14:paraId="39BA1A4C" w14:textId="0F487296" w:rsidR="008E59CE" w:rsidRPr="00546A39" w:rsidRDefault="00F60AF8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>Durability</w:t>
      </w:r>
      <w:r w:rsidR="00DB3E02">
        <w:rPr>
          <w:rFonts w:ascii="Times New Roman" w:hAnsi="Times New Roman" w:cs="Times New Roman"/>
          <w:color w:val="575756"/>
          <w:sz w:val="24"/>
          <w:szCs w:val="24"/>
        </w:rPr>
        <w:t xml:space="preserve"> at max. vertical load exceeding 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>700</w:t>
      </w:r>
      <w:r w:rsidR="008E59CE" w:rsidRPr="00546A39">
        <w:rPr>
          <w:rFonts w:ascii="Times New Roman" w:hAnsi="Times New Roman" w:cs="Times New Roman"/>
          <w:color w:val="575756"/>
          <w:spacing w:val="8"/>
          <w:sz w:val="24"/>
          <w:szCs w:val="24"/>
        </w:rPr>
        <w:t xml:space="preserve"> </w:t>
      </w:r>
      <w:proofErr w:type="spellStart"/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>kN</w:t>
      </w:r>
      <w:proofErr w:type="spellEnd"/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>/m</w:t>
      </w:r>
      <w:r w:rsidR="008E59CE" w:rsidRPr="00546A39">
        <w:rPr>
          <w:rFonts w:ascii="Times New Roman" w:hAnsi="Times New Roman" w:cs="Times New Roman"/>
          <w:color w:val="575756"/>
          <w:position w:val="6"/>
          <w:sz w:val="24"/>
          <w:szCs w:val="24"/>
        </w:rPr>
        <w:t>2</w:t>
      </w:r>
    </w:p>
    <w:p w14:paraId="338FAFD3" w14:textId="1AA17A2C" w:rsidR="008E59CE" w:rsidRPr="00546A39" w:rsidRDefault="00DB3E02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>Modular structure for easy and quick installation</w:t>
      </w:r>
    </w:p>
    <w:p w14:paraId="2A58FFCE" w14:textId="043F5369" w:rsidR="008E59CE" w:rsidRPr="00546A39" w:rsidRDefault="00DB3E02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>Patented and innovative design of the lateral and bottom sides to prevent any damages on the geotextile during high-pressure cleaning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575756"/>
          <w:sz w:val="24"/>
          <w:szCs w:val="24"/>
        </w:rPr>
        <w:t>the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75756"/>
          <w:sz w:val="24"/>
          <w:szCs w:val="24"/>
        </w:rPr>
        <w:t xml:space="preserve">direction of cleaning is marked on the </w:t>
      </w:r>
      <w:r>
        <w:rPr>
          <w:rFonts w:ascii="Times New Roman" w:hAnsi="Times New Roman" w:cs="Times New Roman"/>
          <w:color w:val="575756"/>
          <w:spacing w:val="-3"/>
          <w:sz w:val="24"/>
          <w:szCs w:val="24"/>
        </w:rPr>
        <w:t>bottom plate</w:t>
      </w:r>
    </w:p>
    <w:p w14:paraId="335A469F" w14:textId="30CC6E16" w:rsidR="008E59CE" w:rsidRPr="00546A39" w:rsidRDefault="003A1D46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pacing w:val="-6"/>
          <w:sz w:val="24"/>
          <w:szCs w:val="24"/>
        </w:rPr>
        <w:t xml:space="preserve">Three horizontal tunnels 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295 mm </w:t>
      </w:r>
      <w:r>
        <w:rPr>
          <w:rFonts w:ascii="Times New Roman" w:hAnsi="Times New Roman" w:cs="Times New Roman"/>
          <w:color w:val="575756"/>
          <w:spacing w:val="-6"/>
          <w:sz w:val="24"/>
          <w:szCs w:val="24"/>
        </w:rPr>
        <w:t>wide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75756"/>
          <w:sz w:val="24"/>
          <w:szCs w:val="24"/>
        </w:rPr>
        <w:t xml:space="preserve">and 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500 mm </w:t>
      </w:r>
      <w:r>
        <w:rPr>
          <w:rFonts w:ascii="Times New Roman" w:hAnsi="Times New Roman" w:cs="Times New Roman"/>
          <w:color w:val="575756"/>
          <w:sz w:val="24"/>
          <w:szCs w:val="24"/>
        </w:rPr>
        <w:t>high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r w:rsidR="00DB3E02">
        <w:rPr>
          <w:rFonts w:ascii="Times New Roman" w:hAnsi="Times New Roman" w:cs="Times New Roman"/>
          <w:color w:val="575756"/>
          <w:sz w:val="24"/>
          <w:szCs w:val="24"/>
        </w:rPr>
        <w:t xml:space="preserve">used </w:t>
      </w:r>
      <w:r>
        <w:rPr>
          <w:rFonts w:ascii="Times New Roman" w:hAnsi="Times New Roman" w:cs="Times New Roman"/>
          <w:color w:val="575756"/>
          <w:spacing w:val="-8"/>
          <w:sz w:val="24"/>
          <w:szCs w:val="24"/>
        </w:rPr>
        <w:t>for</w:t>
      </w:r>
      <w:r w:rsidR="008E59CE" w:rsidRPr="00546A39">
        <w:rPr>
          <w:rFonts w:ascii="Times New Roman" w:hAnsi="Times New Roman" w:cs="Times New Roman"/>
          <w:color w:val="575756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75756"/>
          <w:sz w:val="24"/>
          <w:szCs w:val="24"/>
        </w:rPr>
        <w:t>cleaning and inspection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r w:rsidR="00DB3E02">
        <w:rPr>
          <w:rFonts w:ascii="Times New Roman" w:hAnsi="Times New Roman" w:cs="Times New Roman"/>
          <w:color w:val="575756"/>
          <w:sz w:val="24"/>
          <w:szCs w:val="24"/>
        </w:rPr>
        <w:t>with</w:t>
      </w:r>
      <w:r>
        <w:rPr>
          <w:rFonts w:ascii="Times New Roman" w:hAnsi="Times New Roman" w:cs="Times New Roman"/>
          <w:color w:val="575756"/>
          <w:sz w:val="24"/>
          <w:szCs w:val="24"/>
        </w:rPr>
        <w:t xml:space="preserve"> a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75756"/>
          <w:sz w:val="24"/>
          <w:szCs w:val="24"/>
        </w:rPr>
        <w:t xml:space="preserve">camera for video-monitoring </w:t>
      </w:r>
    </w:p>
    <w:p w14:paraId="295411DD" w14:textId="11501C4D" w:rsidR="008E59CE" w:rsidRPr="00546A39" w:rsidRDefault="00F60AF8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 xml:space="preserve">The block structure is </w:t>
      </w:r>
      <w:r w:rsidR="003A1D46">
        <w:rPr>
          <w:rFonts w:ascii="Times New Roman" w:hAnsi="Times New Roman" w:cs="Times New Roman"/>
          <w:color w:val="575756"/>
          <w:spacing w:val="-3"/>
          <w:sz w:val="24"/>
          <w:szCs w:val="24"/>
        </w:rPr>
        <w:t>more open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, </w:t>
      </w:r>
      <w:r w:rsidR="003A1D46">
        <w:rPr>
          <w:rFonts w:ascii="Times New Roman" w:hAnsi="Times New Roman" w:cs="Times New Roman"/>
          <w:color w:val="575756"/>
          <w:sz w:val="24"/>
          <w:szCs w:val="24"/>
        </w:rPr>
        <w:t xml:space="preserve">which helps improve </w:t>
      </w:r>
      <w:r>
        <w:rPr>
          <w:rFonts w:ascii="Times New Roman" w:hAnsi="Times New Roman" w:cs="Times New Roman"/>
          <w:color w:val="575756"/>
          <w:sz w:val="24"/>
          <w:szCs w:val="24"/>
        </w:rPr>
        <w:t>infiltration</w:t>
      </w:r>
    </w:p>
    <w:p w14:paraId="193E056F" w14:textId="6C7E932B" w:rsidR="008E59CE" w:rsidRPr="00546A39" w:rsidRDefault="00F60AF8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 xml:space="preserve">Possibility for variation of structure 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>(</w:t>
      </w:r>
      <w:r>
        <w:rPr>
          <w:rFonts w:ascii="Times New Roman" w:hAnsi="Times New Roman" w:cs="Times New Roman"/>
          <w:color w:val="575756"/>
          <w:sz w:val="24"/>
          <w:szCs w:val="24"/>
        </w:rPr>
        <w:t>like bricks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>)</w:t>
      </w:r>
    </w:p>
    <w:p w14:paraId="7B632500" w14:textId="7313C2EC" w:rsidR="008E59CE" w:rsidRPr="00546A39" w:rsidRDefault="00DC1ABE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 xml:space="preserve">Two vertical openings with max. width of the opening </w:t>
      </w:r>
      <w:r w:rsidR="003A1D46">
        <w:rPr>
          <w:rFonts w:ascii="Times New Roman" w:hAnsi="Times New Roman" w:cs="Times New Roman"/>
          <w:color w:val="575756"/>
          <w:sz w:val="24"/>
          <w:szCs w:val="24"/>
        </w:rPr>
        <w:t xml:space="preserve">on the top plate 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>400 mm</w:t>
      </w:r>
    </w:p>
    <w:p w14:paraId="258F5B40" w14:textId="0FB8C673" w:rsidR="008E59CE" w:rsidRPr="00546A39" w:rsidRDefault="003A1D46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 xml:space="preserve">Twice as quicker installation of the </w:t>
      </w:r>
      <w:r w:rsidR="000711CF">
        <w:rPr>
          <w:rFonts w:ascii="Times New Roman" w:hAnsi="Times New Roman" w:cs="Times New Roman"/>
          <w:color w:val="575756"/>
          <w:sz w:val="24"/>
          <w:szCs w:val="24"/>
        </w:rPr>
        <w:t>boxes</w:t>
      </w:r>
    </w:p>
    <w:p w14:paraId="07AC6F9C" w14:textId="728304B2" w:rsidR="008E59CE" w:rsidRPr="00546A39" w:rsidRDefault="00F60AF8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lastRenderedPageBreak/>
        <w:t>Possibility for both horizontal and vertical cleaning and inspection</w:t>
      </w:r>
    </w:p>
    <w:p w14:paraId="7D42607A" w14:textId="2749A12C" w:rsidR="008E59CE" w:rsidRPr="00546A39" w:rsidRDefault="00C53D3B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>Connection of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75756"/>
          <w:sz w:val="24"/>
          <w:szCs w:val="24"/>
        </w:rPr>
        <w:t xml:space="preserve">pipes with diameter 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160-400 mm </w:t>
      </w:r>
      <w:r>
        <w:rPr>
          <w:rFonts w:ascii="Times New Roman" w:hAnsi="Times New Roman" w:cs="Times New Roman"/>
          <w:color w:val="575756"/>
          <w:sz w:val="24"/>
          <w:szCs w:val="24"/>
        </w:rPr>
        <w:t>to the block</w:t>
      </w:r>
    </w:p>
    <w:p w14:paraId="767C19FC" w14:textId="149DBC8D" w:rsidR="008E59CE" w:rsidRPr="00C52240" w:rsidRDefault="00C53D3B" w:rsidP="00A20DCE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before="33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 xml:space="preserve">Innovative </w:t>
      </w:r>
      <w:r w:rsidRPr="00C52240">
        <w:rPr>
          <w:rFonts w:ascii="Times New Roman" w:hAnsi="Times New Roman" w:cs="Times New Roman"/>
          <w:color w:val="575756"/>
          <w:spacing w:val="-11"/>
          <w:sz w:val="24"/>
          <w:szCs w:val="24"/>
          <w:shd w:val="clear" w:color="auto" w:fill="FFFFFF" w:themeFill="background1"/>
        </w:rPr>
        <w:t>PР</w:t>
      </w:r>
      <w:r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 xml:space="preserve"> adapter</w:t>
      </w:r>
      <w:r w:rsidR="008E59CE" w:rsidRPr="00C52240">
        <w:rPr>
          <w:rFonts w:ascii="Times New Roman" w:hAnsi="Times New Roman" w:cs="Times New Roman"/>
          <w:color w:val="575756"/>
          <w:spacing w:val="-11"/>
          <w:sz w:val="24"/>
          <w:szCs w:val="24"/>
          <w:shd w:val="clear" w:color="auto" w:fill="FFFFFF" w:themeFill="background1"/>
        </w:rPr>
        <w:t xml:space="preserve"> </w:t>
      </w:r>
      <w:r w:rsidR="00F77DFF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 xml:space="preserve">that can be fitted on the top side to allow for </w:t>
      </w:r>
      <w:r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</w:rPr>
        <w:t xml:space="preserve">inspection using two-layered </w:t>
      </w:r>
      <w:r>
        <w:rPr>
          <w:rFonts w:ascii="Times New Roman" w:hAnsi="Times New Roman" w:cs="Times New Roman"/>
          <w:color w:val="575756"/>
          <w:sz w:val="24"/>
          <w:szCs w:val="24"/>
        </w:rPr>
        <w:t>pipes</w:t>
      </w:r>
      <w:r w:rsidR="008E59CE" w:rsidRPr="00C52240">
        <w:rPr>
          <w:rFonts w:ascii="Times New Roman" w:hAnsi="Times New Roman" w:cs="Times New Roman"/>
          <w:color w:val="575756"/>
          <w:sz w:val="24"/>
          <w:szCs w:val="24"/>
        </w:rPr>
        <w:t xml:space="preserve"> PP</w:t>
      </w:r>
      <w:r w:rsidR="008E59CE" w:rsidRPr="00C52240">
        <w:rPr>
          <w:rFonts w:ascii="Times New Roman" w:hAnsi="Times New Roman" w:cs="Times New Roman"/>
          <w:color w:val="575756"/>
          <w:spacing w:val="26"/>
          <w:sz w:val="24"/>
          <w:szCs w:val="24"/>
        </w:rPr>
        <w:t xml:space="preserve"> </w:t>
      </w:r>
      <w:r w:rsidR="008E59CE" w:rsidRPr="00C52240">
        <w:rPr>
          <w:rFonts w:ascii="Times New Roman" w:hAnsi="Times New Roman" w:cs="Times New Roman"/>
          <w:color w:val="575756"/>
          <w:spacing w:val="-3"/>
          <w:sz w:val="24"/>
          <w:szCs w:val="24"/>
        </w:rPr>
        <w:t xml:space="preserve">DN/OD </w:t>
      </w:r>
      <w:proofErr w:type="gramStart"/>
      <w:r w:rsidR="008E59CE" w:rsidRPr="00C52240">
        <w:rPr>
          <w:rFonts w:ascii="Times New Roman" w:hAnsi="Times New Roman" w:cs="Times New Roman"/>
          <w:color w:val="575756"/>
          <w:sz w:val="24"/>
          <w:szCs w:val="24"/>
        </w:rPr>
        <w:t xml:space="preserve">630 </w:t>
      </w:r>
      <w:r>
        <w:rPr>
          <w:rFonts w:ascii="Times New Roman" w:hAnsi="Times New Roman" w:cs="Times New Roman"/>
          <w:color w:val="575756"/>
          <w:sz w:val="24"/>
          <w:szCs w:val="24"/>
        </w:rPr>
        <w:t>and</w:t>
      </w:r>
      <w:r w:rsidR="008E59CE" w:rsidRPr="00C52240">
        <w:rPr>
          <w:rFonts w:ascii="Times New Roman" w:hAnsi="Times New Roman" w:cs="Times New Roman"/>
          <w:color w:val="575756"/>
          <w:sz w:val="24"/>
          <w:szCs w:val="24"/>
        </w:rPr>
        <w:t xml:space="preserve"> 400 mm</w:t>
      </w:r>
      <w:proofErr w:type="gramEnd"/>
      <w:r w:rsidR="008E59CE" w:rsidRPr="00C52240">
        <w:rPr>
          <w:rFonts w:ascii="Times New Roman" w:hAnsi="Times New Roman" w:cs="Times New Roman"/>
          <w:color w:val="575756"/>
          <w:sz w:val="24"/>
          <w:szCs w:val="24"/>
        </w:rPr>
        <w:t xml:space="preserve"> SN 8, SN 4</w:t>
      </w:r>
    </w:p>
    <w:p w14:paraId="11FDC785" w14:textId="5E4C2009" w:rsidR="008E59CE" w:rsidRPr="00546A39" w:rsidRDefault="00C53D3B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before="33" w:line="36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pacing w:val="-4"/>
          <w:sz w:val="24"/>
          <w:szCs w:val="24"/>
        </w:rPr>
        <w:t xml:space="preserve">High net water </w:t>
      </w:r>
      <w:proofErr w:type="gramStart"/>
      <w:r>
        <w:rPr>
          <w:rFonts w:ascii="Times New Roman" w:hAnsi="Times New Roman" w:cs="Times New Roman"/>
          <w:color w:val="575756"/>
          <w:spacing w:val="-4"/>
          <w:sz w:val="24"/>
          <w:szCs w:val="24"/>
        </w:rPr>
        <w:t xml:space="preserve">capacity </w:t>
      </w:r>
      <w:r w:rsidR="008E59CE" w:rsidRPr="00546A39">
        <w:rPr>
          <w:rFonts w:ascii="Times New Roman" w:hAnsi="Times New Roman" w:cs="Times New Roman"/>
          <w:color w:val="575756"/>
          <w:spacing w:val="-15"/>
          <w:sz w:val="24"/>
          <w:szCs w:val="24"/>
        </w:rPr>
        <w:t xml:space="preserve"> </w:t>
      </w:r>
      <w:r w:rsidR="00131D2D">
        <w:rPr>
          <w:rFonts w:ascii="Times New Roman" w:hAnsi="Times New Roman" w:cs="Times New Roman"/>
          <w:color w:val="575756"/>
          <w:spacing w:val="-4"/>
          <w:sz w:val="24"/>
          <w:szCs w:val="24"/>
        </w:rPr>
        <w:t>-</w:t>
      </w:r>
      <w:proofErr w:type="gramEnd"/>
      <w:r w:rsidR="00131D2D">
        <w:rPr>
          <w:rFonts w:ascii="Times New Roman" w:hAnsi="Times New Roman" w:cs="Times New Roman"/>
          <w:color w:val="575756"/>
          <w:spacing w:val="-4"/>
          <w:sz w:val="24"/>
          <w:szCs w:val="24"/>
        </w:rPr>
        <w:t xml:space="preserve"> </w:t>
      </w:r>
      <w:r w:rsidR="008E59CE" w:rsidRPr="00546A39">
        <w:rPr>
          <w:rFonts w:ascii="Times New Roman" w:hAnsi="Times New Roman" w:cs="Times New Roman"/>
          <w:color w:val="575756"/>
          <w:spacing w:val="-15"/>
          <w:sz w:val="24"/>
          <w:szCs w:val="24"/>
        </w:rPr>
        <w:t xml:space="preserve"> </w:t>
      </w:r>
      <w:r w:rsidR="008E59CE"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 xml:space="preserve">412.6 </w:t>
      </w:r>
      <w:r w:rsidR="00FE7D3D">
        <w:rPr>
          <w:rFonts w:ascii="Times New Roman" w:hAnsi="Times New Roman" w:cs="Times New Roman"/>
          <w:color w:val="575756"/>
          <w:sz w:val="24"/>
          <w:szCs w:val="24"/>
        </w:rPr>
        <w:t>l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575756"/>
          <w:sz w:val="24"/>
          <w:szCs w:val="24"/>
        </w:rPr>
        <w:t xml:space="preserve">net capacity coefficient </w:t>
      </w:r>
      <w:r w:rsidR="008E59CE" w:rsidRPr="00546A39">
        <w:rPr>
          <w:rFonts w:ascii="Times New Roman" w:hAnsi="Times New Roman" w:cs="Times New Roman"/>
          <w:color w:val="575756"/>
          <w:spacing w:val="-4"/>
          <w:sz w:val="24"/>
          <w:szCs w:val="24"/>
        </w:rPr>
        <w:t>95,5%</w:t>
      </w:r>
    </w:p>
    <w:p w14:paraId="4FDBED3E" w14:textId="612AE9DF" w:rsidR="008E59CE" w:rsidRPr="00546A39" w:rsidRDefault="00C53D3B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 xml:space="preserve">Patented method of joining the </w:t>
      </w:r>
      <w:r w:rsidR="000711CF">
        <w:rPr>
          <w:rFonts w:ascii="Times New Roman" w:hAnsi="Times New Roman" w:cs="Times New Roman"/>
          <w:color w:val="575756"/>
          <w:sz w:val="24"/>
          <w:szCs w:val="24"/>
        </w:rPr>
        <w:t>boxes</w:t>
      </w:r>
      <w:r>
        <w:rPr>
          <w:rFonts w:ascii="Times New Roman" w:hAnsi="Times New Roman" w:cs="Times New Roman"/>
          <w:color w:val="575756"/>
          <w:sz w:val="24"/>
          <w:szCs w:val="24"/>
        </w:rPr>
        <w:t xml:space="preserve"> without clips</w:t>
      </w:r>
    </w:p>
    <w:p w14:paraId="432938A4" w14:textId="3B002346" w:rsidR="008E59CE" w:rsidRPr="00546A39" w:rsidRDefault="00F77DFF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bottom plate is used only for the bottom layer without the use of clips </w:t>
      </w:r>
      <w:r w:rsidRPr="00546A3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the “press” method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>)</w:t>
      </w:r>
    </w:p>
    <w:p w14:paraId="1F6ED29B" w14:textId="73F62227" w:rsidR="008E59CE" w:rsidRPr="00546A39" w:rsidRDefault="00F77DFF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 xml:space="preserve">Thicker and stiffer </w:t>
      </w:r>
      <w:r>
        <w:rPr>
          <w:rFonts w:ascii="Times New Roman" w:hAnsi="Times New Roman" w:cs="Times New Roman"/>
          <w:sz w:val="24"/>
          <w:szCs w:val="24"/>
        </w:rPr>
        <w:t xml:space="preserve">bottom plate </w:t>
      </w:r>
    </w:p>
    <w:p w14:paraId="572B077A" w14:textId="2C39BA4C" w:rsidR="00A049D3" w:rsidRPr="00A049D3" w:rsidRDefault="00F77DFF" w:rsidP="001348DA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before="33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9D3">
        <w:rPr>
          <w:rFonts w:ascii="Times New Roman" w:hAnsi="Times New Roman" w:cs="Times New Roman"/>
          <w:color w:val="575756"/>
          <w:sz w:val="24"/>
          <w:szCs w:val="24"/>
        </w:rPr>
        <w:t xml:space="preserve">Possibility to cut the </w:t>
      </w:r>
      <w:r w:rsidR="000711CF">
        <w:rPr>
          <w:rFonts w:ascii="Times New Roman" w:hAnsi="Times New Roman" w:cs="Times New Roman"/>
          <w:color w:val="575756"/>
          <w:sz w:val="24"/>
          <w:szCs w:val="24"/>
        </w:rPr>
        <w:t>boxes</w:t>
      </w:r>
      <w:r w:rsidRPr="00A049D3">
        <w:rPr>
          <w:rFonts w:ascii="Times New Roman" w:hAnsi="Times New Roman" w:cs="Times New Roman"/>
          <w:color w:val="575756"/>
          <w:sz w:val="24"/>
          <w:szCs w:val="24"/>
        </w:rPr>
        <w:t xml:space="preserve"> in two and </w:t>
      </w:r>
      <w:r w:rsidR="00A049D3" w:rsidRPr="00A049D3">
        <w:rPr>
          <w:rFonts w:ascii="Times New Roman" w:hAnsi="Times New Roman" w:cs="Times New Roman"/>
          <w:color w:val="575756"/>
          <w:sz w:val="24"/>
          <w:szCs w:val="24"/>
        </w:rPr>
        <w:t xml:space="preserve">variation in the arrangement of structure </w:t>
      </w:r>
    </w:p>
    <w:p w14:paraId="7DCB59A4" w14:textId="632AEF39" w:rsidR="008E59CE" w:rsidRPr="00A049D3" w:rsidRDefault="00A049D3" w:rsidP="001348DA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before="33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>Suitable for delaying the discharge or storage of water</w:t>
      </w:r>
    </w:p>
    <w:p w14:paraId="7D3AD273" w14:textId="3543A823" w:rsidR="008E59CE" w:rsidRPr="00546A39" w:rsidRDefault="00056C96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 xml:space="preserve">Complete delivery </w:t>
      </w:r>
      <w:r w:rsidR="00A049D3">
        <w:rPr>
          <w:rFonts w:ascii="Times New Roman" w:hAnsi="Times New Roman" w:cs="Times New Roman"/>
          <w:color w:val="575756"/>
          <w:sz w:val="24"/>
          <w:szCs w:val="24"/>
        </w:rPr>
        <w:t>of all necessary items</w:t>
      </w:r>
      <w:r w:rsidR="008E59CE"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, </w:t>
      </w:r>
      <w:proofErr w:type="spellStart"/>
      <w:r w:rsidR="00F77DFF">
        <w:rPr>
          <w:rFonts w:ascii="Times New Roman" w:hAnsi="Times New Roman" w:cs="Times New Roman"/>
          <w:color w:val="575756"/>
          <w:spacing w:val="-5"/>
          <w:sz w:val="24"/>
          <w:szCs w:val="24"/>
        </w:rPr>
        <w:t>i</w:t>
      </w:r>
      <w:r w:rsidR="008E59CE" w:rsidRPr="00546A39">
        <w:rPr>
          <w:rFonts w:ascii="Times New Roman" w:hAnsi="Times New Roman" w:cs="Times New Roman"/>
          <w:color w:val="575756"/>
          <w:spacing w:val="-5"/>
          <w:sz w:val="24"/>
          <w:szCs w:val="24"/>
        </w:rPr>
        <w:t>.е</w:t>
      </w:r>
      <w:proofErr w:type="spellEnd"/>
      <w:r w:rsidR="008E59CE" w:rsidRPr="00546A39">
        <w:rPr>
          <w:rFonts w:ascii="Times New Roman" w:hAnsi="Times New Roman" w:cs="Times New Roman"/>
          <w:color w:val="575756"/>
          <w:spacing w:val="-5"/>
          <w:sz w:val="24"/>
          <w:szCs w:val="24"/>
        </w:rPr>
        <w:t xml:space="preserve">. </w:t>
      </w:r>
      <w:r w:rsidR="00F77DFF">
        <w:rPr>
          <w:rFonts w:ascii="Times New Roman" w:hAnsi="Times New Roman" w:cs="Times New Roman"/>
          <w:color w:val="575756"/>
          <w:sz w:val="24"/>
          <w:szCs w:val="24"/>
        </w:rPr>
        <w:t>geotextile and adapters</w:t>
      </w:r>
    </w:p>
    <w:p w14:paraId="54A878F1" w14:textId="1DBEA50F" w:rsidR="008E59CE" w:rsidRPr="00546A39" w:rsidRDefault="008E59CE" w:rsidP="00546A39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D76E25" w14:textId="035BAC9F" w:rsidR="00002B50" w:rsidRPr="00DE6E47" w:rsidRDefault="006A0A93" w:rsidP="00546A39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E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1CDC" w:rsidRPr="00DE6E47">
        <w:rPr>
          <w:rFonts w:ascii="Times New Roman" w:hAnsi="Times New Roman" w:cs="Times New Roman"/>
          <w:b/>
          <w:sz w:val="24"/>
          <w:szCs w:val="24"/>
        </w:rPr>
        <w:t>Parameters for installation in different types of areas</w:t>
      </w:r>
    </w:p>
    <w:p w14:paraId="3D8F86BA" w14:textId="7BC93269" w:rsidR="00002B50" w:rsidRPr="00002B50" w:rsidRDefault="006A0A93" w:rsidP="00740074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/>
          <w:sz w:val="24"/>
          <w:szCs w:val="24"/>
          <w:lang w:val="bg-BG"/>
        </w:rPr>
      </w:pPr>
      <w:r w:rsidRPr="00002B5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E41CDC">
        <w:rPr>
          <w:rFonts w:ascii="Times New Roman" w:hAnsi="Times New Roman"/>
          <w:b/>
          <w:sz w:val="24"/>
          <w:szCs w:val="24"/>
        </w:rPr>
        <w:t>Depth of laying in areas with medium to heavy traffic</w:t>
      </w:r>
      <w:r w:rsidR="00002B50" w:rsidRPr="00002B50">
        <w:rPr>
          <w:rFonts w:ascii="Times New Roman" w:hAnsi="Times New Roman"/>
          <w:b/>
          <w:sz w:val="24"/>
          <w:szCs w:val="24"/>
        </w:rPr>
        <w:t>:</w:t>
      </w:r>
      <w:r w:rsidR="00002B50" w:rsidRPr="00002B50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="00002B50" w:rsidRPr="00002B50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F77DFF">
        <w:rPr>
          <w:rFonts w:ascii="Times New Roman" w:hAnsi="Times New Roman"/>
          <w:sz w:val="24"/>
          <w:szCs w:val="24"/>
        </w:rPr>
        <w:t>min</w:t>
      </w:r>
      <w:r w:rsidR="00002B50" w:rsidRPr="00002B50">
        <w:rPr>
          <w:rFonts w:ascii="Times New Roman" w:hAnsi="Times New Roman"/>
          <w:sz w:val="24"/>
          <w:szCs w:val="24"/>
          <w:lang w:val="bg-BG"/>
        </w:rPr>
        <w:t>.</w:t>
      </w:r>
      <w:r w:rsidR="00F77DFF">
        <w:rPr>
          <w:rFonts w:ascii="Times New Roman" w:hAnsi="Times New Roman"/>
          <w:sz w:val="24"/>
          <w:szCs w:val="24"/>
        </w:rPr>
        <w:t>depth</w:t>
      </w:r>
      <w:proofErr w:type="gramEnd"/>
      <w:r w:rsidR="00556192">
        <w:rPr>
          <w:rFonts w:ascii="Times New Roman" w:hAnsi="Times New Roman"/>
          <w:sz w:val="24"/>
          <w:szCs w:val="24"/>
        </w:rPr>
        <w:t xml:space="preserve"> </w:t>
      </w:r>
      <w:r w:rsidR="00002B50" w:rsidRPr="00002B50">
        <w:rPr>
          <w:rFonts w:ascii="Times New Roman" w:hAnsi="Times New Roman"/>
          <w:sz w:val="24"/>
          <w:szCs w:val="24"/>
        </w:rPr>
        <w:t>0.8</w:t>
      </w:r>
      <w:r w:rsidR="00FE7D3D">
        <w:rPr>
          <w:rFonts w:ascii="Times New Roman" w:hAnsi="Times New Roman"/>
          <w:sz w:val="24"/>
          <w:szCs w:val="24"/>
        </w:rPr>
        <w:t xml:space="preserve"> m</w:t>
      </w:r>
      <w:r w:rsidR="00002B50" w:rsidRPr="00002B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F51B9">
        <w:rPr>
          <w:rFonts w:ascii="Times New Roman" w:hAnsi="Times New Roman"/>
          <w:sz w:val="24"/>
          <w:szCs w:val="24"/>
        </w:rPr>
        <w:t>max.</w:t>
      </w:r>
      <w:r w:rsidR="00F77DFF">
        <w:rPr>
          <w:rFonts w:ascii="Times New Roman" w:hAnsi="Times New Roman"/>
          <w:sz w:val="24"/>
          <w:szCs w:val="24"/>
        </w:rPr>
        <w:t>depth</w:t>
      </w:r>
      <w:proofErr w:type="spellEnd"/>
      <w:r w:rsidR="00556192">
        <w:rPr>
          <w:rFonts w:ascii="Times New Roman" w:hAnsi="Times New Roman"/>
          <w:sz w:val="24"/>
          <w:szCs w:val="24"/>
        </w:rPr>
        <w:t xml:space="preserve"> </w:t>
      </w:r>
      <w:r w:rsidR="00002B50" w:rsidRPr="00002B50">
        <w:rPr>
          <w:rFonts w:ascii="Times New Roman" w:hAnsi="Times New Roman"/>
          <w:sz w:val="24"/>
          <w:szCs w:val="24"/>
        </w:rPr>
        <w:t>4.15</w:t>
      </w:r>
      <w:r w:rsidR="00FE7D3D">
        <w:rPr>
          <w:rFonts w:ascii="Times New Roman" w:hAnsi="Times New Roman"/>
          <w:sz w:val="24"/>
          <w:szCs w:val="24"/>
        </w:rPr>
        <w:t xml:space="preserve"> m</w:t>
      </w:r>
      <w:r w:rsidR="00002B50" w:rsidRPr="00002B50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</w:p>
    <w:p w14:paraId="46305893" w14:textId="5B7F7522" w:rsidR="00002B50" w:rsidRPr="00002B50" w:rsidRDefault="00E41CDC" w:rsidP="00740074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</w:rPr>
        <w:t>Depth of laying in lawn areas</w:t>
      </w:r>
      <w:r w:rsidR="00002B50" w:rsidRPr="00002B50">
        <w:rPr>
          <w:rFonts w:ascii="Times New Roman" w:hAnsi="Times New Roman"/>
          <w:b/>
          <w:sz w:val="24"/>
          <w:szCs w:val="24"/>
        </w:rPr>
        <w:t xml:space="preserve">: </w:t>
      </w:r>
      <w:proofErr w:type="gramStart"/>
      <w:r w:rsidR="00F77DFF">
        <w:rPr>
          <w:rFonts w:ascii="Times New Roman" w:hAnsi="Times New Roman"/>
          <w:sz w:val="24"/>
          <w:szCs w:val="24"/>
        </w:rPr>
        <w:t>min</w:t>
      </w:r>
      <w:r w:rsidR="00F77DFF" w:rsidRPr="00002B50">
        <w:rPr>
          <w:rFonts w:ascii="Times New Roman" w:hAnsi="Times New Roman"/>
          <w:sz w:val="24"/>
          <w:szCs w:val="24"/>
          <w:lang w:val="bg-BG"/>
        </w:rPr>
        <w:t>.</w:t>
      </w:r>
      <w:r w:rsidR="00F77DFF">
        <w:rPr>
          <w:rFonts w:ascii="Times New Roman" w:hAnsi="Times New Roman"/>
          <w:sz w:val="24"/>
          <w:szCs w:val="24"/>
        </w:rPr>
        <w:t>depth</w:t>
      </w:r>
      <w:proofErr w:type="gramEnd"/>
      <w:r w:rsidR="00F77DFF">
        <w:rPr>
          <w:rFonts w:ascii="Times New Roman" w:hAnsi="Times New Roman"/>
          <w:sz w:val="24"/>
          <w:szCs w:val="24"/>
        </w:rPr>
        <w:t xml:space="preserve"> </w:t>
      </w:r>
      <w:r w:rsidR="00002B50" w:rsidRPr="00002B50">
        <w:rPr>
          <w:rFonts w:ascii="Times New Roman" w:hAnsi="Times New Roman"/>
          <w:sz w:val="24"/>
          <w:szCs w:val="24"/>
          <w:lang w:val="bg-BG"/>
        </w:rPr>
        <w:t>0.4</w:t>
      </w:r>
      <w:r w:rsidR="00FE7D3D">
        <w:rPr>
          <w:rFonts w:ascii="Times New Roman" w:hAnsi="Times New Roman"/>
          <w:sz w:val="24"/>
          <w:szCs w:val="24"/>
        </w:rPr>
        <w:t xml:space="preserve"> m</w:t>
      </w:r>
      <w:r w:rsidR="00002B50" w:rsidRPr="00002B50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BF51B9">
        <w:rPr>
          <w:rFonts w:ascii="Times New Roman" w:hAnsi="Times New Roman"/>
          <w:sz w:val="24"/>
          <w:szCs w:val="24"/>
        </w:rPr>
        <w:t>max.</w:t>
      </w:r>
      <w:r w:rsidR="00F77DFF">
        <w:rPr>
          <w:rFonts w:ascii="Times New Roman" w:hAnsi="Times New Roman"/>
          <w:sz w:val="24"/>
          <w:szCs w:val="24"/>
        </w:rPr>
        <w:t>depth</w:t>
      </w:r>
      <w:proofErr w:type="spellEnd"/>
      <w:r w:rsidR="00F77DFF">
        <w:rPr>
          <w:rFonts w:ascii="Times New Roman" w:hAnsi="Times New Roman"/>
          <w:sz w:val="24"/>
          <w:szCs w:val="24"/>
        </w:rPr>
        <w:t xml:space="preserve"> </w:t>
      </w:r>
      <w:r w:rsidR="00002B50" w:rsidRPr="00002B50">
        <w:rPr>
          <w:rFonts w:ascii="Times New Roman" w:hAnsi="Times New Roman"/>
          <w:sz w:val="24"/>
          <w:szCs w:val="24"/>
        </w:rPr>
        <w:t>4.15</w:t>
      </w:r>
      <w:r w:rsidR="00FE7D3D">
        <w:rPr>
          <w:rFonts w:ascii="Times New Roman" w:hAnsi="Times New Roman"/>
          <w:sz w:val="24"/>
          <w:szCs w:val="24"/>
        </w:rPr>
        <w:t xml:space="preserve"> m</w:t>
      </w:r>
    </w:p>
    <w:p w14:paraId="7919EBC8" w14:textId="33CBB377" w:rsidR="00546A39" w:rsidRPr="00002B50" w:rsidRDefault="00E41CDC" w:rsidP="00556192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Short-term strength at</w:t>
      </w:r>
      <w:r w:rsidRPr="00546A39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vertical loading of the system</w:t>
      </w:r>
      <w:r w:rsidR="00546A39" w:rsidRPr="00002B50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546A39" w:rsidRPr="00002B50">
        <w:rPr>
          <w:rFonts w:ascii="Times New Roman" w:hAnsi="Times New Roman" w:cs="Times New Roman"/>
          <w:sz w:val="24"/>
          <w:szCs w:val="24"/>
        </w:rPr>
        <w:t xml:space="preserve">≥ 600 </w:t>
      </w:r>
      <w:proofErr w:type="spellStart"/>
      <w:r w:rsidR="00546A39" w:rsidRPr="00002B50">
        <w:rPr>
          <w:rFonts w:ascii="Times New Roman" w:hAnsi="Times New Roman" w:cs="Times New Roman"/>
          <w:sz w:val="24"/>
          <w:szCs w:val="24"/>
        </w:rPr>
        <w:t>kN</w:t>
      </w:r>
      <w:proofErr w:type="spellEnd"/>
      <w:r w:rsidR="00546A39" w:rsidRPr="00002B50">
        <w:rPr>
          <w:rFonts w:ascii="Times New Roman" w:hAnsi="Times New Roman" w:cs="Times New Roman"/>
          <w:sz w:val="24"/>
          <w:szCs w:val="24"/>
        </w:rPr>
        <w:t>/m</w:t>
      </w:r>
      <w:r w:rsidR="00546A39" w:rsidRPr="00FE7D3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46A39" w:rsidRPr="00002B50">
        <w:rPr>
          <w:rFonts w:ascii="Times New Roman" w:hAnsi="Times New Roman" w:cs="Times New Roman"/>
          <w:sz w:val="24"/>
          <w:szCs w:val="24"/>
        </w:rPr>
        <w:t xml:space="preserve"> (EN 17150:2019</w:t>
      </w:r>
      <w:r w:rsidR="00546A39" w:rsidRPr="00002B50">
        <w:rPr>
          <w:rFonts w:ascii="Times New Roman" w:hAnsi="Times New Roman" w:cs="Times New Roman"/>
          <w:sz w:val="24"/>
          <w:szCs w:val="24"/>
          <w:lang w:val="bg-BG"/>
        </w:rPr>
        <w:t>)</w:t>
      </w:r>
    </w:p>
    <w:p w14:paraId="72775F50" w14:textId="218C2BED" w:rsidR="00546A39" w:rsidRPr="00546A39" w:rsidRDefault="00E41CDC" w:rsidP="00E41CDC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right="-142" w:firstLine="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Short-term strength at</w:t>
      </w:r>
      <w:r w:rsidR="00546A39" w:rsidRPr="00546A39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horizontal</w:t>
      </w:r>
      <w:r w:rsidRPr="00546A39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loading of the system</w:t>
      </w:r>
      <w:r w:rsidR="00546A39" w:rsidRPr="00546A39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546A39" w:rsidRPr="00546A39">
        <w:rPr>
          <w:rFonts w:ascii="Times New Roman" w:hAnsi="Times New Roman" w:cs="Times New Roman"/>
          <w:sz w:val="24"/>
          <w:szCs w:val="24"/>
        </w:rPr>
        <w:t xml:space="preserve">≥ 100 </w:t>
      </w:r>
      <w:proofErr w:type="spellStart"/>
      <w:r w:rsidR="00546A39" w:rsidRPr="00546A39">
        <w:rPr>
          <w:rFonts w:ascii="Times New Roman" w:hAnsi="Times New Roman" w:cs="Times New Roman"/>
          <w:sz w:val="24"/>
          <w:szCs w:val="24"/>
        </w:rPr>
        <w:t>kN</w:t>
      </w:r>
      <w:proofErr w:type="spellEnd"/>
      <w:r w:rsidR="00546A39" w:rsidRPr="00546A39">
        <w:rPr>
          <w:rFonts w:ascii="Times New Roman" w:hAnsi="Times New Roman" w:cs="Times New Roman"/>
          <w:sz w:val="24"/>
          <w:szCs w:val="24"/>
        </w:rPr>
        <w:t>/m</w:t>
      </w:r>
      <w:r w:rsidR="00546A39" w:rsidRPr="00C2498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5619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46A39" w:rsidRPr="00546A39">
        <w:rPr>
          <w:rFonts w:ascii="Times New Roman" w:hAnsi="Times New Roman" w:cs="Times New Roman"/>
          <w:sz w:val="24"/>
          <w:szCs w:val="24"/>
        </w:rPr>
        <w:t>(EN</w:t>
      </w:r>
      <w:r w:rsidR="00556192">
        <w:rPr>
          <w:rFonts w:ascii="Times New Roman" w:hAnsi="Times New Roman" w:cs="Times New Roman"/>
          <w:sz w:val="24"/>
          <w:szCs w:val="24"/>
        </w:rPr>
        <w:t xml:space="preserve"> </w:t>
      </w:r>
      <w:r w:rsidR="00546A39" w:rsidRPr="00546A39">
        <w:rPr>
          <w:rFonts w:ascii="Times New Roman" w:hAnsi="Times New Roman" w:cs="Times New Roman"/>
          <w:sz w:val="24"/>
          <w:szCs w:val="24"/>
        </w:rPr>
        <w:t>17150:2019</w:t>
      </w:r>
      <w:r w:rsidR="00546A39" w:rsidRPr="00546A39">
        <w:rPr>
          <w:rFonts w:ascii="Times New Roman" w:hAnsi="Times New Roman" w:cs="Times New Roman"/>
          <w:sz w:val="24"/>
          <w:szCs w:val="24"/>
          <w:lang w:val="bg-BG"/>
        </w:rPr>
        <w:t>)</w:t>
      </w:r>
    </w:p>
    <w:p w14:paraId="689067D6" w14:textId="307D4988" w:rsidR="00546A39" w:rsidRPr="00546A39" w:rsidRDefault="00E41CDC" w:rsidP="00556192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Long-term strength at vertical loading of the system </w:t>
      </w:r>
      <w:r w:rsidR="00546A39" w:rsidRPr="00546A39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for</w:t>
      </w:r>
      <w:r w:rsidR="00546A39" w:rsidRPr="00546A39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46A39" w:rsidRPr="00546A39">
        <w:rPr>
          <w:rFonts w:ascii="Times New Roman" w:hAnsi="Times New Roman" w:cs="Times New Roman"/>
          <w:b/>
          <w:sz w:val="24"/>
          <w:szCs w:val="24"/>
        </w:rPr>
        <w:t>50</w:t>
      </w:r>
      <w:r>
        <w:rPr>
          <w:rFonts w:ascii="Times New Roman" w:hAnsi="Times New Roman" w:cs="Times New Roman"/>
          <w:b/>
          <w:sz w:val="24"/>
          <w:szCs w:val="24"/>
        </w:rPr>
        <w:t xml:space="preserve"> years</w:t>
      </w:r>
      <w:r w:rsidR="00546A39" w:rsidRPr="00546A39">
        <w:rPr>
          <w:rFonts w:ascii="Times New Roman" w:hAnsi="Times New Roman" w:cs="Times New Roman"/>
          <w:b/>
          <w:sz w:val="24"/>
          <w:szCs w:val="24"/>
        </w:rPr>
        <w:t xml:space="preserve">):  </w:t>
      </w:r>
      <w:r w:rsidR="00546A39" w:rsidRPr="00546A39">
        <w:rPr>
          <w:rFonts w:ascii="Times New Roman" w:hAnsi="Times New Roman" w:cs="Times New Roman"/>
          <w:sz w:val="24"/>
          <w:szCs w:val="24"/>
          <w:lang w:val="bg-BG"/>
        </w:rPr>
        <w:t>234.6</w:t>
      </w:r>
      <w:r w:rsidR="00546A39" w:rsidRPr="00546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A39" w:rsidRPr="00546A39">
        <w:rPr>
          <w:rFonts w:ascii="Times New Roman" w:hAnsi="Times New Roman" w:cs="Times New Roman"/>
          <w:sz w:val="24"/>
          <w:szCs w:val="24"/>
        </w:rPr>
        <w:t>kN</w:t>
      </w:r>
      <w:proofErr w:type="spellEnd"/>
      <w:r w:rsidR="00546A39" w:rsidRPr="00546A39">
        <w:rPr>
          <w:rFonts w:ascii="Times New Roman" w:hAnsi="Times New Roman" w:cs="Times New Roman"/>
          <w:sz w:val="24"/>
          <w:szCs w:val="24"/>
        </w:rPr>
        <w:t>/m</w:t>
      </w:r>
      <w:r w:rsidR="00546A39" w:rsidRPr="00546A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C1A3F">
        <w:rPr>
          <w:rFonts w:ascii="Times New Roman" w:hAnsi="Times New Roman" w:cs="Times New Roman"/>
          <w:sz w:val="24"/>
          <w:szCs w:val="24"/>
          <w:vertAlign w:val="superscript"/>
        </w:rPr>
        <w:t xml:space="preserve">    </w:t>
      </w:r>
      <w:proofErr w:type="gramStart"/>
      <w:r w:rsidR="00FC1A3F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="00546A39" w:rsidRPr="00546A39">
        <w:rPr>
          <w:rFonts w:ascii="Times New Roman" w:hAnsi="Times New Roman" w:cs="Times New Roman"/>
          <w:sz w:val="24"/>
          <w:szCs w:val="24"/>
          <w:vertAlign w:val="superscript"/>
          <w:lang w:val="bg-BG"/>
        </w:rPr>
        <w:t xml:space="preserve"> </w:t>
      </w:r>
      <w:r w:rsidR="00546A39" w:rsidRPr="00546A3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46A39" w:rsidRPr="00546A39">
        <w:rPr>
          <w:rFonts w:ascii="Times New Roman" w:hAnsi="Times New Roman" w:cs="Times New Roman"/>
          <w:sz w:val="24"/>
          <w:szCs w:val="24"/>
        </w:rPr>
        <w:t>EN 17151:2019</w:t>
      </w:r>
      <w:r w:rsidR="00546A39" w:rsidRPr="00546A39">
        <w:rPr>
          <w:rFonts w:ascii="Times New Roman" w:hAnsi="Times New Roman" w:cs="Times New Roman"/>
          <w:sz w:val="24"/>
          <w:szCs w:val="24"/>
          <w:lang w:val="bg-BG"/>
        </w:rPr>
        <w:t>)</w:t>
      </w:r>
    </w:p>
    <w:p w14:paraId="06EC6C9D" w14:textId="34866CE9" w:rsidR="00546A39" w:rsidRPr="00D82E09" w:rsidRDefault="00E41CDC" w:rsidP="00556192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Long-term strength at horizontal</w:t>
      </w:r>
      <w:r w:rsidR="00546A39" w:rsidRPr="00546A39">
        <w:rPr>
          <w:rFonts w:ascii="Times New Roman" w:hAnsi="Times New Roman" w:cs="Times New Roman"/>
          <w:b/>
          <w:sz w:val="24"/>
          <w:szCs w:val="24"/>
          <w:lang w:val="bg-BG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 xml:space="preserve">lateral loading of the system </w:t>
      </w:r>
      <w:r w:rsidR="00546A39" w:rsidRPr="00546A39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for</w:t>
      </w:r>
      <w:r w:rsidR="00546A39" w:rsidRPr="00546A39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46A39" w:rsidRPr="00546A39">
        <w:rPr>
          <w:rFonts w:ascii="Times New Roman" w:hAnsi="Times New Roman" w:cs="Times New Roman"/>
          <w:b/>
          <w:sz w:val="24"/>
          <w:szCs w:val="24"/>
        </w:rPr>
        <w:t>50</w:t>
      </w:r>
      <w:r>
        <w:rPr>
          <w:rFonts w:ascii="Times New Roman" w:hAnsi="Times New Roman" w:cs="Times New Roman"/>
          <w:b/>
          <w:sz w:val="24"/>
          <w:szCs w:val="24"/>
        </w:rPr>
        <w:t xml:space="preserve"> years</w:t>
      </w:r>
      <w:r w:rsidR="00546A39" w:rsidRPr="00546A39">
        <w:rPr>
          <w:rFonts w:ascii="Times New Roman" w:hAnsi="Times New Roman" w:cs="Times New Roman"/>
          <w:b/>
          <w:sz w:val="24"/>
          <w:szCs w:val="24"/>
        </w:rPr>
        <w:t xml:space="preserve">): </w:t>
      </w:r>
      <w:r w:rsidR="00FC1A3F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46A39" w:rsidRPr="00546A39">
        <w:rPr>
          <w:rFonts w:ascii="Times New Roman" w:hAnsi="Times New Roman" w:cs="Times New Roman"/>
          <w:sz w:val="24"/>
          <w:szCs w:val="24"/>
        </w:rPr>
        <w:t>2</w:t>
      </w:r>
      <w:r w:rsidR="00546A39" w:rsidRPr="00546A39">
        <w:rPr>
          <w:rFonts w:ascii="Times New Roman" w:hAnsi="Times New Roman" w:cs="Times New Roman"/>
          <w:sz w:val="24"/>
          <w:szCs w:val="24"/>
          <w:lang w:val="bg-BG"/>
        </w:rPr>
        <w:t>8.8</w:t>
      </w:r>
      <w:r w:rsidR="00FC1A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A39" w:rsidRPr="00546A39">
        <w:rPr>
          <w:rFonts w:ascii="Times New Roman" w:hAnsi="Times New Roman" w:cs="Times New Roman"/>
          <w:sz w:val="24"/>
          <w:szCs w:val="24"/>
        </w:rPr>
        <w:t>kN</w:t>
      </w:r>
      <w:proofErr w:type="spellEnd"/>
      <w:r w:rsidR="00546A39" w:rsidRPr="00546A39">
        <w:rPr>
          <w:rFonts w:ascii="Times New Roman" w:hAnsi="Times New Roman" w:cs="Times New Roman"/>
          <w:sz w:val="24"/>
          <w:szCs w:val="24"/>
        </w:rPr>
        <w:t>/m</w:t>
      </w:r>
      <w:proofErr w:type="gramStart"/>
      <w:r w:rsidR="00546A39" w:rsidRPr="00546A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46A39" w:rsidRPr="00546A3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55619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546A39" w:rsidRPr="00546A39">
        <w:rPr>
          <w:rFonts w:ascii="Times New Roman" w:hAnsi="Times New Roman" w:cs="Times New Roman"/>
          <w:sz w:val="24"/>
          <w:szCs w:val="24"/>
        </w:rPr>
        <w:t>EN 17151:2019</w:t>
      </w:r>
      <w:r w:rsidR="00546A39" w:rsidRPr="00546A39">
        <w:rPr>
          <w:rFonts w:ascii="Times New Roman" w:hAnsi="Times New Roman" w:cs="Times New Roman"/>
          <w:sz w:val="24"/>
          <w:szCs w:val="24"/>
          <w:lang w:val="bg-BG"/>
        </w:rPr>
        <w:t>)</w:t>
      </w:r>
    </w:p>
    <w:p w14:paraId="3B03C624" w14:textId="77777777" w:rsidR="00D82E09" w:rsidRPr="00FC1A3F" w:rsidRDefault="00D82E09" w:rsidP="00FC1A3F">
      <w:pPr>
        <w:tabs>
          <w:tab w:val="left" w:pos="851"/>
        </w:tabs>
        <w:spacing w:after="200" w:line="360" w:lineRule="auto"/>
        <w:ind w:left="633"/>
        <w:rPr>
          <w:rFonts w:ascii="Times New Roman" w:hAnsi="Times New Roman" w:cs="Times New Roman"/>
          <w:sz w:val="24"/>
          <w:szCs w:val="24"/>
        </w:rPr>
      </w:pPr>
    </w:p>
    <w:p w14:paraId="002A1B0B" w14:textId="6A3EB81B" w:rsidR="00A51E1B" w:rsidRPr="00A51E1B" w:rsidRDefault="004F3077" w:rsidP="00B70A72">
      <w:pPr>
        <w:pStyle w:val="ListParagraph"/>
        <w:numPr>
          <w:ilvl w:val="0"/>
          <w:numId w:val="5"/>
        </w:numPr>
        <w:spacing w:before="19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E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2E09">
        <w:rPr>
          <w:rFonts w:ascii="Times New Roman" w:hAnsi="Times New Roman" w:cs="Times New Roman"/>
          <w:b/>
          <w:sz w:val="24"/>
          <w:szCs w:val="24"/>
        </w:rPr>
        <w:t xml:space="preserve">Sequence of performing the installation works </w:t>
      </w:r>
      <w:r w:rsidRPr="00A51E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11BE119" w14:textId="149BB5DA" w:rsidR="00EF07CA" w:rsidRPr="00A51E1B" w:rsidRDefault="00D82E09" w:rsidP="00A51E1B">
      <w:pPr>
        <w:spacing w:before="198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 xml:space="preserve">Installation </w:t>
      </w:r>
    </w:p>
    <w:p w14:paraId="25973448" w14:textId="6B7096C1" w:rsidR="00EF07CA" w:rsidRPr="00546A39" w:rsidRDefault="000E0C24" w:rsidP="00546A39">
      <w:pPr>
        <w:pStyle w:val="BodyText"/>
        <w:spacing w:before="214" w:line="360" w:lineRule="auto"/>
        <w:ind w:left="322" w:right="31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en-US"/>
        </w:rPr>
        <w:t xml:space="preserve">To ensure the proper and durable function of the </w:t>
      </w:r>
      <w:r>
        <w:rPr>
          <w:rFonts w:ascii="Times New Roman" w:hAnsi="Times New Roman" w:cs="Times New Roman"/>
          <w:color w:val="575756"/>
          <w:sz w:val="24"/>
          <w:szCs w:val="24"/>
        </w:rPr>
        <w:t xml:space="preserve">STORMBOX II </w:t>
      </w:r>
      <w:r w:rsidR="00FC1A3F">
        <w:rPr>
          <w:rFonts w:ascii="Times New Roman" w:hAnsi="Times New Roman" w:cs="Times New Roman"/>
          <w:color w:val="575756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color w:val="575756"/>
          <w:sz w:val="24"/>
          <w:szCs w:val="24"/>
          <w:lang w:val="en-US"/>
        </w:rPr>
        <w:t>ystem follow the instructions detailed below</w:t>
      </w:r>
      <w:r w:rsidR="00EF07CA" w:rsidRPr="00546A39">
        <w:rPr>
          <w:rFonts w:ascii="Times New Roman" w:hAnsi="Times New Roman" w:cs="Times New Roman"/>
          <w:color w:val="575756"/>
          <w:sz w:val="24"/>
          <w:szCs w:val="24"/>
          <w:lang w:val="en-US"/>
        </w:rPr>
        <w:t>:</w:t>
      </w:r>
    </w:p>
    <w:p w14:paraId="34BD6A7A" w14:textId="77777777" w:rsidR="00EF07CA" w:rsidRPr="00546A39" w:rsidRDefault="00EF07CA" w:rsidP="00546A39">
      <w:pPr>
        <w:pStyle w:val="BodyText"/>
        <w:spacing w:before="9" w:line="360" w:lineRule="auto"/>
        <w:rPr>
          <w:rFonts w:ascii="Times New Roman" w:hAnsi="Times New Roman" w:cs="Times New Roman"/>
          <w:sz w:val="24"/>
          <w:szCs w:val="24"/>
        </w:rPr>
      </w:pPr>
    </w:p>
    <w:p w14:paraId="61AA91C3" w14:textId="1F063227" w:rsidR="00EF07CA" w:rsidRPr="00546A39" w:rsidRDefault="00867D79" w:rsidP="00546A39">
      <w:pPr>
        <w:pStyle w:val="ListParagraph"/>
        <w:widowControl w:val="0"/>
        <w:numPr>
          <w:ilvl w:val="1"/>
          <w:numId w:val="19"/>
        </w:numPr>
        <w:tabs>
          <w:tab w:val="left" w:pos="321"/>
        </w:tabs>
        <w:autoSpaceDE w:val="0"/>
        <w:autoSpaceDN w:val="0"/>
        <w:spacing w:line="360" w:lineRule="auto"/>
        <w:ind w:left="0" w:right="3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pacing w:val="-3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575756"/>
          <w:sz w:val="24"/>
          <w:szCs w:val="24"/>
        </w:rPr>
        <w:t xml:space="preserve">installation of the </w:t>
      </w:r>
      <w:r>
        <w:rPr>
          <w:rFonts w:ascii="Times New Roman" w:hAnsi="Times New Roman" w:cs="Times New Roman"/>
          <w:color w:val="575756"/>
          <w:spacing w:val="-3"/>
          <w:sz w:val="24"/>
          <w:szCs w:val="24"/>
        </w:rPr>
        <w:t xml:space="preserve">whole system </w:t>
      </w:r>
      <w:r>
        <w:rPr>
          <w:rFonts w:ascii="Times New Roman" w:hAnsi="Times New Roman" w:cs="Times New Roman"/>
          <w:color w:val="575756"/>
          <w:sz w:val="24"/>
          <w:szCs w:val="24"/>
        </w:rPr>
        <w:t>must be carried out in accordance with the instructions and local regulations</w:t>
      </w:r>
      <w:r w:rsidR="00863BFC">
        <w:rPr>
          <w:rFonts w:ascii="Times New Roman" w:hAnsi="Times New Roman" w:cs="Times New Roman"/>
          <w:color w:val="575756"/>
          <w:sz w:val="24"/>
          <w:szCs w:val="24"/>
        </w:rPr>
        <w:t>.</w:t>
      </w:r>
    </w:p>
    <w:p w14:paraId="67A6DA50" w14:textId="016F1F08" w:rsidR="00EF07CA" w:rsidRPr="00251961" w:rsidRDefault="00867D79" w:rsidP="00546A39">
      <w:pPr>
        <w:pStyle w:val="ListParagraph"/>
        <w:widowControl w:val="0"/>
        <w:numPr>
          <w:ilvl w:val="1"/>
          <w:numId w:val="19"/>
        </w:numPr>
        <w:tabs>
          <w:tab w:val="left" w:pos="321"/>
        </w:tabs>
        <w:autoSpaceDE w:val="0"/>
        <w:autoSpaceDN w:val="0"/>
        <w:spacing w:line="360" w:lineRule="auto"/>
        <w:ind w:left="0" w:right="3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>The bottom of the pit must be made flat and even, without any bumps or holes</w:t>
      </w:r>
      <w:r w:rsidR="00EF07CA"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575756"/>
          <w:sz w:val="24"/>
          <w:szCs w:val="24"/>
        </w:rPr>
        <w:t xml:space="preserve">A 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>10-15 cm</w:t>
      </w:r>
      <w:r>
        <w:rPr>
          <w:rFonts w:ascii="Times New Roman" w:hAnsi="Times New Roman" w:cs="Times New Roman"/>
          <w:color w:val="575756"/>
          <w:sz w:val="24"/>
          <w:szCs w:val="24"/>
        </w:rPr>
        <w:t xml:space="preserve"> thick </w:t>
      </w:r>
      <w:r>
        <w:rPr>
          <w:rFonts w:ascii="Times New Roman" w:hAnsi="Times New Roman" w:cs="Times New Roman"/>
          <w:color w:val="575756"/>
          <w:sz w:val="24"/>
          <w:szCs w:val="24"/>
        </w:rPr>
        <w:lastRenderedPageBreak/>
        <w:t xml:space="preserve">sand padding layer </w:t>
      </w:r>
      <w:r>
        <w:rPr>
          <w:rFonts w:ascii="Times New Roman" w:hAnsi="Times New Roman" w:cs="Times New Roman"/>
          <w:color w:val="575756"/>
          <w:spacing w:val="-7"/>
          <w:sz w:val="24"/>
          <w:szCs w:val="24"/>
        </w:rPr>
        <w:t xml:space="preserve">should be </w:t>
      </w:r>
      <w:r>
        <w:rPr>
          <w:rFonts w:ascii="Times New Roman" w:hAnsi="Times New Roman" w:cs="Times New Roman"/>
          <w:color w:val="575756"/>
          <w:sz w:val="24"/>
          <w:szCs w:val="24"/>
        </w:rPr>
        <w:t>made and then compacted</w:t>
      </w:r>
      <w:r w:rsidR="00863BFC">
        <w:rPr>
          <w:rFonts w:ascii="Times New Roman" w:hAnsi="Times New Roman" w:cs="Times New Roman"/>
          <w:color w:val="575756"/>
          <w:sz w:val="24"/>
          <w:szCs w:val="24"/>
        </w:rPr>
        <w:t>.</w:t>
      </w:r>
    </w:p>
    <w:p w14:paraId="443B9C76" w14:textId="77777777" w:rsidR="00251961" w:rsidRPr="00546A39" w:rsidRDefault="00251961" w:rsidP="00251961">
      <w:pPr>
        <w:pStyle w:val="ListParagraph"/>
        <w:widowControl w:val="0"/>
        <w:tabs>
          <w:tab w:val="left" w:pos="321"/>
        </w:tabs>
        <w:autoSpaceDE w:val="0"/>
        <w:autoSpaceDN w:val="0"/>
        <w:spacing w:line="360" w:lineRule="auto"/>
        <w:ind w:left="0" w:right="3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71229F3" w14:textId="29255E97" w:rsidR="00EF07CA" w:rsidRPr="00546A39" w:rsidRDefault="00EF07CA" w:rsidP="00335997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before="106"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46A39">
        <w:rPr>
          <w:rFonts w:ascii="Times New Roman" w:hAnsi="Times New Roman" w:cs="Times New Roman"/>
          <w:noProof/>
          <w:sz w:val="24"/>
          <w:szCs w:val="24"/>
          <w:lang w:val="bg-BG" w:eastAsia="bg-BG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2021033" wp14:editId="65BBD18B">
                <wp:simplePos x="0" y="0"/>
                <wp:positionH relativeFrom="page">
                  <wp:posOffset>3424421</wp:posOffset>
                </wp:positionH>
                <wp:positionV relativeFrom="paragraph">
                  <wp:posOffset>324196</wp:posOffset>
                </wp:positionV>
                <wp:extent cx="3666490" cy="6896447"/>
                <wp:effectExtent l="0" t="0" r="0" b="1905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6490" cy="6896447"/>
                          <a:chOff x="5394" y="-569"/>
                          <a:chExt cx="5774" cy="7872"/>
                        </a:xfrm>
                      </wpg:grpSpPr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3" y="316"/>
                            <a:ext cx="5745" cy="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8168" y="2959"/>
                            <a:ext cx="888" cy="888"/>
                          </a:xfrm>
                          <a:custGeom>
                            <a:avLst/>
                            <a:gdLst>
                              <a:gd name="T0" fmla="+- 0 8612 8168"/>
                              <a:gd name="T1" fmla="*/ T0 w 888"/>
                              <a:gd name="T2" fmla="+- 0 3847 2960"/>
                              <a:gd name="T3" fmla="*/ 3847 h 888"/>
                              <a:gd name="T4" fmla="+- 0 8684 8168"/>
                              <a:gd name="T5" fmla="*/ T4 w 888"/>
                              <a:gd name="T6" fmla="+- 0 3841 2960"/>
                              <a:gd name="T7" fmla="*/ 3841 h 888"/>
                              <a:gd name="T8" fmla="+- 0 8752 8168"/>
                              <a:gd name="T9" fmla="*/ T8 w 888"/>
                              <a:gd name="T10" fmla="+- 0 3824 2960"/>
                              <a:gd name="T11" fmla="*/ 3824 h 888"/>
                              <a:gd name="T12" fmla="+- 0 8815 8168"/>
                              <a:gd name="T13" fmla="*/ T12 w 888"/>
                              <a:gd name="T14" fmla="+- 0 3797 2960"/>
                              <a:gd name="T15" fmla="*/ 3797 h 888"/>
                              <a:gd name="T16" fmla="+- 0 8874 8168"/>
                              <a:gd name="T17" fmla="*/ T16 w 888"/>
                              <a:gd name="T18" fmla="+- 0 3761 2960"/>
                              <a:gd name="T19" fmla="*/ 3761 h 888"/>
                              <a:gd name="T20" fmla="+- 0 8925 8168"/>
                              <a:gd name="T21" fmla="*/ T20 w 888"/>
                              <a:gd name="T22" fmla="+- 0 3717 2960"/>
                              <a:gd name="T23" fmla="*/ 3717 h 888"/>
                              <a:gd name="T24" fmla="+- 0 8970 8168"/>
                              <a:gd name="T25" fmla="*/ T24 w 888"/>
                              <a:gd name="T26" fmla="+- 0 3665 2960"/>
                              <a:gd name="T27" fmla="*/ 3665 h 888"/>
                              <a:gd name="T28" fmla="+- 0 9006 8168"/>
                              <a:gd name="T29" fmla="*/ T28 w 888"/>
                              <a:gd name="T30" fmla="+- 0 3607 2960"/>
                              <a:gd name="T31" fmla="*/ 3607 h 888"/>
                              <a:gd name="T32" fmla="+- 0 9033 8168"/>
                              <a:gd name="T33" fmla="*/ T32 w 888"/>
                              <a:gd name="T34" fmla="+- 0 3544 2960"/>
                              <a:gd name="T35" fmla="*/ 3544 h 888"/>
                              <a:gd name="T36" fmla="+- 0 9049 8168"/>
                              <a:gd name="T37" fmla="*/ T36 w 888"/>
                              <a:gd name="T38" fmla="+- 0 3475 2960"/>
                              <a:gd name="T39" fmla="*/ 3475 h 888"/>
                              <a:gd name="T40" fmla="+- 0 9055 8168"/>
                              <a:gd name="T41" fmla="*/ T40 w 888"/>
                              <a:gd name="T42" fmla="+- 0 3403 2960"/>
                              <a:gd name="T43" fmla="*/ 3403 h 888"/>
                              <a:gd name="T44" fmla="+- 0 9049 8168"/>
                              <a:gd name="T45" fmla="*/ T44 w 888"/>
                              <a:gd name="T46" fmla="+- 0 3331 2960"/>
                              <a:gd name="T47" fmla="*/ 3331 h 888"/>
                              <a:gd name="T48" fmla="+- 0 9033 8168"/>
                              <a:gd name="T49" fmla="*/ T48 w 888"/>
                              <a:gd name="T50" fmla="+- 0 3263 2960"/>
                              <a:gd name="T51" fmla="*/ 3263 h 888"/>
                              <a:gd name="T52" fmla="+- 0 9006 8168"/>
                              <a:gd name="T53" fmla="*/ T52 w 888"/>
                              <a:gd name="T54" fmla="+- 0 3200 2960"/>
                              <a:gd name="T55" fmla="*/ 3200 h 888"/>
                              <a:gd name="T56" fmla="+- 0 8970 8168"/>
                              <a:gd name="T57" fmla="*/ T56 w 888"/>
                              <a:gd name="T58" fmla="+- 0 3141 2960"/>
                              <a:gd name="T59" fmla="*/ 3141 h 888"/>
                              <a:gd name="T60" fmla="+- 0 8925 8168"/>
                              <a:gd name="T61" fmla="*/ T60 w 888"/>
                              <a:gd name="T62" fmla="+- 0 3090 2960"/>
                              <a:gd name="T63" fmla="*/ 3090 h 888"/>
                              <a:gd name="T64" fmla="+- 0 8874 8168"/>
                              <a:gd name="T65" fmla="*/ T64 w 888"/>
                              <a:gd name="T66" fmla="+- 0 3045 2960"/>
                              <a:gd name="T67" fmla="*/ 3045 h 888"/>
                              <a:gd name="T68" fmla="+- 0 8815 8168"/>
                              <a:gd name="T69" fmla="*/ T68 w 888"/>
                              <a:gd name="T70" fmla="+- 0 3009 2960"/>
                              <a:gd name="T71" fmla="*/ 3009 h 888"/>
                              <a:gd name="T72" fmla="+- 0 8752 8168"/>
                              <a:gd name="T73" fmla="*/ T72 w 888"/>
                              <a:gd name="T74" fmla="+- 0 2982 2960"/>
                              <a:gd name="T75" fmla="*/ 2982 h 888"/>
                              <a:gd name="T76" fmla="+- 0 8684 8168"/>
                              <a:gd name="T77" fmla="*/ T76 w 888"/>
                              <a:gd name="T78" fmla="+- 0 2966 2960"/>
                              <a:gd name="T79" fmla="*/ 2966 h 888"/>
                              <a:gd name="T80" fmla="+- 0 8612 8168"/>
                              <a:gd name="T81" fmla="*/ T80 w 888"/>
                              <a:gd name="T82" fmla="+- 0 2960 2960"/>
                              <a:gd name="T83" fmla="*/ 2960 h 888"/>
                              <a:gd name="T84" fmla="+- 0 8540 8168"/>
                              <a:gd name="T85" fmla="*/ T84 w 888"/>
                              <a:gd name="T86" fmla="+- 0 2966 2960"/>
                              <a:gd name="T87" fmla="*/ 2966 h 888"/>
                              <a:gd name="T88" fmla="+- 0 8471 8168"/>
                              <a:gd name="T89" fmla="*/ T88 w 888"/>
                              <a:gd name="T90" fmla="+- 0 2982 2960"/>
                              <a:gd name="T91" fmla="*/ 2982 h 888"/>
                              <a:gd name="T92" fmla="+- 0 8408 8168"/>
                              <a:gd name="T93" fmla="*/ T92 w 888"/>
                              <a:gd name="T94" fmla="+- 0 3009 2960"/>
                              <a:gd name="T95" fmla="*/ 3009 h 888"/>
                              <a:gd name="T96" fmla="+- 0 8350 8168"/>
                              <a:gd name="T97" fmla="*/ T96 w 888"/>
                              <a:gd name="T98" fmla="+- 0 3045 2960"/>
                              <a:gd name="T99" fmla="*/ 3045 h 888"/>
                              <a:gd name="T100" fmla="+- 0 8298 8168"/>
                              <a:gd name="T101" fmla="*/ T100 w 888"/>
                              <a:gd name="T102" fmla="+- 0 3090 2960"/>
                              <a:gd name="T103" fmla="*/ 3090 h 888"/>
                              <a:gd name="T104" fmla="+- 0 8254 8168"/>
                              <a:gd name="T105" fmla="*/ T104 w 888"/>
                              <a:gd name="T106" fmla="+- 0 3141 2960"/>
                              <a:gd name="T107" fmla="*/ 3141 h 888"/>
                              <a:gd name="T108" fmla="+- 0 8218 8168"/>
                              <a:gd name="T109" fmla="*/ T108 w 888"/>
                              <a:gd name="T110" fmla="+- 0 3200 2960"/>
                              <a:gd name="T111" fmla="*/ 3200 h 888"/>
                              <a:gd name="T112" fmla="+- 0 8191 8168"/>
                              <a:gd name="T113" fmla="*/ T112 w 888"/>
                              <a:gd name="T114" fmla="+- 0 3263 2960"/>
                              <a:gd name="T115" fmla="*/ 3263 h 888"/>
                              <a:gd name="T116" fmla="+- 0 8174 8168"/>
                              <a:gd name="T117" fmla="*/ T116 w 888"/>
                              <a:gd name="T118" fmla="+- 0 3331 2960"/>
                              <a:gd name="T119" fmla="*/ 3331 h 888"/>
                              <a:gd name="T120" fmla="+- 0 8168 8168"/>
                              <a:gd name="T121" fmla="*/ T120 w 888"/>
                              <a:gd name="T122" fmla="+- 0 3403 2960"/>
                              <a:gd name="T123" fmla="*/ 3403 h 888"/>
                              <a:gd name="T124" fmla="+- 0 8174 8168"/>
                              <a:gd name="T125" fmla="*/ T124 w 888"/>
                              <a:gd name="T126" fmla="+- 0 3475 2960"/>
                              <a:gd name="T127" fmla="*/ 3475 h 888"/>
                              <a:gd name="T128" fmla="+- 0 8191 8168"/>
                              <a:gd name="T129" fmla="*/ T128 w 888"/>
                              <a:gd name="T130" fmla="+- 0 3544 2960"/>
                              <a:gd name="T131" fmla="*/ 3544 h 888"/>
                              <a:gd name="T132" fmla="+- 0 8218 8168"/>
                              <a:gd name="T133" fmla="*/ T132 w 888"/>
                              <a:gd name="T134" fmla="+- 0 3607 2960"/>
                              <a:gd name="T135" fmla="*/ 3607 h 888"/>
                              <a:gd name="T136" fmla="+- 0 8254 8168"/>
                              <a:gd name="T137" fmla="*/ T136 w 888"/>
                              <a:gd name="T138" fmla="+- 0 3665 2960"/>
                              <a:gd name="T139" fmla="*/ 3665 h 888"/>
                              <a:gd name="T140" fmla="+- 0 8298 8168"/>
                              <a:gd name="T141" fmla="*/ T140 w 888"/>
                              <a:gd name="T142" fmla="+- 0 3717 2960"/>
                              <a:gd name="T143" fmla="*/ 3717 h 888"/>
                              <a:gd name="T144" fmla="+- 0 8350 8168"/>
                              <a:gd name="T145" fmla="*/ T144 w 888"/>
                              <a:gd name="T146" fmla="+- 0 3761 2960"/>
                              <a:gd name="T147" fmla="*/ 3761 h 888"/>
                              <a:gd name="T148" fmla="+- 0 8408 8168"/>
                              <a:gd name="T149" fmla="*/ T148 w 888"/>
                              <a:gd name="T150" fmla="+- 0 3797 2960"/>
                              <a:gd name="T151" fmla="*/ 3797 h 888"/>
                              <a:gd name="T152" fmla="+- 0 8471 8168"/>
                              <a:gd name="T153" fmla="*/ T152 w 888"/>
                              <a:gd name="T154" fmla="+- 0 3824 2960"/>
                              <a:gd name="T155" fmla="*/ 3824 h 888"/>
                              <a:gd name="T156" fmla="+- 0 8540 8168"/>
                              <a:gd name="T157" fmla="*/ T156 w 888"/>
                              <a:gd name="T158" fmla="+- 0 3841 2960"/>
                              <a:gd name="T159" fmla="*/ 3841 h 888"/>
                              <a:gd name="T160" fmla="+- 0 8612 8168"/>
                              <a:gd name="T161" fmla="*/ T160 w 888"/>
                              <a:gd name="T162" fmla="+- 0 3847 2960"/>
                              <a:gd name="T163" fmla="*/ 3847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8" h="888">
                                <a:moveTo>
                                  <a:pt x="444" y="887"/>
                                </a:moveTo>
                                <a:lnTo>
                                  <a:pt x="516" y="881"/>
                                </a:lnTo>
                                <a:lnTo>
                                  <a:pt x="584" y="864"/>
                                </a:lnTo>
                                <a:lnTo>
                                  <a:pt x="647" y="837"/>
                                </a:lnTo>
                                <a:lnTo>
                                  <a:pt x="706" y="801"/>
                                </a:lnTo>
                                <a:lnTo>
                                  <a:pt x="757" y="757"/>
                                </a:lnTo>
                                <a:lnTo>
                                  <a:pt x="802" y="705"/>
                                </a:lnTo>
                                <a:lnTo>
                                  <a:pt x="838" y="647"/>
                                </a:lnTo>
                                <a:lnTo>
                                  <a:pt x="865" y="584"/>
                                </a:lnTo>
                                <a:lnTo>
                                  <a:pt x="881" y="515"/>
                                </a:lnTo>
                                <a:lnTo>
                                  <a:pt x="887" y="443"/>
                                </a:lnTo>
                                <a:lnTo>
                                  <a:pt x="881" y="371"/>
                                </a:lnTo>
                                <a:lnTo>
                                  <a:pt x="865" y="303"/>
                                </a:lnTo>
                                <a:lnTo>
                                  <a:pt x="838" y="240"/>
                                </a:lnTo>
                                <a:lnTo>
                                  <a:pt x="802" y="181"/>
                                </a:lnTo>
                                <a:lnTo>
                                  <a:pt x="757" y="130"/>
                                </a:lnTo>
                                <a:lnTo>
                                  <a:pt x="706" y="85"/>
                                </a:lnTo>
                                <a:lnTo>
                                  <a:pt x="647" y="49"/>
                                </a:lnTo>
                                <a:lnTo>
                                  <a:pt x="584" y="22"/>
                                </a:lnTo>
                                <a:lnTo>
                                  <a:pt x="516" y="6"/>
                                </a:lnTo>
                                <a:lnTo>
                                  <a:pt x="444" y="0"/>
                                </a:lnTo>
                                <a:lnTo>
                                  <a:pt x="372" y="6"/>
                                </a:lnTo>
                                <a:lnTo>
                                  <a:pt x="303" y="22"/>
                                </a:lnTo>
                                <a:lnTo>
                                  <a:pt x="240" y="49"/>
                                </a:lnTo>
                                <a:lnTo>
                                  <a:pt x="182" y="85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1"/>
                                </a:lnTo>
                                <a:lnTo>
                                  <a:pt x="50" y="240"/>
                                </a:lnTo>
                                <a:lnTo>
                                  <a:pt x="23" y="303"/>
                                </a:lnTo>
                                <a:lnTo>
                                  <a:pt x="6" y="371"/>
                                </a:lnTo>
                                <a:lnTo>
                                  <a:pt x="0" y="443"/>
                                </a:lnTo>
                                <a:lnTo>
                                  <a:pt x="6" y="515"/>
                                </a:lnTo>
                                <a:lnTo>
                                  <a:pt x="23" y="584"/>
                                </a:lnTo>
                                <a:lnTo>
                                  <a:pt x="50" y="647"/>
                                </a:lnTo>
                                <a:lnTo>
                                  <a:pt x="86" y="705"/>
                                </a:lnTo>
                                <a:lnTo>
                                  <a:pt x="130" y="757"/>
                                </a:lnTo>
                                <a:lnTo>
                                  <a:pt x="182" y="801"/>
                                </a:lnTo>
                                <a:lnTo>
                                  <a:pt x="240" y="837"/>
                                </a:lnTo>
                                <a:lnTo>
                                  <a:pt x="303" y="864"/>
                                </a:lnTo>
                                <a:lnTo>
                                  <a:pt x="372" y="881"/>
                                </a:lnTo>
                                <a:lnTo>
                                  <a:pt x="444" y="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9038" y="2083"/>
                            <a:ext cx="888" cy="888"/>
                          </a:xfrm>
                          <a:custGeom>
                            <a:avLst/>
                            <a:gdLst>
                              <a:gd name="T0" fmla="+- 0 9482 9038"/>
                              <a:gd name="T1" fmla="*/ T0 w 888"/>
                              <a:gd name="T2" fmla="+- 0 2971 2084"/>
                              <a:gd name="T3" fmla="*/ 2971 h 888"/>
                              <a:gd name="T4" fmla="+- 0 9554 9038"/>
                              <a:gd name="T5" fmla="*/ T4 w 888"/>
                              <a:gd name="T6" fmla="+- 0 2965 2084"/>
                              <a:gd name="T7" fmla="*/ 2965 h 888"/>
                              <a:gd name="T8" fmla="+- 0 9622 9038"/>
                              <a:gd name="T9" fmla="*/ T8 w 888"/>
                              <a:gd name="T10" fmla="+- 0 2948 2084"/>
                              <a:gd name="T11" fmla="*/ 2948 h 888"/>
                              <a:gd name="T12" fmla="+- 0 9686 9038"/>
                              <a:gd name="T13" fmla="*/ T12 w 888"/>
                              <a:gd name="T14" fmla="+- 0 2921 2084"/>
                              <a:gd name="T15" fmla="*/ 2921 h 888"/>
                              <a:gd name="T16" fmla="+- 0 9744 9038"/>
                              <a:gd name="T17" fmla="*/ T16 w 888"/>
                              <a:gd name="T18" fmla="+- 0 2885 2084"/>
                              <a:gd name="T19" fmla="*/ 2885 h 888"/>
                              <a:gd name="T20" fmla="+- 0 9796 9038"/>
                              <a:gd name="T21" fmla="*/ T20 w 888"/>
                              <a:gd name="T22" fmla="+- 0 2841 2084"/>
                              <a:gd name="T23" fmla="*/ 2841 h 888"/>
                              <a:gd name="T24" fmla="+- 0 9840 9038"/>
                              <a:gd name="T25" fmla="*/ T24 w 888"/>
                              <a:gd name="T26" fmla="+- 0 2789 2084"/>
                              <a:gd name="T27" fmla="*/ 2789 h 888"/>
                              <a:gd name="T28" fmla="+- 0 9876 9038"/>
                              <a:gd name="T29" fmla="*/ T28 w 888"/>
                              <a:gd name="T30" fmla="+- 0 2731 2084"/>
                              <a:gd name="T31" fmla="*/ 2731 h 888"/>
                              <a:gd name="T32" fmla="+- 0 9903 9038"/>
                              <a:gd name="T33" fmla="*/ T32 w 888"/>
                              <a:gd name="T34" fmla="+- 0 2668 2084"/>
                              <a:gd name="T35" fmla="*/ 2668 h 888"/>
                              <a:gd name="T36" fmla="+- 0 9920 9038"/>
                              <a:gd name="T37" fmla="*/ T36 w 888"/>
                              <a:gd name="T38" fmla="+- 0 2599 2084"/>
                              <a:gd name="T39" fmla="*/ 2599 h 888"/>
                              <a:gd name="T40" fmla="+- 0 9925 9038"/>
                              <a:gd name="T41" fmla="*/ T40 w 888"/>
                              <a:gd name="T42" fmla="+- 0 2527 2084"/>
                              <a:gd name="T43" fmla="*/ 2527 h 888"/>
                              <a:gd name="T44" fmla="+- 0 9920 9038"/>
                              <a:gd name="T45" fmla="*/ T44 w 888"/>
                              <a:gd name="T46" fmla="+- 0 2455 2084"/>
                              <a:gd name="T47" fmla="*/ 2455 h 888"/>
                              <a:gd name="T48" fmla="+- 0 9903 9038"/>
                              <a:gd name="T49" fmla="*/ T48 w 888"/>
                              <a:gd name="T50" fmla="+- 0 2387 2084"/>
                              <a:gd name="T51" fmla="*/ 2387 h 888"/>
                              <a:gd name="T52" fmla="+- 0 9876 9038"/>
                              <a:gd name="T53" fmla="*/ T52 w 888"/>
                              <a:gd name="T54" fmla="+- 0 2324 2084"/>
                              <a:gd name="T55" fmla="*/ 2324 h 888"/>
                              <a:gd name="T56" fmla="+- 0 9840 9038"/>
                              <a:gd name="T57" fmla="*/ T56 w 888"/>
                              <a:gd name="T58" fmla="+- 0 2265 2084"/>
                              <a:gd name="T59" fmla="*/ 2265 h 888"/>
                              <a:gd name="T60" fmla="+- 0 9796 9038"/>
                              <a:gd name="T61" fmla="*/ T60 w 888"/>
                              <a:gd name="T62" fmla="+- 0 2214 2084"/>
                              <a:gd name="T63" fmla="*/ 2214 h 888"/>
                              <a:gd name="T64" fmla="+- 0 9744 9038"/>
                              <a:gd name="T65" fmla="*/ T64 w 888"/>
                              <a:gd name="T66" fmla="+- 0 2169 2084"/>
                              <a:gd name="T67" fmla="*/ 2169 h 888"/>
                              <a:gd name="T68" fmla="+- 0 9686 9038"/>
                              <a:gd name="T69" fmla="*/ T68 w 888"/>
                              <a:gd name="T70" fmla="+- 0 2133 2084"/>
                              <a:gd name="T71" fmla="*/ 2133 h 888"/>
                              <a:gd name="T72" fmla="+- 0 9622 9038"/>
                              <a:gd name="T73" fmla="*/ T72 w 888"/>
                              <a:gd name="T74" fmla="+- 0 2107 2084"/>
                              <a:gd name="T75" fmla="*/ 2107 h 888"/>
                              <a:gd name="T76" fmla="+- 0 9554 9038"/>
                              <a:gd name="T77" fmla="*/ T76 w 888"/>
                              <a:gd name="T78" fmla="+- 0 2090 2084"/>
                              <a:gd name="T79" fmla="*/ 2090 h 888"/>
                              <a:gd name="T80" fmla="+- 0 9482 9038"/>
                              <a:gd name="T81" fmla="*/ T80 w 888"/>
                              <a:gd name="T82" fmla="+- 0 2084 2084"/>
                              <a:gd name="T83" fmla="*/ 2084 h 888"/>
                              <a:gd name="T84" fmla="+- 0 9410 9038"/>
                              <a:gd name="T85" fmla="*/ T84 w 888"/>
                              <a:gd name="T86" fmla="+- 0 2090 2084"/>
                              <a:gd name="T87" fmla="*/ 2090 h 888"/>
                              <a:gd name="T88" fmla="+- 0 9342 9038"/>
                              <a:gd name="T89" fmla="*/ T88 w 888"/>
                              <a:gd name="T90" fmla="+- 0 2107 2084"/>
                              <a:gd name="T91" fmla="*/ 2107 h 888"/>
                              <a:gd name="T92" fmla="+- 0 9278 9038"/>
                              <a:gd name="T93" fmla="*/ T92 w 888"/>
                              <a:gd name="T94" fmla="+- 0 2133 2084"/>
                              <a:gd name="T95" fmla="*/ 2133 h 888"/>
                              <a:gd name="T96" fmla="+- 0 9220 9038"/>
                              <a:gd name="T97" fmla="*/ T96 w 888"/>
                              <a:gd name="T98" fmla="+- 0 2169 2084"/>
                              <a:gd name="T99" fmla="*/ 2169 h 888"/>
                              <a:gd name="T100" fmla="+- 0 9168 9038"/>
                              <a:gd name="T101" fmla="*/ T100 w 888"/>
                              <a:gd name="T102" fmla="+- 0 2214 2084"/>
                              <a:gd name="T103" fmla="*/ 2214 h 888"/>
                              <a:gd name="T104" fmla="+- 0 9124 9038"/>
                              <a:gd name="T105" fmla="*/ T104 w 888"/>
                              <a:gd name="T106" fmla="+- 0 2265 2084"/>
                              <a:gd name="T107" fmla="*/ 2265 h 888"/>
                              <a:gd name="T108" fmla="+- 0 9088 9038"/>
                              <a:gd name="T109" fmla="*/ T108 w 888"/>
                              <a:gd name="T110" fmla="+- 0 2324 2084"/>
                              <a:gd name="T111" fmla="*/ 2324 h 888"/>
                              <a:gd name="T112" fmla="+- 0 9061 9038"/>
                              <a:gd name="T113" fmla="*/ T112 w 888"/>
                              <a:gd name="T114" fmla="+- 0 2387 2084"/>
                              <a:gd name="T115" fmla="*/ 2387 h 888"/>
                              <a:gd name="T116" fmla="+- 0 9044 9038"/>
                              <a:gd name="T117" fmla="*/ T116 w 888"/>
                              <a:gd name="T118" fmla="+- 0 2455 2084"/>
                              <a:gd name="T119" fmla="*/ 2455 h 888"/>
                              <a:gd name="T120" fmla="+- 0 9038 9038"/>
                              <a:gd name="T121" fmla="*/ T120 w 888"/>
                              <a:gd name="T122" fmla="+- 0 2527 2084"/>
                              <a:gd name="T123" fmla="*/ 2527 h 888"/>
                              <a:gd name="T124" fmla="+- 0 9044 9038"/>
                              <a:gd name="T125" fmla="*/ T124 w 888"/>
                              <a:gd name="T126" fmla="+- 0 2599 2084"/>
                              <a:gd name="T127" fmla="*/ 2599 h 888"/>
                              <a:gd name="T128" fmla="+- 0 9061 9038"/>
                              <a:gd name="T129" fmla="*/ T128 w 888"/>
                              <a:gd name="T130" fmla="+- 0 2668 2084"/>
                              <a:gd name="T131" fmla="*/ 2668 h 888"/>
                              <a:gd name="T132" fmla="+- 0 9088 9038"/>
                              <a:gd name="T133" fmla="*/ T132 w 888"/>
                              <a:gd name="T134" fmla="+- 0 2731 2084"/>
                              <a:gd name="T135" fmla="*/ 2731 h 888"/>
                              <a:gd name="T136" fmla="+- 0 9124 9038"/>
                              <a:gd name="T137" fmla="*/ T136 w 888"/>
                              <a:gd name="T138" fmla="+- 0 2789 2084"/>
                              <a:gd name="T139" fmla="*/ 2789 h 888"/>
                              <a:gd name="T140" fmla="+- 0 9168 9038"/>
                              <a:gd name="T141" fmla="*/ T140 w 888"/>
                              <a:gd name="T142" fmla="+- 0 2841 2084"/>
                              <a:gd name="T143" fmla="*/ 2841 h 888"/>
                              <a:gd name="T144" fmla="+- 0 9220 9038"/>
                              <a:gd name="T145" fmla="*/ T144 w 888"/>
                              <a:gd name="T146" fmla="+- 0 2885 2084"/>
                              <a:gd name="T147" fmla="*/ 2885 h 888"/>
                              <a:gd name="T148" fmla="+- 0 9278 9038"/>
                              <a:gd name="T149" fmla="*/ T148 w 888"/>
                              <a:gd name="T150" fmla="+- 0 2921 2084"/>
                              <a:gd name="T151" fmla="*/ 2921 h 888"/>
                              <a:gd name="T152" fmla="+- 0 9342 9038"/>
                              <a:gd name="T153" fmla="*/ T152 w 888"/>
                              <a:gd name="T154" fmla="+- 0 2948 2084"/>
                              <a:gd name="T155" fmla="*/ 2948 h 888"/>
                              <a:gd name="T156" fmla="+- 0 9410 9038"/>
                              <a:gd name="T157" fmla="*/ T156 w 888"/>
                              <a:gd name="T158" fmla="+- 0 2965 2084"/>
                              <a:gd name="T159" fmla="*/ 2965 h 888"/>
                              <a:gd name="T160" fmla="+- 0 9482 9038"/>
                              <a:gd name="T161" fmla="*/ T160 w 888"/>
                              <a:gd name="T162" fmla="+- 0 2971 2084"/>
                              <a:gd name="T163" fmla="*/ 2971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8" h="888">
                                <a:moveTo>
                                  <a:pt x="444" y="887"/>
                                </a:moveTo>
                                <a:lnTo>
                                  <a:pt x="516" y="881"/>
                                </a:lnTo>
                                <a:lnTo>
                                  <a:pt x="584" y="864"/>
                                </a:lnTo>
                                <a:lnTo>
                                  <a:pt x="648" y="837"/>
                                </a:lnTo>
                                <a:lnTo>
                                  <a:pt x="706" y="801"/>
                                </a:lnTo>
                                <a:lnTo>
                                  <a:pt x="758" y="757"/>
                                </a:lnTo>
                                <a:lnTo>
                                  <a:pt x="802" y="705"/>
                                </a:lnTo>
                                <a:lnTo>
                                  <a:pt x="838" y="647"/>
                                </a:lnTo>
                                <a:lnTo>
                                  <a:pt x="865" y="584"/>
                                </a:lnTo>
                                <a:lnTo>
                                  <a:pt x="882" y="515"/>
                                </a:lnTo>
                                <a:lnTo>
                                  <a:pt x="887" y="443"/>
                                </a:lnTo>
                                <a:lnTo>
                                  <a:pt x="882" y="371"/>
                                </a:lnTo>
                                <a:lnTo>
                                  <a:pt x="865" y="303"/>
                                </a:lnTo>
                                <a:lnTo>
                                  <a:pt x="838" y="240"/>
                                </a:lnTo>
                                <a:lnTo>
                                  <a:pt x="802" y="181"/>
                                </a:lnTo>
                                <a:lnTo>
                                  <a:pt x="758" y="130"/>
                                </a:lnTo>
                                <a:lnTo>
                                  <a:pt x="706" y="85"/>
                                </a:lnTo>
                                <a:lnTo>
                                  <a:pt x="648" y="49"/>
                                </a:lnTo>
                                <a:lnTo>
                                  <a:pt x="584" y="23"/>
                                </a:lnTo>
                                <a:lnTo>
                                  <a:pt x="516" y="6"/>
                                </a:lnTo>
                                <a:lnTo>
                                  <a:pt x="444" y="0"/>
                                </a:lnTo>
                                <a:lnTo>
                                  <a:pt x="372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49"/>
                                </a:lnTo>
                                <a:lnTo>
                                  <a:pt x="182" y="85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1"/>
                                </a:lnTo>
                                <a:lnTo>
                                  <a:pt x="50" y="240"/>
                                </a:lnTo>
                                <a:lnTo>
                                  <a:pt x="23" y="303"/>
                                </a:lnTo>
                                <a:lnTo>
                                  <a:pt x="6" y="371"/>
                                </a:lnTo>
                                <a:lnTo>
                                  <a:pt x="0" y="443"/>
                                </a:lnTo>
                                <a:lnTo>
                                  <a:pt x="6" y="515"/>
                                </a:lnTo>
                                <a:lnTo>
                                  <a:pt x="23" y="584"/>
                                </a:lnTo>
                                <a:lnTo>
                                  <a:pt x="50" y="647"/>
                                </a:lnTo>
                                <a:lnTo>
                                  <a:pt x="86" y="705"/>
                                </a:lnTo>
                                <a:lnTo>
                                  <a:pt x="130" y="757"/>
                                </a:lnTo>
                                <a:lnTo>
                                  <a:pt x="182" y="801"/>
                                </a:lnTo>
                                <a:lnTo>
                                  <a:pt x="240" y="837"/>
                                </a:lnTo>
                                <a:lnTo>
                                  <a:pt x="304" y="864"/>
                                </a:lnTo>
                                <a:lnTo>
                                  <a:pt x="372" y="881"/>
                                </a:lnTo>
                                <a:lnTo>
                                  <a:pt x="444" y="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341" y="3753"/>
                            <a:ext cx="0" cy="24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7EA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637" y="1515"/>
                            <a:ext cx="0" cy="57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7EA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4" y="5086"/>
                            <a:ext cx="2277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0"/>
                        <wps:cNvSpPr>
                          <a:spLocks/>
                        </wps:cNvSpPr>
                        <wps:spPr bwMode="auto">
                          <a:xfrm>
                            <a:off x="5394" y="5086"/>
                            <a:ext cx="2277" cy="2217"/>
                          </a:xfrm>
                          <a:custGeom>
                            <a:avLst/>
                            <a:gdLst>
                              <a:gd name="T0" fmla="+- 0 6611 5394"/>
                              <a:gd name="T1" fmla="*/ T0 w 2277"/>
                              <a:gd name="T2" fmla="+- 0 7301 5087"/>
                              <a:gd name="T3" fmla="*/ 7301 h 2217"/>
                              <a:gd name="T4" fmla="+- 0 6762 5394"/>
                              <a:gd name="T5" fmla="*/ T4 w 2277"/>
                              <a:gd name="T6" fmla="+- 0 7281 5087"/>
                              <a:gd name="T7" fmla="*/ 7281 h 2217"/>
                              <a:gd name="T8" fmla="+- 0 6907 5394"/>
                              <a:gd name="T9" fmla="*/ T8 w 2277"/>
                              <a:gd name="T10" fmla="+- 0 7242 5087"/>
                              <a:gd name="T11" fmla="*/ 7242 h 2217"/>
                              <a:gd name="T12" fmla="+- 0 7043 5394"/>
                              <a:gd name="T13" fmla="*/ T12 w 2277"/>
                              <a:gd name="T14" fmla="+- 0 7186 5087"/>
                              <a:gd name="T15" fmla="*/ 7186 h 2217"/>
                              <a:gd name="T16" fmla="+- 0 7169 5394"/>
                              <a:gd name="T17" fmla="*/ T16 w 2277"/>
                              <a:gd name="T18" fmla="+- 0 7114 5087"/>
                              <a:gd name="T19" fmla="*/ 7114 h 2217"/>
                              <a:gd name="T20" fmla="+- 0 7284 5394"/>
                              <a:gd name="T21" fmla="*/ T20 w 2277"/>
                              <a:gd name="T22" fmla="+- 0 7027 5087"/>
                              <a:gd name="T23" fmla="*/ 7027 h 2217"/>
                              <a:gd name="T24" fmla="+- 0 7387 5394"/>
                              <a:gd name="T25" fmla="*/ T24 w 2277"/>
                              <a:gd name="T26" fmla="+- 0 6927 5087"/>
                              <a:gd name="T27" fmla="*/ 6927 h 2217"/>
                              <a:gd name="T28" fmla="+- 0 7477 5394"/>
                              <a:gd name="T29" fmla="*/ T28 w 2277"/>
                              <a:gd name="T30" fmla="+- 0 6815 5087"/>
                              <a:gd name="T31" fmla="*/ 6815 h 2217"/>
                              <a:gd name="T32" fmla="+- 0 7551 5394"/>
                              <a:gd name="T33" fmla="*/ T32 w 2277"/>
                              <a:gd name="T34" fmla="+- 0 6692 5087"/>
                              <a:gd name="T35" fmla="*/ 6692 h 2217"/>
                              <a:gd name="T36" fmla="+- 0 7608 5394"/>
                              <a:gd name="T37" fmla="*/ T36 w 2277"/>
                              <a:gd name="T38" fmla="+- 0 6559 5087"/>
                              <a:gd name="T39" fmla="*/ 6559 h 2217"/>
                              <a:gd name="T40" fmla="+- 0 7648 5394"/>
                              <a:gd name="T41" fmla="*/ T40 w 2277"/>
                              <a:gd name="T42" fmla="+- 0 6418 5087"/>
                              <a:gd name="T43" fmla="*/ 6418 h 2217"/>
                              <a:gd name="T44" fmla="+- 0 7668 5394"/>
                              <a:gd name="T45" fmla="*/ T44 w 2277"/>
                              <a:gd name="T46" fmla="+- 0 6271 5087"/>
                              <a:gd name="T47" fmla="*/ 6271 h 2217"/>
                              <a:gd name="T48" fmla="+- 0 7668 5394"/>
                              <a:gd name="T49" fmla="*/ T48 w 2277"/>
                              <a:gd name="T50" fmla="+- 0 6119 5087"/>
                              <a:gd name="T51" fmla="*/ 6119 h 2217"/>
                              <a:gd name="T52" fmla="+- 0 7648 5394"/>
                              <a:gd name="T53" fmla="*/ T52 w 2277"/>
                              <a:gd name="T54" fmla="+- 0 5972 5087"/>
                              <a:gd name="T55" fmla="*/ 5972 h 2217"/>
                              <a:gd name="T56" fmla="+- 0 7608 5394"/>
                              <a:gd name="T57" fmla="*/ T56 w 2277"/>
                              <a:gd name="T58" fmla="+- 0 5831 5087"/>
                              <a:gd name="T59" fmla="*/ 5831 h 2217"/>
                              <a:gd name="T60" fmla="+- 0 7551 5394"/>
                              <a:gd name="T61" fmla="*/ T60 w 2277"/>
                              <a:gd name="T62" fmla="+- 0 5699 5087"/>
                              <a:gd name="T63" fmla="*/ 5699 h 2217"/>
                              <a:gd name="T64" fmla="+- 0 7477 5394"/>
                              <a:gd name="T65" fmla="*/ T64 w 2277"/>
                              <a:gd name="T66" fmla="+- 0 5576 5087"/>
                              <a:gd name="T67" fmla="*/ 5576 h 2217"/>
                              <a:gd name="T68" fmla="+- 0 7387 5394"/>
                              <a:gd name="T69" fmla="*/ T68 w 2277"/>
                              <a:gd name="T70" fmla="+- 0 5463 5087"/>
                              <a:gd name="T71" fmla="*/ 5463 h 2217"/>
                              <a:gd name="T72" fmla="+- 0 7284 5394"/>
                              <a:gd name="T73" fmla="*/ T72 w 2277"/>
                              <a:gd name="T74" fmla="+- 0 5363 5087"/>
                              <a:gd name="T75" fmla="*/ 5363 h 2217"/>
                              <a:gd name="T76" fmla="+- 0 7169 5394"/>
                              <a:gd name="T77" fmla="*/ T76 w 2277"/>
                              <a:gd name="T78" fmla="+- 0 5276 5087"/>
                              <a:gd name="T79" fmla="*/ 5276 h 2217"/>
                              <a:gd name="T80" fmla="+- 0 7043 5394"/>
                              <a:gd name="T81" fmla="*/ T80 w 2277"/>
                              <a:gd name="T82" fmla="+- 0 5204 5087"/>
                              <a:gd name="T83" fmla="*/ 5204 h 2217"/>
                              <a:gd name="T84" fmla="+- 0 6907 5394"/>
                              <a:gd name="T85" fmla="*/ T84 w 2277"/>
                              <a:gd name="T86" fmla="+- 0 5148 5087"/>
                              <a:gd name="T87" fmla="*/ 5148 h 2217"/>
                              <a:gd name="T88" fmla="+- 0 6762 5394"/>
                              <a:gd name="T89" fmla="*/ T88 w 2277"/>
                              <a:gd name="T90" fmla="+- 0 5109 5087"/>
                              <a:gd name="T91" fmla="*/ 5109 h 2217"/>
                              <a:gd name="T92" fmla="+- 0 6611 5394"/>
                              <a:gd name="T93" fmla="*/ T92 w 2277"/>
                              <a:gd name="T94" fmla="+- 0 5090 5087"/>
                              <a:gd name="T95" fmla="*/ 5090 h 2217"/>
                              <a:gd name="T96" fmla="+- 0 6455 5394"/>
                              <a:gd name="T97" fmla="*/ T96 w 2277"/>
                              <a:gd name="T98" fmla="+- 0 5090 5087"/>
                              <a:gd name="T99" fmla="*/ 5090 h 2217"/>
                              <a:gd name="T100" fmla="+- 0 6303 5394"/>
                              <a:gd name="T101" fmla="*/ T100 w 2277"/>
                              <a:gd name="T102" fmla="+- 0 5109 5087"/>
                              <a:gd name="T103" fmla="*/ 5109 h 2217"/>
                              <a:gd name="T104" fmla="+- 0 6159 5394"/>
                              <a:gd name="T105" fmla="*/ T104 w 2277"/>
                              <a:gd name="T106" fmla="+- 0 5148 5087"/>
                              <a:gd name="T107" fmla="*/ 5148 h 2217"/>
                              <a:gd name="T108" fmla="+- 0 6023 5394"/>
                              <a:gd name="T109" fmla="*/ T108 w 2277"/>
                              <a:gd name="T110" fmla="+- 0 5204 5087"/>
                              <a:gd name="T111" fmla="*/ 5204 h 2217"/>
                              <a:gd name="T112" fmla="+- 0 5896 5394"/>
                              <a:gd name="T113" fmla="*/ T112 w 2277"/>
                              <a:gd name="T114" fmla="+- 0 5276 5087"/>
                              <a:gd name="T115" fmla="*/ 5276 h 2217"/>
                              <a:gd name="T116" fmla="+- 0 5781 5394"/>
                              <a:gd name="T117" fmla="*/ T116 w 2277"/>
                              <a:gd name="T118" fmla="+- 0 5363 5087"/>
                              <a:gd name="T119" fmla="*/ 5363 h 2217"/>
                              <a:gd name="T120" fmla="+- 0 5678 5394"/>
                              <a:gd name="T121" fmla="*/ T120 w 2277"/>
                              <a:gd name="T122" fmla="+- 0 5463 5087"/>
                              <a:gd name="T123" fmla="*/ 5463 h 2217"/>
                              <a:gd name="T124" fmla="+- 0 5589 5394"/>
                              <a:gd name="T125" fmla="*/ T124 w 2277"/>
                              <a:gd name="T126" fmla="+- 0 5576 5087"/>
                              <a:gd name="T127" fmla="*/ 5576 h 2217"/>
                              <a:gd name="T128" fmla="+- 0 5515 5394"/>
                              <a:gd name="T129" fmla="*/ T128 w 2277"/>
                              <a:gd name="T130" fmla="+- 0 5699 5087"/>
                              <a:gd name="T131" fmla="*/ 5699 h 2217"/>
                              <a:gd name="T132" fmla="+- 0 5457 5394"/>
                              <a:gd name="T133" fmla="*/ T132 w 2277"/>
                              <a:gd name="T134" fmla="+- 0 5831 5087"/>
                              <a:gd name="T135" fmla="*/ 5831 h 2217"/>
                              <a:gd name="T136" fmla="+- 0 5417 5394"/>
                              <a:gd name="T137" fmla="*/ T136 w 2277"/>
                              <a:gd name="T138" fmla="+- 0 5972 5087"/>
                              <a:gd name="T139" fmla="*/ 5972 h 2217"/>
                              <a:gd name="T140" fmla="+- 0 5397 5394"/>
                              <a:gd name="T141" fmla="*/ T140 w 2277"/>
                              <a:gd name="T142" fmla="+- 0 6119 5087"/>
                              <a:gd name="T143" fmla="*/ 6119 h 2217"/>
                              <a:gd name="T144" fmla="+- 0 5397 5394"/>
                              <a:gd name="T145" fmla="*/ T144 w 2277"/>
                              <a:gd name="T146" fmla="+- 0 6271 5087"/>
                              <a:gd name="T147" fmla="*/ 6271 h 2217"/>
                              <a:gd name="T148" fmla="+- 0 5417 5394"/>
                              <a:gd name="T149" fmla="*/ T148 w 2277"/>
                              <a:gd name="T150" fmla="+- 0 6418 5087"/>
                              <a:gd name="T151" fmla="*/ 6418 h 2217"/>
                              <a:gd name="T152" fmla="+- 0 5457 5394"/>
                              <a:gd name="T153" fmla="*/ T152 w 2277"/>
                              <a:gd name="T154" fmla="+- 0 6559 5087"/>
                              <a:gd name="T155" fmla="*/ 6559 h 2217"/>
                              <a:gd name="T156" fmla="+- 0 5515 5394"/>
                              <a:gd name="T157" fmla="*/ T156 w 2277"/>
                              <a:gd name="T158" fmla="+- 0 6692 5087"/>
                              <a:gd name="T159" fmla="*/ 6692 h 2217"/>
                              <a:gd name="T160" fmla="+- 0 5589 5394"/>
                              <a:gd name="T161" fmla="*/ T160 w 2277"/>
                              <a:gd name="T162" fmla="+- 0 6815 5087"/>
                              <a:gd name="T163" fmla="*/ 6815 h 2217"/>
                              <a:gd name="T164" fmla="+- 0 5678 5394"/>
                              <a:gd name="T165" fmla="*/ T164 w 2277"/>
                              <a:gd name="T166" fmla="+- 0 6927 5087"/>
                              <a:gd name="T167" fmla="*/ 6927 h 2217"/>
                              <a:gd name="T168" fmla="+- 0 5781 5394"/>
                              <a:gd name="T169" fmla="*/ T168 w 2277"/>
                              <a:gd name="T170" fmla="+- 0 7027 5087"/>
                              <a:gd name="T171" fmla="*/ 7027 h 2217"/>
                              <a:gd name="T172" fmla="+- 0 5896 5394"/>
                              <a:gd name="T173" fmla="*/ T172 w 2277"/>
                              <a:gd name="T174" fmla="+- 0 7114 5087"/>
                              <a:gd name="T175" fmla="*/ 7114 h 2217"/>
                              <a:gd name="T176" fmla="+- 0 6023 5394"/>
                              <a:gd name="T177" fmla="*/ T176 w 2277"/>
                              <a:gd name="T178" fmla="+- 0 7186 5087"/>
                              <a:gd name="T179" fmla="*/ 7186 h 2217"/>
                              <a:gd name="T180" fmla="+- 0 6159 5394"/>
                              <a:gd name="T181" fmla="*/ T180 w 2277"/>
                              <a:gd name="T182" fmla="+- 0 7242 5087"/>
                              <a:gd name="T183" fmla="*/ 7242 h 2217"/>
                              <a:gd name="T184" fmla="+- 0 6303 5394"/>
                              <a:gd name="T185" fmla="*/ T184 w 2277"/>
                              <a:gd name="T186" fmla="+- 0 7281 5087"/>
                              <a:gd name="T187" fmla="*/ 7281 h 2217"/>
                              <a:gd name="T188" fmla="+- 0 6455 5394"/>
                              <a:gd name="T189" fmla="*/ T188 w 2277"/>
                              <a:gd name="T190" fmla="+- 0 7301 5087"/>
                              <a:gd name="T191" fmla="*/ 7301 h 2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77" h="2217">
                                <a:moveTo>
                                  <a:pt x="1139" y="2216"/>
                                </a:moveTo>
                                <a:lnTo>
                                  <a:pt x="1217" y="2214"/>
                                </a:lnTo>
                                <a:lnTo>
                                  <a:pt x="1293" y="2206"/>
                                </a:lnTo>
                                <a:lnTo>
                                  <a:pt x="1368" y="2194"/>
                                </a:lnTo>
                                <a:lnTo>
                                  <a:pt x="1441" y="2177"/>
                                </a:lnTo>
                                <a:lnTo>
                                  <a:pt x="1513" y="2155"/>
                                </a:lnTo>
                                <a:lnTo>
                                  <a:pt x="1582" y="2129"/>
                                </a:lnTo>
                                <a:lnTo>
                                  <a:pt x="1649" y="2099"/>
                                </a:lnTo>
                                <a:lnTo>
                                  <a:pt x="1713" y="2065"/>
                                </a:lnTo>
                                <a:lnTo>
                                  <a:pt x="1775" y="2027"/>
                                </a:lnTo>
                                <a:lnTo>
                                  <a:pt x="1834" y="1985"/>
                                </a:lnTo>
                                <a:lnTo>
                                  <a:pt x="1890" y="1940"/>
                                </a:lnTo>
                                <a:lnTo>
                                  <a:pt x="1944" y="1892"/>
                                </a:lnTo>
                                <a:lnTo>
                                  <a:pt x="1993" y="1840"/>
                                </a:lnTo>
                                <a:lnTo>
                                  <a:pt x="2040" y="1785"/>
                                </a:lnTo>
                                <a:lnTo>
                                  <a:pt x="2083" y="1728"/>
                                </a:lnTo>
                                <a:lnTo>
                                  <a:pt x="2122" y="1667"/>
                                </a:lnTo>
                                <a:lnTo>
                                  <a:pt x="2157" y="1605"/>
                                </a:lnTo>
                                <a:lnTo>
                                  <a:pt x="2188" y="1539"/>
                                </a:lnTo>
                                <a:lnTo>
                                  <a:pt x="2214" y="1472"/>
                                </a:lnTo>
                                <a:lnTo>
                                  <a:pt x="2236" y="1403"/>
                                </a:lnTo>
                                <a:lnTo>
                                  <a:pt x="2254" y="1331"/>
                                </a:lnTo>
                                <a:lnTo>
                                  <a:pt x="2267" y="1258"/>
                                </a:lnTo>
                                <a:lnTo>
                                  <a:pt x="2274" y="1184"/>
                                </a:lnTo>
                                <a:lnTo>
                                  <a:pt x="2277" y="1108"/>
                                </a:lnTo>
                                <a:lnTo>
                                  <a:pt x="2274" y="1032"/>
                                </a:lnTo>
                                <a:lnTo>
                                  <a:pt x="2267" y="958"/>
                                </a:lnTo>
                                <a:lnTo>
                                  <a:pt x="2254" y="885"/>
                                </a:lnTo>
                                <a:lnTo>
                                  <a:pt x="2236" y="813"/>
                                </a:lnTo>
                                <a:lnTo>
                                  <a:pt x="2214" y="744"/>
                                </a:lnTo>
                                <a:lnTo>
                                  <a:pt x="2188" y="677"/>
                                </a:lnTo>
                                <a:lnTo>
                                  <a:pt x="2157" y="612"/>
                                </a:lnTo>
                                <a:lnTo>
                                  <a:pt x="2122" y="549"/>
                                </a:lnTo>
                                <a:lnTo>
                                  <a:pt x="2083" y="489"/>
                                </a:lnTo>
                                <a:lnTo>
                                  <a:pt x="2040" y="431"/>
                                </a:lnTo>
                                <a:lnTo>
                                  <a:pt x="1993" y="376"/>
                                </a:lnTo>
                                <a:lnTo>
                                  <a:pt x="1944" y="325"/>
                                </a:lnTo>
                                <a:lnTo>
                                  <a:pt x="1890" y="276"/>
                                </a:lnTo>
                                <a:lnTo>
                                  <a:pt x="1834" y="231"/>
                                </a:lnTo>
                                <a:lnTo>
                                  <a:pt x="1775" y="189"/>
                                </a:lnTo>
                                <a:lnTo>
                                  <a:pt x="1713" y="151"/>
                                </a:lnTo>
                                <a:lnTo>
                                  <a:pt x="1649" y="117"/>
                                </a:lnTo>
                                <a:lnTo>
                                  <a:pt x="1582" y="87"/>
                                </a:lnTo>
                                <a:lnTo>
                                  <a:pt x="1513" y="61"/>
                                </a:lnTo>
                                <a:lnTo>
                                  <a:pt x="1441" y="40"/>
                                </a:lnTo>
                                <a:lnTo>
                                  <a:pt x="1368" y="22"/>
                                </a:lnTo>
                                <a:lnTo>
                                  <a:pt x="1293" y="10"/>
                                </a:lnTo>
                                <a:lnTo>
                                  <a:pt x="1217" y="3"/>
                                </a:lnTo>
                                <a:lnTo>
                                  <a:pt x="1139" y="0"/>
                                </a:lnTo>
                                <a:lnTo>
                                  <a:pt x="1061" y="3"/>
                                </a:lnTo>
                                <a:lnTo>
                                  <a:pt x="984" y="10"/>
                                </a:lnTo>
                                <a:lnTo>
                                  <a:pt x="909" y="22"/>
                                </a:lnTo>
                                <a:lnTo>
                                  <a:pt x="836" y="40"/>
                                </a:lnTo>
                                <a:lnTo>
                                  <a:pt x="765" y="61"/>
                                </a:lnTo>
                                <a:lnTo>
                                  <a:pt x="695" y="87"/>
                                </a:lnTo>
                                <a:lnTo>
                                  <a:pt x="629" y="117"/>
                                </a:lnTo>
                                <a:lnTo>
                                  <a:pt x="564" y="151"/>
                                </a:lnTo>
                                <a:lnTo>
                                  <a:pt x="502" y="189"/>
                                </a:lnTo>
                                <a:lnTo>
                                  <a:pt x="443" y="231"/>
                                </a:lnTo>
                                <a:lnTo>
                                  <a:pt x="387" y="276"/>
                                </a:lnTo>
                                <a:lnTo>
                                  <a:pt x="334" y="325"/>
                                </a:lnTo>
                                <a:lnTo>
                                  <a:pt x="284" y="376"/>
                                </a:lnTo>
                                <a:lnTo>
                                  <a:pt x="237" y="431"/>
                                </a:lnTo>
                                <a:lnTo>
                                  <a:pt x="195" y="489"/>
                                </a:lnTo>
                                <a:lnTo>
                                  <a:pt x="156" y="549"/>
                                </a:lnTo>
                                <a:lnTo>
                                  <a:pt x="121" y="612"/>
                                </a:lnTo>
                                <a:lnTo>
                                  <a:pt x="90" y="677"/>
                                </a:lnTo>
                                <a:lnTo>
                                  <a:pt x="63" y="744"/>
                                </a:lnTo>
                                <a:lnTo>
                                  <a:pt x="41" y="813"/>
                                </a:lnTo>
                                <a:lnTo>
                                  <a:pt x="23" y="885"/>
                                </a:lnTo>
                                <a:lnTo>
                                  <a:pt x="11" y="958"/>
                                </a:lnTo>
                                <a:lnTo>
                                  <a:pt x="3" y="1032"/>
                                </a:lnTo>
                                <a:lnTo>
                                  <a:pt x="0" y="1108"/>
                                </a:lnTo>
                                <a:lnTo>
                                  <a:pt x="3" y="1184"/>
                                </a:lnTo>
                                <a:lnTo>
                                  <a:pt x="11" y="1258"/>
                                </a:lnTo>
                                <a:lnTo>
                                  <a:pt x="23" y="1331"/>
                                </a:lnTo>
                                <a:lnTo>
                                  <a:pt x="41" y="1403"/>
                                </a:lnTo>
                                <a:lnTo>
                                  <a:pt x="63" y="1472"/>
                                </a:lnTo>
                                <a:lnTo>
                                  <a:pt x="90" y="1539"/>
                                </a:lnTo>
                                <a:lnTo>
                                  <a:pt x="121" y="1605"/>
                                </a:lnTo>
                                <a:lnTo>
                                  <a:pt x="156" y="1667"/>
                                </a:lnTo>
                                <a:lnTo>
                                  <a:pt x="195" y="1728"/>
                                </a:lnTo>
                                <a:lnTo>
                                  <a:pt x="237" y="1785"/>
                                </a:lnTo>
                                <a:lnTo>
                                  <a:pt x="284" y="1840"/>
                                </a:lnTo>
                                <a:lnTo>
                                  <a:pt x="334" y="1892"/>
                                </a:lnTo>
                                <a:lnTo>
                                  <a:pt x="387" y="1940"/>
                                </a:lnTo>
                                <a:lnTo>
                                  <a:pt x="443" y="1985"/>
                                </a:lnTo>
                                <a:lnTo>
                                  <a:pt x="502" y="2027"/>
                                </a:lnTo>
                                <a:lnTo>
                                  <a:pt x="564" y="2065"/>
                                </a:lnTo>
                                <a:lnTo>
                                  <a:pt x="629" y="2099"/>
                                </a:lnTo>
                                <a:lnTo>
                                  <a:pt x="695" y="2129"/>
                                </a:lnTo>
                                <a:lnTo>
                                  <a:pt x="765" y="2155"/>
                                </a:lnTo>
                                <a:lnTo>
                                  <a:pt x="836" y="2177"/>
                                </a:lnTo>
                                <a:lnTo>
                                  <a:pt x="909" y="2194"/>
                                </a:lnTo>
                                <a:lnTo>
                                  <a:pt x="984" y="2206"/>
                                </a:lnTo>
                                <a:lnTo>
                                  <a:pt x="1061" y="2214"/>
                                </a:lnTo>
                                <a:lnTo>
                                  <a:pt x="1139" y="2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0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1" y="-569"/>
                            <a:ext cx="2166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8"/>
                        <wps:cNvSpPr>
                          <a:spLocks/>
                        </wps:cNvSpPr>
                        <wps:spPr bwMode="auto">
                          <a:xfrm>
                            <a:off x="8681" y="-569"/>
                            <a:ext cx="2166" cy="2108"/>
                          </a:xfrm>
                          <a:custGeom>
                            <a:avLst/>
                            <a:gdLst>
                              <a:gd name="T0" fmla="+- 0 9842 8682"/>
                              <a:gd name="T1" fmla="*/ T0 w 2166"/>
                              <a:gd name="T2" fmla="+- 0 1536 -569"/>
                              <a:gd name="T3" fmla="*/ 1536 h 2108"/>
                              <a:gd name="T4" fmla="+- 0 9992 8682"/>
                              <a:gd name="T5" fmla="*/ T4 w 2166"/>
                              <a:gd name="T6" fmla="+- 0 1516 -569"/>
                              <a:gd name="T7" fmla="*/ 1516 h 2108"/>
                              <a:gd name="T8" fmla="+- 0 10135 8682"/>
                              <a:gd name="T9" fmla="*/ T8 w 2166"/>
                              <a:gd name="T10" fmla="+- 0 1476 -569"/>
                              <a:gd name="T11" fmla="*/ 1476 h 2108"/>
                              <a:gd name="T12" fmla="+- 0 10269 8682"/>
                              <a:gd name="T13" fmla="*/ T12 w 2166"/>
                              <a:gd name="T14" fmla="+- 0 1418 -569"/>
                              <a:gd name="T15" fmla="*/ 1418 h 2108"/>
                              <a:gd name="T16" fmla="+- 0 10392 8682"/>
                              <a:gd name="T17" fmla="*/ T16 w 2166"/>
                              <a:gd name="T18" fmla="+- 0 1344 -569"/>
                              <a:gd name="T19" fmla="*/ 1344 h 2108"/>
                              <a:gd name="T20" fmla="+- 0 10504 8682"/>
                              <a:gd name="T21" fmla="*/ T20 w 2166"/>
                              <a:gd name="T22" fmla="+- 0 1255 -569"/>
                              <a:gd name="T23" fmla="*/ 1255 h 2108"/>
                              <a:gd name="T24" fmla="+- 0 10603 8682"/>
                              <a:gd name="T25" fmla="*/ T24 w 2166"/>
                              <a:gd name="T26" fmla="+- 0 1152 -569"/>
                              <a:gd name="T27" fmla="*/ 1152 h 2108"/>
                              <a:gd name="T28" fmla="+- 0 10687 8682"/>
                              <a:gd name="T29" fmla="*/ T28 w 2166"/>
                              <a:gd name="T30" fmla="+- 0 1037 -569"/>
                              <a:gd name="T31" fmla="*/ 1037 h 2108"/>
                              <a:gd name="T32" fmla="+- 0 10755 8682"/>
                              <a:gd name="T33" fmla="*/ T32 w 2166"/>
                              <a:gd name="T34" fmla="+- 0 912 -569"/>
                              <a:gd name="T35" fmla="*/ 912 h 2108"/>
                              <a:gd name="T36" fmla="+- 0 10805 8682"/>
                              <a:gd name="T37" fmla="*/ T36 w 2166"/>
                              <a:gd name="T38" fmla="+- 0 777 -569"/>
                              <a:gd name="T39" fmla="*/ 777 h 2108"/>
                              <a:gd name="T40" fmla="+- 0 10836 8682"/>
                              <a:gd name="T41" fmla="*/ T40 w 2166"/>
                              <a:gd name="T42" fmla="+- 0 634 -569"/>
                              <a:gd name="T43" fmla="*/ 634 h 2108"/>
                              <a:gd name="T44" fmla="+- 0 10847 8682"/>
                              <a:gd name="T45" fmla="*/ T44 w 2166"/>
                              <a:gd name="T46" fmla="+- 0 485 -569"/>
                              <a:gd name="T47" fmla="*/ 485 h 2108"/>
                              <a:gd name="T48" fmla="+- 0 10836 8682"/>
                              <a:gd name="T49" fmla="*/ T48 w 2166"/>
                              <a:gd name="T50" fmla="+- 0 336 -569"/>
                              <a:gd name="T51" fmla="*/ 336 h 2108"/>
                              <a:gd name="T52" fmla="+- 0 10805 8682"/>
                              <a:gd name="T53" fmla="*/ T52 w 2166"/>
                              <a:gd name="T54" fmla="+- 0 193 -569"/>
                              <a:gd name="T55" fmla="*/ 193 h 2108"/>
                              <a:gd name="T56" fmla="+- 0 10755 8682"/>
                              <a:gd name="T57" fmla="*/ T56 w 2166"/>
                              <a:gd name="T58" fmla="+- 0 59 -569"/>
                              <a:gd name="T59" fmla="*/ 59 h 2108"/>
                              <a:gd name="T60" fmla="+- 0 10687 8682"/>
                              <a:gd name="T61" fmla="*/ T60 w 2166"/>
                              <a:gd name="T62" fmla="+- 0 -67 -569"/>
                              <a:gd name="T63" fmla="*/ -67 h 2108"/>
                              <a:gd name="T64" fmla="+- 0 10603 8682"/>
                              <a:gd name="T65" fmla="*/ T64 w 2166"/>
                              <a:gd name="T66" fmla="+- 0 -182 -569"/>
                              <a:gd name="T67" fmla="*/ -182 h 2108"/>
                              <a:gd name="T68" fmla="+- 0 10504 8682"/>
                              <a:gd name="T69" fmla="*/ T68 w 2166"/>
                              <a:gd name="T70" fmla="+- 0 -284 -569"/>
                              <a:gd name="T71" fmla="*/ -284 h 2108"/>
                              <a:gd name="T72" fmla="+- 0 10392 8682"/>
                              <a:gd name="T73" fmla="*/ T72 w 2166"/>
                              <a:gd name="T74" fmla="+- 0 -374 -569"/>
                              <a:gd name="T75" fmla="*/ -374 h 2108"/>
                              <a:gd name="T76" fmla="+- 0 10269 8682"/>
                              <a:gd name="T77" fmla="*/ T76 w 2166"/>
                              <a:gd name="T78" fmla="+- 0 -448 -569"/>
                              <a:gd name="T79" fmla="*/ -448 h 2108"/>
                              <a:gd name="T80" fmla="+- 0 10135 8682"/>
                              <a:gd name="T81" fmla="*/ T80 w 2166"/>
                              <a:gd name="T82" fmla="+- 0 -505 -569"/>
                              <a:gd name="T83" fmla="*/ -505 h 2108"/>
                              <a:gd name="T84" fmla="+- 0 9992 8682"/>
                              <a:gd name="T85" fmla="*/ T84 w 2166"/>
                              <a:gd name="T86" fmla="+- 0 -545 -569"/>
                              <a:gd name="T87" fmla="*/ -545 h 2108"/>
                              <a:gd name="T88" fmla="+- 0 9842 8682"/>
                              <a:gd name="T89" fmla="*/ T88 w 2166"/>
                              <a:gd name="T90" fmla="+- 0 -566 -569"/>
                              <a:gd name="T91" fmla="*/ -566 h 2108"/>
                              <a:gd name="T92" fmla="+- 0 9687 8682"/>
                              <a:gd name="T93" fmla="*/ T92 w 2166"/>
                              <a:gd name="T94" fmla="+- 0 -566 -569"/>
                              <a:gd name="T95" fmla="*/ -566 h 2108"/>
                              <a:gd name="T96" fmla="+- 0 9537 8682"/>
                              <a:gd name="T97" fmla="*/ T96 w 2166"/>
                              <a:gd name="T98" fmla="+- 0 -545 -569"/>
                              <a:gd name="T99" fmla="*/ -545 h 2108"/>
                              <a:gd name="T100" fmla="+- 0 9394 8682"/>
                              <a:gd name="T101" fmla="*/ T100 w 2166"/>
                              <a:gd name="T102" fmla="+- 0 -505 -569"/>
                              <a:gd name="T103" fmla="*/ -505 h 2108"/>
                              <a:gd name="T104" fmla="+- 0 9261 8682"/>
                              <a:gd name="T105" fmla="*/ T104 w 2166"/>
                              <a:gd name="T106" fmla="+- 0 -448 -569"/>
                              <a:gd name="T107" fmla="*/ -448 h 2108"/>
                              <a:gd name="T108" fmla="+- 0 9137 8682"/>
                              <a:gd name="T109" fmla="*/ T108 w 2166"/>
                              <a:gd name="T110" fmla="+- 0 -374 -569"/>
                              <a:gd name="T111" fmla="*/ -374 h 2108"/>
                              <a:gd name="T112" fmla="+- 0 9025 8682"/>
                              <a:gd name="T113" fmla="*/ T112 w 2166"/>
                              <a:gd name="T114" fmla="+- 0 -284 -569"/>
                              <a:gd name="T115" fmla="*/ -284 h 2108"/>
                              <a:gd name="T116" fmla="+- 0 8926 8682"/>
                              <a:gd name="T117" fmla="*/ T116 w 2166"/>
                              <a:gd name="T118" fmla="+- 0 -182 -569"/>
                              <a:gd name="T119" fmla="*/ -182 h 2108"/>
                              <a:gd name="T120" fmla="+- 0 8842 8682"/>
                              <a:gd name="T121" fmla="*/ T120 w 2166"/>
                              <a:gd name="T122" fmla="+- 0 -67 -569"/>
                              <a:gd name="T123" fmla="*/ -67 h 2108"/>
                              <a:gd name="T124" fmla="+- 0 8774 8682"/>
                              <a:gd name="T125" fmla="*/ T124 w 2166"/>
                              <a:gd name="T126" fmla="+- 0 59 -569"/>
                              <a:gd name="T127" fmla="*/ 59 h 2108"/>
                              <a:gd name="T128" fmla="+- 0 8724 8682"/>
                              <a:gd name="T129" fmla="*/ T128 w 2166"/>
                              <a:gd name="T130" fmla="+- 0 193 -569"/>
                              <a:gd name="T131" fmla="*/ 193 h 2108"/>
                              <a:gd name="T132" fmla="+- 0 8693 8682"/>
                              <a:gd name="T133" fmla="*/ T132 w 2166"/>
                              <a:gd name="T134" fmla="+- 0 336 -569"/>
                              <a:gd name="T135" fmla="*/ 336 h 2108"/>
                              <a:gd name="T136" fmla="+- 0 8682 8682"/>
                              <a:gd name="T137" fmla="*/ T136 w 2166"/>
                              <a:gd name="T138" fmla="+- 0 485 -569"/>
                              <a:gd name="T139" fmla="*/ 485 h 2108"/>
                              <a:gd name="T140" fmla="+- 0 8693 8682"/>
                              <a:gd name="T141" fmla="*/ T140 w 2166"/>
                              <a:gd name="T142" fmla="+- 0 634 -569"/>
                              <a:gd name="T143" fmla="*/ 634 h 2108"/>
                              <a:gd name="T144" fmla="+- 0 8724 8682"/>
                              <a:gd name="T145" fmla="*/ T144 w 2166"/>
                              <a:gd name="T146" fmla="+- 0 777 -569"/>
                              <a:gd name="T147" fmla="*/ 777 h 2108"/>
                              <a:gd name="T148" fmla="+- 0 8774 8682"/>
                              <a:gd name="T149" fmla="*/ T148 w 2166"/>
                              <a:gd name="T150" fmla="+- 0 912 -569"/>
                              <a:gd name="T151" fmla="*/ 912 h 2108"/>
                              <a:gd name="T152" fmla="+- 0 8842 8682"/>
                              <a:gd name="T153" fmla="*/ T152 w 2166"/>
                              <a:gd name="T154" fmla="+- 0 1037 -569"/>
                              <a:gd name="T155" fmla="*/ 1037 h 2108"/>
                              <a:gd name="T156" fmla="+- 0 8926 8682"/>
                              <a:gd name="T157" fmla="*/ T156 w 2166"/>
                              <a:gd name="T158" fmla="+- 0 1152 -569"/>
                              <a:gd name="T159" fmla="*/ 1152 h 2108"/>
                              <a:gd name="T160" fmla="+- 0 9025 8682"/>
                              <a:gd name="T161" fmla="*/ T160 w 2166"/>
                              <a:gd name="T162" fmla="+- 0 1255 -569"/>
                              <a:gd name="T163" fmla="*/ 1255 h 2108"/>
                              <a:gd name="T164" fmla="+- 0 9137 8682"/>
                              <a:gd name="T165" fmla="*/ T164 w 2166"/>
                              <a:gd name="T166" fmla="+- 0 1344 -569"/>
                              <a:gd name="T167" fmla="*/ 1344 h 2108"/>
                              <a:gd name="T168" fmla="+- 0 9261 8682"/>
                              <a:gd name="T169" fmla="*/ T168 w 2166"/>
                              <a:gd name="T170" fmla="+- 0 1418 -569"/>
                              <a:gd name="T171" fmla="*/ 1418 h 2108"/>
                              <a:gd name="T172" fmla="+- 0 9394 8682"/>
                              <a:gd name="T173" fmla="*/ T172 w 2166"/>
                              <a:gd name="T174" fmla="+- 0 1476 -569"/>
                              <a:gd name="T175" fmla="*/ 1476 h 2108"/>
                              <a:gd name="T176" fmla="+- 0 9537 8682"/>
                              <a:gd name="T177" fmla="*/ T176 w 2166"/>
                              <a:gd name="T178" fmla="+- 0 1516 -569"/>
                              <a:gd name="T179" fmla="*/ 1516 h 2108"/>
                              <a:gd name="T180" fmla="+- 0 9687 8682"/>
                              <a:gd name="T181" fmla="*/ T180 w 2166"/>
                              <a:gd name="T182" fmla="+- 0 1536 -569"/>
                              <a:gd name="T183" fmla="*/ 1536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66" h="2108">
                                <a:moveTo>
                                  <a:pt x="1083" y="2108"/>
                                </a:moveTo>
                                <a:lnTo>
                                  <a:pt x="1160" y="2105"/>
                                </a:lnTo>
                                <a:lnTo>
                                  <a:pt x="1236" y="2098"/>
                                </a:lnTo>
                                <a:lnTo>
                                  <a:pt x="1310" y="2085"/>
                                </a:lnTo>
                                <a:lnTo>
                                  <a:pt x="1382" y="2067"/>
                                </a:lnTo>
                                <a:lnTo>
                                  <a:pt x="1453" y="2045"/>
                                </a:lnTo>
                                <a:lnTo>
                                  <a:pt x="1521" y="2018"/>
                                </a:lnTo>
                                <a:lnTo>
                                  <a:pt x="1587" y="1987"/>
                                </a:lnTo>
                                <a:lnTo>
                                  <a:pt x="1650" y="1952"/>
                                </a:lnTo>
                                <a:lnTo>
                                  <a:pt x="1710" y="1913"/>
                                </a:lnTo>
                                <a:lnTo>
                                  <a:pt x="1768" y="1870"/>
                                </a:lnTo>
                                <a:lnTo>
                                  <a:pt x="1822" y="1824"/>
                                </a:lnTo>
                                <a:lnTo>
                                  <a:pt x="1873" y="1774"/>
                                </a:lnTo>
                                <a:lnTo>
                                  <a:pt x="1921" y="1721"/>
                                </a:lnTo>
                                <a:lnTo>
                                  <a:pt x="1965" y="1665"/>
                                </a:lnTo>
                                <a:lnTo>
                                  <a:pt x="2005" y="1606"/>
                                </a:lnTo>
                                <a:lnTo>
                                  <a:pt x="2041" y="1545"/>
                                </a:lnTo>
                                <a:lnTo>
                                  <a:pt x="2073" y="1481"/>
                                </a:lnTo>
                                <a:lnTo>
                                  <a:pt x="2100" y="1414"/>
                                </a:lnTo>
                                <a:lnTo>
                                  <a:pt x="2123" y="1346"/>
                                </a:lnTo>
                                <a:lnTo>
                                  <a:pt x="2141" y="1276"/>
                                </a:lnTo>
                                <a:lnTo>
                                  <a:pt x="2154" y="1203"/>
                                </a:lnTo>
                                <a:lnTo>
                                  <a:pt x="2162" y="1130"/>
                                </a:lnTo>
                                <a:lnTo>
                                  <a:pt x="2165" y="1054"/>
                                </a:lnTo>
                                <a:lnTo>
                                  <a:pt x="2162" y="979"/>
                                </a:lnTo>
                                <a:lnTo>
                                  <a:pt x="2154" y="905"/>
                                </a:lnTo>
                                <a:lnTo>
                                  <a:pt x="2141" y="833"/>
                                </a:lnTo>
                                <a:lnTo>
                                  <a:pt x="2123" y="762"/>
                                </a:lnTo>
                                <a:lnTo>
                                  <a:pt x="2100" y="694"/>
                                </a:lnTo>
                                <a:lnTo>
                                  <a:pt x="2073" y="628"/>
                                </a:lnTo>
                                <a:lnTo>
                                  <a:pt x="2041" y="564"/>
                                </a:lnTo>
                                <a:lnTo>
                                  <a:pt x="2005" y="502"/>
                                </a:lnTo>
                                <a:lnTo>
                                  <a:pt x="1965" y="443"/>
                                </a:lnTo>
                                <a:lnTo>
                                  <a:pt x="1921" y="387"/>
                                </a:lnTo>
                                <a:lnTo>
                                  <a:pt x="1873" y="334"/>
                                </a:lnTo>
                                <a:lnTo>
                                  <a:pt x="1822" y="285"/>
                                </a:lnTo>
                                <a:lnTo>
                                  <a:pt x="1768" y="238"/>
                                </a:lnTo>
                                <a:lnTo>
                                  <a:pt x="1710" y="195"/>
                                </a:lnTo>
                                <a:lnTo>
                                  <a:pt x="1650" y="156"/>
                                </a:lnTo>
                                <a:lnTo>
                                  <a:pt x="1587" y="121"/>
                                </a:lnTo>
                                <a:lnTo>
                                  <a:pt x="1521" y="90"/>
                                </a:lnTo>
                                <a:lnTo>
                                  <a:pt x="1453" y="64"/>
                                </a:lnTo>
                                <a:lnTo>
                                  <a:pt x="1382" y="41"/>
                                </a:lnTo>
                                <a:lnTo>
                                  <a:pt x="1310" y="24"/>
                                </a:lnTo>
                                <a:lnTo>
                                  <a:pt x="1236" y="11"/>
                                </a:lnTo>
                                <a:lnTo>
                                  <a:pt x="1160" y="3"/>
                                </a:lnTo>
                                <a:lnTo>
                                  <a:pt x="1083" y="0"/>
                                </a:lnTo>
                                <a:lnTo>
                                  <a:pt x="1005" y="3"/>
                                </a:lnTo>
                                <a:lnTo>
                                  <a:pt x="929" y="11"/>
                                </a:lnTo>
                                <a:lnTo>
                                  <a:pt x="855" y="24"/>
                                </a:lnTo>
                                <a:lnTo>
                                  <a:pt x="783" y="41"/>
                                </a:lnTo>
                                <a:lnTo>
                                  <a:pt x="712" y="64"/>
                                </a:lnTo>
                                <a:lnTo>
                                  <a:pt x="644" y="90"/>
                                </a:lnTo>
                                <a:lnTo>
                                  <a:pt x="579" y="121"/>
                                </a:lnTo>
                                <a:lnTo>
                                  <a:pt x="515" y="156"/>
                                </a:lnTo>
                                <a:lnTo>
                                  <a:pt x="455" y="195"/>
                                </a:lnTo>
                                <a:lnTo>
                                  <a:pt x="397" y="238"/>
                                </a:lnTo>
                                <a:lnTo>
                                  <a:pt x="343" y="285"/>
                                </a:lnTo>
                                <a:lnTo>
                                  <a:pt x="292" y="334"/>
                                </a:lnTo>
                                <a:lnTo>
                                  <a:pt x="244" y="387"/>
                                </a:lnTo>
                                <a:lnTo>
                                  <a:pt x="200" y="443"/>
                                </a:lnTo>
                                <a:lnTo>
                                  <a:pt x="160" y="502"/>
                                </a:lnTo>
                                <a:lnTo>
                                  <a:pt x="124" y="564"/>
                                </a:lnTo>
                                <a:lnTo>
                                  <a:pt x="92" y="628"/>
                                </a:lnTo>
                                <a:lnTo>
                                  <a:pt x="65" y="694"/>
                                </a:lnTo>
                                <a:lnTo>
                                  <a:pt x="42" y="762"/>
                                </a:lnTo>
                                <a:lnTo>
                                  <a:pt x="24" y="833"/>
                                </a:lnTo>
                                <a:lnTo>
                                  <a:pt x="11" y="905"/>
                                </a:lnTo>
                                <a:lnTo>
                                  <a:pt x="3" y="979"/>
                                </a:lnTo>
                                <a:lnTo>
                                  <a:pt x="0" y="1054"/>
                                </a:lnTo>
                                <a:lnTo>
                                  <a:pt x="3" y="1130"/>
                                </a:lnTo>
                                <a:lnTo>
                                  <a:pt x="11" y="1203"/>
                                </a:lnTo>
                                <a:lnTo>
                                  <a:pt x="24" y="1276"/>
                                </a:lnTo>
                                <a:lnTo>
                                  <a:pt x="42" y="1346"/>
                                </a:lnTo>
                                <a:lnTo>
                                  <a:pt x="65" y="1414"/>
                                </a:lnTo>
                                <a:lnTo>
                                  <a:pt x="92" y="1481"/>
                                </a:lnTo>
                                <a:lnTo>
                                  <a:pt x="124" y="1545"/>
                                </a:lnTo>
                                <a:lnTo>
                                  <a:pt x="160" y="1606"/>
                                </a:lnTo>
                                <a:lnTo>
                                  <a:pt x="200" y="1665"/>
                                </a:lnTo>
                                <a:lnTo>
                                  <a:pt x="244" y="1721"/>
                                </a:lnTo>
                                <a:lnTo>
                                  <a:pt x="292" y="1774"/>
                                </a:lnTo>
                                <a:lnTo>
                                  <a:pt x="343" y="1824"/>
                                </a:lnTo>
                                <a:lnTo>
                                  <a:pt x="397" y="1870"/>
                                </a:lnTo>
                                <a:lnTo>
                                  <a:pt x="455" y="1913"/>
                                </a:lnTo>
                                <a:lnTo>
                                  <a:pt x="515" y="1952"/>
                                </a:lnTo>
                                <a:lnTo>
                                  <a:pt x="579" y="1987"/>
                                </a:lnTo>
                                <a:lnTo>
                                  <a:pt x="644" y="2018"/>
                                </a:lnTo>
                                <a:lnTo>
                                  <a:pt x="712" y="2045"/>
                                </a:lnTo>
                                <a:lnTo>
                                  <a:pt x="783" y="2067"/>
                                </a:lnTo>
                                <a:lnTo>
                                  <a:pt x="855" y="2085"/>
                                </a:lnTo>
                                <a:lnTo>
                                  <a:pt x="929" y="2098"/>
                                </a:lnTo>
                                <a:lnTo>
                                  <a:pt x="1005" y="2105"/>
                                </a:lnTo>
                                <a:lnTo>
                                  <a:pt x="1083" y="2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655" y="110"/>
                            <a:ext cx="1532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D18B5" w14:textId="5AF897CD" w:rsidR="00EF07CA" w:rsidRDefault="00734994" w:rsidP="00EF07CA">
                              <w:pPr>
                                <w:spacing w:before="5" w:line="249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75756"/>
                                  <w:sz w:val="14"/>
                                </w:rPr>
                                <w:t xml:space="preserve">Easy joining of the </w:t>
                              </w:r>
                              <w:r w:rsidR="000711CF">
                                <w:rPr>
                                  <w:color w:val="575756"/>
                                  <w:sz w:val="14"/>
                                </w:rPr>
                                <w:t>boxes</w:t>
                              </w:r>
                              <w:r>
                                <w:rPr>
                                  <w:color w:val="575756"/>
                                  <w:sz w:val="14"/>
                                </w:rPr>
                                <w:t xml:space="preserve"> by “herringbone”</w:t>
                              </w:r>
                              <w:r w:rsidR="00AA7001">
                                <w:rPr>
                                  <w:color w:val="57575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6"/>
                                  <w:sz w:val="14"/>
                                </w:rPr>
                                <w:t>type of connection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785" y="5514"/>
                            <a:ext cx="1476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B0D44" w14:textId="54C083B8" w:rsidR="00EF07CA" w:rsidRDefault="00BF0F92" w:rsidP="00EF07CA">
                              <w:pPr>
                                <w:spacing w:before="5" w:line="249" w:lineRule="auto"/>
                                <w:ind w:right="18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75756"/>
                                  <w:sz w:val="14"/>
                                </w:rPr>
                                <w:t xml:space="preserve">Lateral sides are mounted on hinges by sliding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21033" id="Group 5" o:spid="_x0000_s1026" style="position:absolute;left:0;text-align:left;margin-left:269.65pt;margin-top:25.55pt;width:288.7pt;height:543.05pt;z-index:251667456;mso-position-horizontal-relative:page" coordorigin="5394,-569" coordsize="5774,78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5423;top:316;width:574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">
                  <v:imagedata r:id="rId15" o:title=""/>
                </v:shape>
                <v:shape id="Freeform 15" o:spid="_x0000_s1028" style="position:absolute;left:8168;top:2959;width:888;height:888;visibility:visible;mso-wrap-style:square;v-text-anchor:top" coordsize="888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" path="m444,887r72,-6l584,864r63,-27l706,801r51,-44l802,705r36,-58l865,584r16,-69l887,443r-6,-72l865,303,838,240,802,181,757,130,706,85,647,49,584,22,516,6,444,,372,6,303,22,240,49,182,85r-52,45l86,181,50,240,23,303,6,371,,443r6,72l23,584r27,63l86,705r44,52l182,801r58,36l303,864r69,17l444,887xe" filled="f" strokecolor="white" strokeweight="1pt">
                  <v:path arrowok="t" o:connecttype="custom" o:connectlocs="444,3847;516,3841;584,3824;647,3797;706,3761;757,3717;802,3665;838,3607;865,3544;881,3475;887,3403;881,3331;865,3263;838,3200;802,3141;757,3090;706,3045;647,3009;584,2982;516,2966;444,2960;372,2966;303,2982;240,3009;182,3045;130,3090;86,3141;50,3200;23,3263;6,3331;0,3403;6,3475;23,3544;50,3607;86,3665;130,3717;182,3761;240,3797;303,3824;372,3841;444,3847" o:connectangles="0,0,0,0,0,0,0,0,0,0,0,0,0,0,0,0,0,0,0,0,0,0,0,0,0,0,0,0,0,0,0,0,0,0,0,0,0,0,0,0,0"/>
                </v:shape>
                <v:shape id="Freeform 14" o:spid="_x0000_s1029" style="position:absolute;left:9038;top:2083;width:888;height:888;visibility:visible;mso-wrap-style:square;v-text-anchor:top" coordsize="888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" path="m444,887r72,-6l584,864r64,-27l706,801r52,-44l802,705r36,-58l865,584r17,-69l887,443r-5,-72l865,303,838,240,802,181,758,130,706,85,648,49,584,23,516,6,444,,372,6,304,23,240,49,182,85r-52,45l86,181,50,240,23,303,6,371,,443r6,72l23,584r27,63l86,705r44,52l182,801r58,36l304,864r68,17l444,887xe" filled="f" strokecolor="white" strokeweight="1pt">
                  <v:path arrowok="t" o:connecttype="custom" o:connectlocs="444,2971;516,2965;584,2948;648,2921;706,2885;758,2841;802,2789;838,2731;865,2668;882,2599;887,2527;882,2455;865,2387;838,2324;802,2265;758,2214;706,2169;648,2133;584,2107;516,2090;444,2084;372,2090;304,2107;240,2133;182,2169;130,2214;86,2265;50,2324;23,2387;6,2455;0,2527;6,2599;23,2668;50,2731;86,2789;130,2841;182,2885;240,2921;304,2948;372,2965;444,2971" o:connectangles="0,0,0,0,0,0,0,0,0,0,0,0,0,0,0,0,0,0,0,0,0,0,0,0,0,0,0,0,0,0,0,0,0,0,0,0,0,0,0,0,0"/>
                </v:shape>
                <v:line id="Line 13" o:spid="_x0000_s1030" style="position:absolute;visibility:visible;mso-wrap-style:square" from="8341,3753" to="8341,6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" strokecolor="#e7eaec"/>
                <v:line id="Line 12" o:spid="_x0000_s1031" style="position:absolute;visibility:visible;mso-wrap-style:square" from="9637,1515" to="9637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" strokecolor="#e7eaec" strokeweight="1pt"/>
                <v:shape id="Picture 11" o:spid="_x0000_s1032" type="#_x0000_t75" style="position:absolute;left:5394;top:5086;width:2277;height: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">
                  <v:imagedata r:id="rId16" o:title=""/>
                </v:shape>
                <v:shape id="Freeform 10" o:spid="_x0000_s1033" style="position:absolute;left:5394;top:5086;width:2277;height:2217;visibility:visible;mso-wrap-style:square;v-text-anchor:top" coordsize="2277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" path="m1139,2216r78,-2l1293,2206r75,-12l1441,2177r72,-22l1582,2129r67,-30l1713,2065r62,-38l1834,1985r56,-45l1944,1892r49,-52l2040,1785r43,-57l2122,1667r35,-62l2188,1539r26,-67l2236,1403r18,-72l2267,1258r7,-74l2277,1108r-3,-76l2267,958r-13,-73l2236,813r-22,-69l2188,677r-31,-65l2122,549r-39,-60l2040,431r-47,-55l1944,325r-54,-49l1834,231r-59,-42l1713,151r-64,-34l1582,87,1513,61,1441,40,1368,22,1293,10,1217,3,1139,r-78,3l984,10,909,22,836,40,765,61,695,87r-66,30l564,151r-62,38l443,231r-56,45l334,325r-50,51l237,431r-42,58l156,549r-35,63l90,677,63,744,41,813,23,885,11,958r-8,74l,1108r3,76l11,1258r12,73l41,1403r22,69l90,1539r31,66l156,1667r39,61l237,1785r47,55l334,1892r53,48l443,1985r59,42l564,2065r65,34l695,2129r70,26l836,2177r73,17l984,2206r77,8l1139,2216xe" filled="f" strokecolor="white" strokeweight=".29456mm">
                  <v:path arrowok="t" o:connecttype="custom" o:connectlocs="1217,7301;1368,7281;1513,7242;1649,7186;1775,7114;1890,7027;1993,6927;2083,6815;2157,6692;2214,6559;2254,6418;2274,6271;2274,6119;2254,5972;2214,5831;2157,5699;2083,5576;1993,5463;1890,5363;1775,5276;1649,5204;1513,5148;1368,5109;1217,5090;1061,5090;909,5109;765,5148;629,5204;502,5276;387,5363;284,5463;195,5576;121,5699;63,5831;23,5972;3,6119;3,6271;23,6418;63,6559;121,6692;195,6815;284,6927;387,7027;502,7114;629,7186;765,7242;909,7281;1061,7301" o:connectangles="0,0,0,0,0,0,0,0,0,0,0,0,0,0,0,0,0,0,0,0,0,0,0,0,0,0,0,0,0,0,0,0,0,0,0,0,0,0,0,0,0,0,0,0,0,0,0,0"/>
                </v:shape>
                <v:shape id="Picture 9" o:spid="_x0000_s1034" type="#_x0000_t75" style="position:absolute;left:8681;top:-569;width:2166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">
                  <v:imagedata r:id="rId17" o:title=""/>
                </v:shape>
                <v:shape id="Freeform 8" o:spid="_x0000_s1035" style="position:absolute;left:8681;top:-569;width:2166;height:2108;visibility:visible;mso-wrap-style:square;v-text-anchor:top" coordsize="2166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" path="m1083,2108r77,-3l1236,2098r74,-13l1382,2067r71,-22l1521,2018r66,-31l1650,1952r60,-39l1768,1870r54,-46l1873,1774r48,-53l1965,1665r40,-59l2041,1545r32,-64l2100,1414r23,-68l2141,1276r13,-73l2162,1130r3,-76l2162,979r-8,-74l2141,833r-18,-71l2100,694r-27,-66l2041,564r-36,-62l1965,443r-44,-56l1873,334r-51,-49l1768,238r-58,-43l1650,156r-63,-35l1521,90,1453,64,1382,41,1310,24,1236,11,1160,3,1083,r-78,3l929,11,855,24,783,41,712,64,644,90r-65,31l515,156r-60,39l397,238r-54,47l292,334r-48,53l200,443r-40,59l124,564,92,628,65,694,42,762,24,833,11,905,3,979,,1054r3,76l11,1203r13,73l42,1346r23,68l92,1481r32,64l160,1606r40,59l244,1721r48,53l343,1824r54,46l455,1913r60,39l579,1987r65,31l712,2045r71,22l855,2085r74,13l1005,2105r78,3xe" filled="f" strokecolor="white" strokeweight=".28011mm">
                  <v:path arrowok="t" o:connecttype="custom" o:connectlocs="1160,1536;1310,1516;1453,1476;1587,1418;1710,1344;1822,1255;1921,1152;2005,1037;2073,912;2123,777;2154,634;2165,485;2154,336;2123,193;2073,59;2005,-67;1921,-182;1822,-284;1710,-374;1587,-448;1453,-505;1310,-545;1160,-566;1005,-566;855,-545;712,-505;579,-448;455,-374;343,-284;244,-182;160,-67;92,59;42,193;11,336;0,485;11,634;42,777;92,912;160,1037;244,1152;343,1255;455,1344;579,1418;712,1476;855,1516;1005,1536" o:connectangles="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6" type="#_x0000_t202" style="position:absolute;left:6655;top:110;width:153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54D18B5" w14:textId="5AF897CD" w:rsidR="00EF07CA" w:rsidRDefault="00734994" w:rsidP="00EF07CA">
                        <w:pPr>
                          <w:spacing w:before="5" w:line="249" w:lineRule="auto"/>
                          <w:rPr>
                            <w:sz w:val="14"/>
                          </w:rPr>
                        </w:pPr>
                        <w:r>
                          <w:rPr>
                            <w:color w:val="575756"/>
                            <w:sz w:val="14"/>
                          </w:rPr>
                          <w:t xml:space="preserve">Easy joining of the </w:t>
                        </w:r>
                        <w:r w:rsidR="000711CF">
                          <w:rPr>
                            <w:color w:val="575756"/>
                            <w:sz w:val="14"/>
                          </w:rPr>
                          <w:t>boxes</w:t>
                        </w:r>
                        <w:r>
                          <w:rPr>
                            <w:color w:val="575756"/>
                            <w:sz w:val="14"/>
                          </w:rPr>
                          <w:t xml:space="preserve"> by “herringbone”</w:t>
                        </w:r>
                        <w:r w:rsidR="00AA7001">
                          <w:rPr>
                            <w:color w:val="57575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75756"/>
                            <w:sz w:val="14"/>
                          </w:rPr>
                          <w:t>type of connection</w:t>
                        </w:r>
                      </w:p>
                    </w:txbxContent>
                  </v:textbox>
                </v:shape>
                <v:shape id="Text Box 6" o:spid="_x0000_s1037" type="#_x0000_t202" style="position:absolute;left:7785;top:5514;width:147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33B0D44" w14:textId="54C083B8" w:rsidR="00EF07CA" w:rsidRDefault="00BF0F92" w:rsidP="00EF07CA">
                        <w:pPr>
                          <w:spacing w:before="5" w:line="249" w:lineRule="auto"/>
                          <w:ind w:right="18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575756"/>
                            <w:sz w:val="14"/>
                          </w:rPr>
                          <w:t xml:space="preserve">Lateral sides are mounted on hinges by sliding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C1DA4">
        <w:rPr>
          <w:rFonts w:ascii="Times New Roman" w:hAnsi="Times New Roman" w:cs="Times New Roman"/>
          <w:noProof/>
          <w:sz w:val="24"/>
          <w:szCs w:val="24"/>
          <w:lang w:eastAsia="bg-BG"/>
        </w:rPr>
        <w:t>For the building of the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r w:rsidR="008C1DA4">
        <w:rPr>
          <w:rFonts w:ascii="Times New Roman" w:hAnsi="Times New Roman" w:cs="Times New Roman"/>
          <w:color w:val="575756"/>
          <w:sz w:val="24"/>
          <w:szCs w:val="24"/>
        </w:rPr>
        <w:t>drainage system for infiltration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, </w:t>
      </w:r>
      <w:r w:rsidR="008C1DA4">
        <w:rPr>
          <w:rFonts w:ascii="Times New Roman" w:hAnsi="Times New Roman" w:cs="Times New Roman"/>
          <w:color w:val="575756"/>
          <w:sz w:val="24"/>
          <w:szCs w:val="24"/>
        </w:rPr>
        <w:t xml:space="preserve">the level of underground water must be at least 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1.0 m </w:t>
      </w:r>
      <w:r w:rsidR="008C1DA4">
        <w:rPr>
          <w:rFonts w:ascii="Times New Roman" w:hAnsi="Times New Roman" w:cs="Times New Roman"/>
          <w:color w:val="575756"/>
          <w:sz w:val="24"/>
          <w:szCs w:val="24"/>
        </w:rPr>
        <w:t>lower than the</w:t>
      </w:r>
      <w:r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 </w:t>
      </w:r>
      <w:r w:rsidR="008C1DA4">
        <w:rPr>
          <w:rFonts w:ascii="Times New Roman" w:hAnsi="Times New Roman" w:cs="Times New Roman"/>
          <w:color w:val="575756"/>
          <w:sz w:val="24"/>
          <w:szCs w:val="24"/>
        </w:rPr>
        <w:t xml:space="preserve">bottom of the </w:t>
      </w:r>
      <w:r w:rsidR="000711CF">
        <w:rPr>
          <w:rFonts w:ascii="Times New Roman" w:hAnsi="Times New Roman" w:cs="Times New Roman"/>
          <w:color w:val="575756"/>
          <w:sz w:val="24"/>
          <w:szCs w:val="24"/>
        </w:rPr>
        <w:t>boxes</w:t>
      </w:r>
      <w:r w:rsidR="008C1DA4">
        <w:rPr>
          <w:rFonts w:ascii="Times New Roman" w:hAnsi="Times New Roman" w:cs="Times New Roman"/>
          <w:color w:val="575756"/>
          <w:sz w:val="24"/>
          <w:szCs w:val="24"/>
        </w:rPr>
        <w:t>.</w:t>
      </w:r>
    </w:p>
    <w:p w14:paraId="5EDFFE8E" w14:textId="565CFFC2" w:rsidR="00EF07CA" w:rsidRPr="00546A39" w:rsidRDefault="005D6A0E" w:rsidP="00546A39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>Use s</w:t>
      </w:r>
      <w:r w:rsidR="008C1DA4">
        <w:rPr>
          <w:rFonts w:ascii="Times New Roman" w:hAnsi="Times New Roman" w:cs="Times New Roman"/>
          <w:color w:val="575756"/>
          <w:sz w:val="24"/>
          <w:szCs w:val="24"/>
        </w:rPr>
        <w:t>uitable geotextile in t</w:t>
      </w:r>
      <w:r>
        <w:rPr>
          <w:rFonts w:ascii="Times New Roman" w:hAnsi="Times New Roman" w:cs="Times New Roman"/>
          <w:color w:val="575756"/>
          <w:sz w:val="24"/>
          <w:szCs w:val="24"/>
        </w:rPr>
        <w:t>erms of the material it is made</w:t>
      </w:r>
      <w:r w:rsidR="00EF07CA"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. </w:t>
      </w:r>
      <w:r w:rsidR="008C1DA4">
        <w:rPr>
          <w:rFonts w:ascii="Times New Roman" w:hAnsi="Times New Roman" w:cs="Times New Roman"/>
          <w:color w:val="575756"/>
          <w:sz w:val="24"/>
          <w:szCs w:val="24"/>
        </w:rPr>
        <w:t>The use of high-density woven geotextile is advisable.</w:t>
      </w:r>
    </w:p>
    <w:p w14:paraId="52357F07" w14:textId="3DC4ADCD" w:rsidR="00EF07CA" w:rsidRPr="00546A39" w:rsidRDefault="005D6A0E" w:rsidP="00546A39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 xml:space="preserve">Backfill the lateral areas of the </w:t>
      </w:r>
      <w:r w:rsidR="000711CF">
        <w:rPr>
          <w:rFonts w:ascii="Times New Roman" w:hAnsi="Times New Roman" w:cs="Times New Roman"/>
          <w:color w:val="575756"/>
          <w:sz w:val="24"/>
          <w:szCs w:val="24"/>
        </w:rPr>
        <w:t>boxes</w:t>
      </w:r>
      <w:r>
        <w:rPr>
          <w:rFonts w:ascii="Times New Roman" w:hAnsi="Times New Roman" w:cs="Times New Roman"/>
          <w:color w:val="575756"/>
          <w:sz w:val="24"/>
          <w:szCs w:val="24"/>
        </w:rPr>
        <w:t xml:space="preserve"> with fine gravel.</w:t>
      </w:r>
    </w:p>
    <w:p w14:paraId="69570988" w14:textId="41E67379" w:rsidR="00EF07CA" w:rsidRPr="00546A39" w:rsidRDefault="005D6A0E" w:rsidP="00546A39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75756"/>
          <w:sz w:val="24"/>
          <w:szCs w:val="24"/>
        </w:rPr>
        <w:t xml:space="preserve">Backfill the wheeled vehicles traffic area </w:t>
      </w:r>
      <w:r w:rsidR="008C1DA4">
        <w:rPr>
          <w:rFonts w:ascii="Times New Roman" w:hAnsi="Times New Roman" w:cs="Times New Roman"/>
          <w:color w:val="575756"/>
          <w:sz w:val="24"/>
          <w:szCs w:val="24"/>
        </w:rPr>
        <w:t xml:space="preserve">with at least </w:t>
      </w:r>
      <w:r w:rsidR="00EF07CA" w:rsidRPr="00546A39">
        <w:rPr>
          <w:rFonts w:ascii="Times New Roman" w:hAnsi="Times New Roman" w:cs="Times New Roman"/>
          <w:color w:val="575756"/>
          <w:sz w:val="24"/>
          <w:szCs w:val="24"/>
        </w:rPr>
        <w:t xml:space="preserve">80 cm </w:t>
      </w:r>
      <w:r w:rsidR="0041368A">
        <w:rPr>
          <w:rFonts w:ascii="Times New Roman" w:hAnsi="Times New Roman" w:cs="Times New Roman"/>
          <w:color w:val="575756"/>
          <w:spacing w:val="-4"/>
          <w:sz w:val="24"/>
          <w:szCs w:val="24"/>
        </w:rPr>
        <w:t>thick layer of compacted earth that should be top covered with asphalt or concrete.</w:t>
      </w:r>
    </w:p>
    <w:p w14:paraId="75F3B950" w14:textId="77777777" w:rsidR="004C6B25" w:rsidRPr="00DE6E47" w:rsidRDefault="004C6B25" w:rsidP="00546A39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E6E47">
        <w:rPr>
          <w:rFonts w:ascii="Times New Roman" w:hAnsi="Times New Roman" w:cs="Times New Roman"/>
          <w:sz w:val="24"/>
          <w:szCs w:val="24"/>
          <w:lang w:val="en"/>
        </w:rPr>
        <w:t>When applying geotextile or foil (in case of retention tanks), an overlap of 15-50 cm must be made.</w:t>
      </w:r>
    </w:p>
    <w:p w14:paraId="13C3189A" w14:textId="368DB8B5" w:rsidR="00EF07CA" w:rsidRPr="00DE6E47" w:rsidRDefault="00605391" w:rsidP="00546A39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E6E47">
        <w:rPr>
          <w:rFonts w:ascii="Times New Roman" w:hAnsi="Times New Roman" w:cs="Times New Roman"/>
          <w:sz w:val="24"/>
          <w:szCs w:val="24"/>
        </w:rPr>
        <w:t xml:space="preserve">Place the bottom plates on the geotextile by joining them together </w:t>
      </w:r>
      <w:r w:rsidR="00740120" w:rsidRPr="00DE6E47">
        <w:rPr>
          <w:rFonts w:ascii="Times New Roman" w:hAnsi="Times New Roman" w:cs="Times New Roman"/>
          <w:sz w:val="24"/>
          <w:szCs w:val="24"/>
        </w:rPr>
        <w:t xml:space="preserve">using the </w:t>
      </w:r>
      <w:r w:rsidR="00BF0F92" w:rsidRPr="00DE6E47">
        <w:rPr>
          <w:rFonts w:ascii="Times New Roman" w:hAnsi="Times New Roman" w:cs="Times New Roman"/>
          <w:sz w:val="24"/>
          <w:szCs w:val="24"/>
        </w:rPr>
        <w:t>“</w:t>
      </w:r>
      <w:r w:rsidR="00740120" w:rsidRPr="00DE6E47">
        <w:rPr>
          <w:rFonts w:ascii="Times New Roman" w:hAnsi="Times New Roman" w:cs="Times New Roman"/>
          <w:sz w:val="24"/>
          <w:szCs w:val="24"/>
        </w:rPr>
        <w:t>dovetail</w:t>
      </w:r>
      <w:r w:rsidR="00BF0F92" w:rsidRPr="00DE6E47">
        <w:rPr>
          <w:rFonts w:ascii="Times New Roman" w:hAnsi="Times New Roman" w:cs="Times New Roman"/>
          <w:sz w:val="24"/>
          <w:szCs w:val="24"/>
        </w:rPr>
        <w:t>”</w:t>
      </w:r>
      <w:r w:rsidR="00740120" w:rsidRPr="00DE6E47">
        <w:rPr>
          <w:rFonts w:ascii="Times New Roman" w:hAnsi="Times New Roman" w:cs="Times New Roman"/>
          <w:sz w:val="24"/>
          <w:szCs w:val="24"/>
        </w:rPr>
        <w:t xml:space="preserve"> type of connection</w:t>
      </w:r>
    </w:p>
    <w:p w14:paraId="0A41230A" w14:textId="77777777" w:rsidR="00A8587D" w:rsidRPr="00DE6E47" w:rsidRDefault="00A8587D" w:rsidP="00546A39">
      <w:pPr>
        <w:pStyle w:val="BodyText"/>
        <w:numPr>
          <w:ilvl w:val="2"/>
          <w:numId w:val="19"/>
        </w:numPr>
        <w:spacing w:line="360" w:lineRule="auto"/>
        <w:ind w:left="0"/>
        <w:rPr>
          <w:rFonts w:ascii="Times New Roman" w:hAnsi="Times New Roman" w:cs="Times New Roman"/>
          <w:color w:val="53565A" w:themeColor="text1"/>
          <w:sz w:val="24"/>
          <w:szCs w:val="24"/>
        </w:rPr>
      </w:pPr>
      <w:r w:rsidRPr="00DE6E47">
        <w:rPr>
          <w:rFonts w:ascii="Times New Roman" w:hAnsi="Times New Roman" w:cs="Times New Roman"/>
          <w:color w:val="53565A" w:themeColor="text1"/>
          <w:sz w:val="24"/>
          <w:szCs w:val="24"/>
          <w:lang w:val="en-US"/>
        </w:rPr>
        <w:t>Place the vertical columns</w:t>
      </w:r>
      <w:r w:rsidR="00EF07CA" w:rsidRPr="00DE6E47">
        <w:rPr>
          <w:rFonts w:ascii="Times New Roman" w:hAnsi="Times New Roman" w:cs="Times New Roman"/>
          <w:color w:val="53565A" w:themeColor="text1"/>
          <w:sz w:val="24"/>
          <w:szCs w:val="24"/>
        </w:rPr>
        <w:t xml:space="preserve"> </w:t>
      </w:r>
      <w:r w:rsidRPr="00DE6E47">
        <w:rPr>
          <w:rFonts w:ascii="Times New Roman" w:hAnsi="Times New Roman" w:cs="Times New Roman"/>
          <w:color w:val="53565A" w:themeColor="text1"/>
          <w:sz w:val="24"/>
          <w:szCs w:val="24"/>
          <w:lang w:val="en-US"/>
        </w:rPr>
        <w:t xml:space="preserve">in the bottom </w:t>
      </w:r>
    </w:p>
    <w:p w14:paraId="3E939AEC" w14:textId="1AB27C10" w:rsidR="00EF07CA" w:rsidRPr="00DE6E47" w:rsidRDefault="00A8587D" w:rsidP="00A8587D">
      <w:pPr>
        <w:pStyle w:val="BodyText"/>
        <w:spacing w:line="360" w:lineRule="auto"/>
        <w:rPr>
          <w:rFonts w:ascii="Times New Roman" w:hAnsi="Times New Roman" w:cs="Times New Roman"/>
          <w:color w:val="53565A" w:themeColor="text1"/>
          <w:sz w:val="24"/>
          <w:szCs w:val="24"/>
        </w:rPr>
      </w:pPr>
      <w:r w:rsidRPr="00DE6E47">
        <w:rPr>
          <w:rFonts w:ascii="Times New Roman" w:hAnsi="Times New Roman" w:cs="Times New Roman"/>
          <w:color w:val="53565A" w:themeColor="text1"/>
          <w:sz w:val="24"/>
          <w:szCs w:val="24"/>
          <w:lang w:val="en-US"/>
        </w:rPr>
        <w:t>openings.</w:t>
      </w:r>
    </w:p>
    <w:p w14:paraId="4C4E2A62" w14:textId="37DB020A" w:rsidR="00A8587D" w:rsidRPr="00DE6E47" w:rsidRDefault="00A8587D" w:rsidP="00546A39">
      <w:pPr>
        <w:pStyle w:val="BodyText"/>
        <w:numPr>
          <w:ilvl w:val="2"/>
          <w:numId w:val="19"/>
        </w:numPr>
        <w:spacing w:line="360" w:lineRule="auto"/>
        <w:ind w:left="0"/>
        <w:rPr>
          <w:rFonts w:ascii="Times New Roman" w:hAnsi="Times New Roman" w:cs="Times New Roman"/>
          <w:color w:val="53565A" w:themeColor="text1"/>
          <w:sz w:val="24"/>
          <w:szCs w:val="24"/>
        </w:rPr>
      </w:pPr>
      <w:r w:rsidRPr="00DE6E47">
        <w:rPr>
          <w:rFonts w:ascii="Times New Roman" w:hAnsi="Times New Roman" w:cs="Times New Roman"/>
          <w:color w:val="53565A" w:themeColor="text1"/>
          <w:sz w:val="24"/>
          <w:szCs w:val="24"/>
          <w:lang w:val="en-US"/>
        </w:rPr>
        <w:t xml:space="preserve">Mount the lateral </w:t>
      </w:r>
      <w:r w:rsidR="009536EA" w:rsidRPr="00DE6E47">
        <w:rPr>
          <w:rFonts w:ascii="Times New Roman" w:hAnsi="Times New Roman" w:cs="Times New Roman"/>
          <w:color w:val="53565A" w:themeColor="text1"/>
          <w:sz w:val="24"/>
          <w:szCs w:val="24"/>
          <w:lang w:val="en-US"/>
        </w:rPr>
        <w:t>panels</w:t>
      </w:r>
      <w:r w:rsidRPr="00DE6E47">
        <w:rPr>
          <w:rFonts w:ascii="Times New Roman" w:hAnsi="Times New Roman" w:cs="Times New Roman"/>
          <w:color w:val="53565A" w:themeColor="text1"/>
          <w:sz w:val="24"/>
          <w:szCs w:val="24"/>
          <w:lang w:val="en-US"/>
        </w:rPr>
        <w:t xml:space="preserve"> only along the </w:t>
      </w:r>
      <w:r w:rsidR="00EF07CA" w:rsidRPr="00DE6E47">
        <w:rPr>
          <w:rFonts w:ascii="Times New Roman" w:hAnsi="Times New Roman" w:cs="Times New Roman"/>
          <w:color w:val="53565A" w:themeColor="text1"/>
          <w:sz w:val="24"/>
          <w:szCs w:val="24"/>
        </w:rPr>
        <w:t xml:space="preserve"> </w:t>
      </w:r>
    </w:p>
    <w:p w14:paraId="3FAB1472" w14:textId="08302F2D" w:rsidR="00EF07CA" w:rsidRPr="00DE6E47" w:rsidRDefault="00A8587D" w:rsidP="00A8587D">
      <w:pPr>
        <w:pStyle w:val="BodyText"/>
        <w:spacing w:line="360" w:lineRule="auto"/>
        <w:rPr>
          <w:rFonts w:ascii="Times New Roman" w:hAnsi="Times New Roman" w:cs="Times New Roman"/>
          <w:color w:val="53565A" w:themeColor="text1"/>
          <w:sz w:val="24"/>
          <w:szCs w:val="24"/>
        </w:rPr>
      </w:pPr>
      <w:r w:rsidRPr="00DE6E47">
        <w:rPr>
          <w:rFonts w:ascii="Times New Roman" w:hAnsi="Times New Roman" w:cs="Times New Roman"/>
          <w:color w:val="53565A" w:themeColor="text1"/>
          <w:sz w:val="24"/>
          <w:szCs w:val="24"/>
          <w:lang w:val="en-US"/>
        </w:rPr>
        <w:t>external walls of the tank at the designated points</w:t>
      </w:r>
      <w:r w:rsidR="009536EA" w:rsidRPr="00DE6E47">
        <w:rPr>
          <w:rFonts w:ascii="Times New Roman" w:hAnsi="Times New Roman" w:cs="Times New Roman"/>
          <w:color w:val="53565A" w:themeColor="text1"/>
          <w:sz w:val="24"/>
          <w:szCs w:val="24"/>
          <w:lang w:val="en-US"/>
        </w:rPr>
        <w:t>.</w:t>
      </w:r>
      <w:r w:rsidRPr="00DE6E47">
        <w:rPr>
          <w:rFonts w:ascii="Times New Roman" w:hAnsi="Times New Roman" w:cs="Times New Roman"/>
          <w:color w:val="53565A" w:themeColor="text1"/>
          <w:sz w:val="24"/>
          <w:szCs w:val="24"/>
          <w:lang w:val="en-US"/>
        </w:rPr>
        <w:t xml:space="preserve"> </w:t>
      </w:r>
    </w:p>
    <w:p w14:paraId="213C228C" w14:textId="3B8E83C6" w:rsidR="00EF07CA" w:rsidRPr="00DE6E47" w:rsidRDefault="009536EA" w:rsidP="00546A39">
      <w:pPr>
        <w:pStyle w:val="BodyText"/>
        <w:numPr>
          <w:ilvl w:val="2"/>
          <w:numId w:val="19"/>
        </w:numPr>
        <w:spacing w:line="360" w:lineRule="auto"/>
        <w:ind w:left="0"/>
        <w:rPr>
          <w:rFonts w:ascii="Times New Roman" w:hAnsi="Times New Roman" w:cs="Times New Roman"/>
          <w:color w:val="53565A" w:themeColor="text1"/>
          <w:sz w:val="24"/>
          <w:szCs w:val="24"/>
        </w:rPr>
      </w:pPr>
      <w:r w:rsidRPr="00DE6E47">
        <w:rPr>
          <w:rFonts w:ascii="Times New Roman" w:hAnsi="Times New Roman" w:cs="Times New Roman"/>
          <w:color w:val="53565A" w:themeColor="text1"/>
          <w:sz w:val="24"/>
          <w:szCs w:val="24"/>
          <w:lang w:val="en-US"/>
        </w:rPr>
        <w:t>Remember to position properly the connecting</w:t>
      </w:r>
      <w:r w:rsidR="00EF07CA" w:rsidRPr="00DE6E47">
        <w:rPr>
          <w:rFonts w:ascii="Times New Roman" w:hAnsi="Times New Roman" w:cs="Times New Roman"/>
          <w:color w:val="53565A" w:themeColor="text1"/>
          <w:spacing w:val="-1"/>
          <w:sz w:val="24"/>
          <w:szCs w:val="24"/>
        </w:rPr>
        <w:t xml:space="preserve"> </w:t>
      </w:r>
      <w:r w:rsidRPr="00DE6E47">
        <w:rPr>
          <w:rFonts w:ascii="Times New Roman" w:hAnsi="Times New Roman" w:cs="Times New Roman"/>
          <w:color w:val="53565A" w:themeColor="text1"/>
          <w:sz w:val="24"/>
          <w:szCs w:val="24"/>
          <w:lang w:val="en-US"/>
        </w:rPr>
        <w:t>panels.</w:t>
      </w:r>
    </w:p>
    <w:p w14:paraId="1B061321" w14:textId="65622622" w:rsidR="00EF07CA" w:rsidRPr="00DE6E47" w:rsidRDefault="009536EA" w:rsidP="00546A39">
      <w:pPr>
        <w:pStyle w:val="BodyText"/>
        <w:numPr>
          <w:ilvl w:val="2"/>
          <w:numId w:val="19"/>
        </w:numPr>
        <w:spacing w:line="360" w:lineRule="auto"/>
        <w:ind w:left="0"/>
        <w:rPr>
          <w:rFonts w:ascii="Times New Roman" w:hAnsi="Times New Roman" w:cs="Times New Roman"/>
          <w:color w:val="53565A" w:themeColor="text1"/>
          <w:sz w:val="24"/>
          <w:szCs w:val="24"/>
        </w:rPr>
      </w:pPr>
      <w:r w:rsidRPr="00DE6E47">
        <w:rPr>
          <w:rFonts w:ascii="Times New Roman" w:hAnsi="Times New Roman" w:cs="Times New Roman"/>
          <w:color w:val="53565A" w:themeColor="text1"/>
          <w:sz w:val="24"/>
          <w:szCs w:val="24"/>
          <w:lang w:val="en-US"/>
        </w:rPr>
        <w:t>Wrap the entire tank with geotextile and foil</w:t>
      </w:r>
      <w:r w:rsidR="00EF07CA" w:rsidRPr="00DE6E47">
        <w:rPr>
          <w:rFonts w:ascii="Times New Roman" w:hAnsi="Times New Roman" w:cs="Times New Roman"/>
          <w:color w:val="53565A" w:themeColor="text1"/>
          <w:sz w:val="24"/>
          <w:szCs w:val="24"/>
        </w:rPr>
        <w:t xml:space="preserve"> (</w:t>
      </w:r>
      <w:r w:rsidRPr="00DE6E47">
        <w:rPr>
          <w:rFonts w:ascii="Times New Roman" w:hAnsi="Times New Roman" w:cs="Times New Roman"/>
          <w:color w:val="53565A" w:themeColor="text1"/>
          <w:sz w:val="24"/>
          <w:szCs w:val="24"/>
          <w:lang w:val="en-US"/>
        </w:rPr>
        <w:t>if it is a retention tank</w:t>
      </w:r>
      <w:r w:rsidR="00EF07CA" w:rsidRPr="00DE6E47">
        <w:rPr>
          <w:rFonts w:ascii="Times New Roman" w:hAnsi="Times New Roman" w:cs="Times New Roman"/>
          <w:color w:val="53565A" w:themeColor="text1"/>
          <w:sz w:val="24"/>
          <w:szCs w:val="24"/>
        </w:rPr>
        <w:t>)</w:t>
      </w:r>
      <w:r w:rsidRPr="00DE6E47">
        <w:rPr>
          <w:rFonts w:ascii="Times New Roman" w:hAnsi="Times New Roman" w:cs="Times New Roman"/>
          <w:color w:val="53565A" w:themeColor="text1"/>
          <w:sz w:val="24"/>
          <w:szCs w:val="24"/>
          <w:lang w:val="en-US"/>
        </w:rPr>
        <w:t>.</w:t>
      </w:r>
    </w:p>
    <w:p w14:paraId="53188A4A" w14:textId="0633DCCC" w:rsidR="00EF07CA" w:rsidRPr="00DE6E47" w:rsidRDefault="009536EA" w:rsidP="00546A39">
      <w:pPr>
        <w:pStyle w:val="BodyText"/>
        <w:numPr>
          <w:ilvl w:val="2"/>
          <w:numId w:val="19"/>
        </w:numPr>
        <w:spacing w:line="360" w:lineRule="auto"/>
        <w:ind w:left="0"/>
        <w:rPr>
          <w:rFonts w:ascii="Times New Roman" w:hAnsi="Times New Roman" w:cs="Times New Roman"/>
          <w:color w:val="53565A" w:themeColor="text1"/>
          <w:sz w:val="24"/>
          <w:szCs w:val="24"/>
        </w:rPr>
      </w:pPr>
      <w:r w:rsidRPr="00DE6E47">
        <w:rPr>
          <w:rFonts w:ascii="Times New Roman" w:hAnsi="Times New Roman" w:cs="Times New Roman"/>
          <w:color w:val="53565A" w:themeColor="text1"/>
          <w:w w:val="105"/>
          <w:sz w:val="24"/>
          <w:szCs w:val="24"/>
          <w:lang w:val="en-US"/>
        </w:rPr>
        <w:t>Mount the adapters on the top block as specified in the relevant design requirements.</w:t>
      </w:r>
    </w:p>
    <w:p w14:paraId="0CBDE1BA" w14:textId="40530516" w:rsidR="00546A39" w:rsidRPr="00546A39" w:rsidRDefault="009536EA" w:rsidP="00546A39">
      <w:pPr>
        <w:pStyle w:val="ListParagraph"/>
        <w:numPr>
          <w:ilvl w:val="0"/>
          <w:numId w:val="19"/>
        </w:numPr>
        <w:spacing w:after="200" w:line="360" w:lineRule="auto"/>
        <w:ind w:left="0" w:hanging="142"/>
        <w:jc w:val="both"/>
        <w:textAlignment w:val="top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Diameters of the inlets to the drainage </w:t>
      </w:r>
      <w:r w:rsidR="004C6B25">
        <w:rPr>
          <w:rFonts w:ascii="Times New Roman" w:hAnsi="Times New Roman" w:cs="Times New Roman"/>
          <w:b/>
          <w:sz w:val="24"/>
          <w:szCs w:val="24"/>
        </w:rPr>
        <w:t>boxes</w:t>
      </w:r>
      <w:r>
        <w:rPr>
          <w:rFonts w:ascii="Times New Roman" w:hAnsi="Times New Roman" w:cs="Times New Roman"/>
          <w:b/>
          <w:sz w:val="24"/>
          <w:szCs w:val="24"/>
        </w:rPr>
        <w:t xml:space="preserve"> for filing and for inspection purposes</w:t>
      </w:r>
      <w:r w:rsidR="00546A39" w:rsidRPr="00546A39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Arial" w:hAnsi="Times New Roman" w:cs="Times New Roman"/>
          <w:sz w:val="24"/>
          <w:szCs w:val="24"/>
        </w:rPr>
        <w:t xml:space="preserve">For connection through the lateral sides </w:t>
      </w:r>
      <w:r w:rsidR="00546A39" w:rsidRPr="00DE6283">
        <w:rPr>
          <w:rFonts w:ascii="Times New Roman" w:eastAsia="Arial" w:hAnsi="Times New Roman" w:cs="Times New Roman"/>
          <w:sz w:val="24"/>
          <w:szCs w:val="24"/>
          <w:lang w:val="bg-BG"/>
        </w:rPr>
        <w:t>160, 200, 250, 315 и 400</w:t>
      </w:r>
      <w:r w:rsidR="00546A39" w:rsidRPr="00DE6283">
        <w:rPr>
          <w:rFonts w:ascii="Times New Roman" w:eastAsia="Arial" w:hAnsi="Times New Roman" w:cs="Times New Roman"/>
          <w:sz w:val="24"/>
          <w:szCs w:val="24"/>
        </w:rPr>
        <w:t xml:space="preserve"> mm</w:t>
      </w:r>
      <w:r w:rsidR="00546A39" w:rsidRPr="00DE6283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. </w:t>
      </w:r>
      <w:r w:rsidR="001B7296">
        <w:rPr>
          <w:rFonts w:ascii="Times New Roman" w:eastAsia="Arial" w:hAnsi="Times New Roman" w:cs="Times New Roman"/>
          <w:sz w:val="24"/>
          <w:szCs w:val="24"/>
        </w:rPr>
        <w:t xml:space="preserve">for smooth-wall or ribbed-wall pipes </w:t>
      </w:r>
      <w:r w:rsidR="001B7296">
        <w:rPr>
          <w:rFonts w:ascii="Times New Roman" w:eastAsia="Arial" w:hAnsi="Times New Roman" w:cs="Times New Roman"/>
          <w:sz w:val="24"/>
          <w:szCs w:val="24"/>
          <w:lang w:val="bg-BG"/>
        </w:rPr>
        <w:t>o</w:t>
      </w:r>
      <w:r w:rsidR="001B7296">
        <w:rPr>
          <w:rFonts w:ascii="Times New Roman" w:eastAsia="Arial" w:hAnsi="Times New Roman" w:cs="Times New Roman"/>
          <w:sz w:val="24"/>
          <w:szCs w:val="24"/>
        </w:rPr>
        <w:t>f</w:t>
      </w:r>
      <w:r w:rsidR="001B7296" w:rsidRPr="00546A39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1B7296">
        <w:rPr>
          <w:rFonts w:ascii="Times New Roman" w:eastAsia="Arial" w:hAnsi="Times New Roman" w:cs="Times New Roman"/>
          <w:sz w:val="24"/>
          <w:szCs w:val="24"/>
        </w:rPr>
        <w:t>PE</w:t>
      </w:r>
      <w:r w:rsidR="001B7296" w:rsidRPr="00546A39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, </w:t>
      </w:r>
      <w:r w:rsidR="001B7296">
        <w:rPr>
          <w:rFonts w:ascii="Times New Roman" w:eastAsia="Arial" w:hAnsi="Times New Roman" w:cs="Times New Roman"/>
          <w:sz w:val="24"/>
          <w:szCs w:val="24"/>
        </w:rPr>
        <w:t>PP</w:t>
      </w:r>
      <w:r w:rsidR="001B7296" w:rsidRPr="00546A39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1B7296">
        <w:rPr>
          <w:rFonts w:ascii="Times New Roman" w:eastAsia="Arial" w:hAnsi="Times New Roman" w:cs="Times New Roman"/>
          <w:sz w:val="24"/>
          <w:szCs w:val="24"/>
        </w:rPr>
        <w:t>or</w:t>
      </w:r>
      <w:r w:rsidR="001B7296" w:rsidRPr="00546A39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1B7296" w:rsidRPr="00546A39">
        <w:rPr>
          <w:rFonts w:ascii="Times New Roman" w:eastAsia="Arial" w:hAnsi="Times New Roman" w:cs="Times New Roman"/>
          <w:sz w:val="24"/>
          <w:szCs w:val="24"/>
        </w:rPr>
        <w:t>PVC</w:t>
      </w:r>
      <w:r w:rsidR="00546A39" w:rsidRPr="00546A39">
        <w:rPr>
          <w:rFonts w:ascii="Times New Roman" w:eastAsia="Arial" w:hAnsi="Times New Roman" w:cs="Times New Roman"/>
          <w:sz w:val="24"/>
          <w:szCs w:val="24"/>
        </w:rPr>
        <w:t>!</w:t>
      </w:r>
    </w:p>
    <w:p w14:paraId="6B89646D" w14:textId="586F4256" w:rsidR="00546A39" w:rsidRPr="00546A39" w:rsidRDefault="00546A39" w:rsidP="00546A39">
      <w:pPr>
        <w:pStyle w:val="ListParagraph"/>
        <w:numPr>
          <w:ilvl w:val="0"/>
          <w:numId w:val="19"/>
        </w:numPr>
        <w:spacing w:after="200" w:line="360" w:lineRule="auto"/>
        <w:ind w:left="0" w:hanging="142"/>
        <w:jc w:val="both"/>
        <w:textAlignment w:val="top"/>
        <w:rPr>
          <w:rFonts w:ascii="Times New Roman" w:hAnsi="Times New Roman" w:cs="Times New Roman"/>
          <w:sz w:val="24"/>
          <w:szCs w:val="24"/>
          <w:lang w:val="bg-BG"/>
        </w:rPr>
      </w:pPr>
      <w:r w:rsidRPr="00546A39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AC3B1C">
        <w:rPr>
          <w:rFonts w:ascii="Times New Roman" w:hAnsi="Times New Roman" w:cs="Times New Roman"/>
          <w:b/>
          <w:sz w:val="24"/>
          <w:szCs w:val="24"/>
        </w:rPr>
        <w:t xml:space="preserve">Adapters for top </w:t>
      </w:r>
      <w:r w:rsidR="009722C5">
        <w:rPr>
          <w:rFonts w:ascii="Times New Roman" w:hAnsi="Times New Roman" w:cs="Times New Roman"/>
          <w:b/>
          <w:sz w:val="24"/>
          <w:szCs w:val="24"/>
        </w:rPr>
        <w:t xml:space="preserve">connection to the system, suitable for </w:t>
      </w:r>
      <w:r w:rsidR="00AC3B1C">
        <w:rPr>
          <w:rFonts w:ascii="Times New Roman" w:hAnsi="Times New Roman" w:cs="Times New Roman"/>
          <w:b/>
          <w:sz w:val="24"/>
          <w:szCs w:val="24"/>
        </w:rPr>
        <w:t>sewer pipes with diameters</w:t>
      </w:r>
      <w:r w:rsidRPr="00546A39">
        <w:rPr>
          <w:rFonts w:ascii="Times New Roman" w:hAnsi="Times New Roman" w:cs="Times New Roman"/>
          <w:b/>
          <w:sz w:val="24"/>
          <w:szCs w:val="24"/>
          <w:lang w:val="bg-BG"/>
        </w:rPr>
        <w:t xml:space="preserve">: </w:t>
      </w:r>
      <w:r w:rsidR="001702D4">
        <w:rPr>
          <w:rFonts w:ascii="Times New Roman" w:eastAsia="Arial" w:hAnsi="Times New Roman" w:cs="Times New Roman"/>
          <w:sz w:val="24"/>
          <w:szCs w:val="24"/>
        </w:rPr>
        <w:t>For connection through the</w:t>
      </w:r>
      <w:r w:rsidR="001702D4" w:rsidRPr="00546A39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1702D4">
        <w:rPr>
          <w:rFonts w:ascii="Times New Roman" w:eastAsia="Arial" w:hAnsi="Times New Roman" w:cs="Times New Roman"/>
          <w:sz w:val="24"/>
          <w:szCs w:val="24"/>
        </w:rPr>
        <w:t>top side</w:t>
      </w:r>
      <w:r w:rsidRPr="00546A39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OD 400, OD 200</w:t>
      </w:r>
      <w:r w:rsidRPr="00546A39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AC3B1C">
        <w:rPr>
          <w:rFonts w:ascii="Times New Roman" w:eastAsia="Arial" w:hAnsi="Times New Roman" w:cs="Times New Roman"/>
          <w:sz w:val="24"/>
          <w:szCs w:val="24"/>
        </w:rPr>
        <w:t xml:space="preserve">for smooth-wall or ribbed-wall pipes </w:t>
      </w:r>
      <w:r w:rsidR="00AC3B1C">
        <w:rPr>
          <w:rFonts w:ascii="Times New Roman" w:eastAsia="Arial" w:hAnsi="Times New Roman" w:cs="Times New Roman"/>
          <w:sz w:val="24"/>
          <w:szCs w:val="24"/>
          <w:lang w:val="bg-BG"/>
        </w:rPr>
        <w:t>o</w:t>
      </w:r>
      <w:r w:rsidR="00AC3B1C">
        <w:rPr>
          <w:rFonts w:ascii="Times New Roman" w:eastAsia="Arial" w:hAnsi="Times New Roman" w:cs="Times New Roman"/>
          <w:sz w:val="24"/>
          <w:szCs w:val="24"/>
        </w:rPr>
        <w:t>f</w:t>
      </w:r>
      <w:r w:rsidRPr="00546A39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AC3B1C">
        <w:rPr>
          <w:rFonts w:ascii="Times New Roman" w:eastAsia="Arial" w:hAnsi="Times New Roman" w:cs="Times New Roman"/>
          <w:sz w:val="24"/>
          <w:szCs w:val="24"/>
        </w:rPr>
        <w:t>PE</w:t>
      </w:r>
      <w:r w:rsidRPr="00546A39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, </w:t>
      </w:r>
      <w:r w:rsidR="00AC3B1C">
        <w:rPr>
          <w:rFonts w:ascii="Times New Roman" w:eastAsia="Arial" w:hAnsi="Times New Roman" w:cs="Times New Roman"/>
          <w:sz w:val="24"/>
          <w:szCs w:val="24"/>
        </w:rPr>
        <w:t>PP</w:t>
      </w:r>
      <w:r w:rsidRPr="00546A39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="006A00EC">
        <w:rPr>
          <w:rFonts w:ascii="Times New Roman" w:eastAsia="Arial" w:hAnsi="Times New Roman" w:cs="Times New Roman"/>
          <w:sz w:val="24"/>
          <w:szCs w:val="24"/>
        </w:rPr>
        <w:t>or</w:t>
      </w:r>
      <w:r w:rsidRPr="00546A39">
        <w:rPr>
          <w:rFonts w:ascii="Times New Roman" w:eastAsia="Arial" w:hAnsi="Times New Roman" w:cs="Times New Roman"/>
          <w:sz w:val="24"/>
          <w:szCs w:val="24"/>
          <w:lang w:val="bg-BG"/>
        </w:rPr>
        <w:t xml:space="preserve"> </w:t>
      </w:r>
      <w:r w:rsidRPr="00546A39">
        <w:rPr>
          <w:rFonts w:ascii="Times New Roman" w:eastAsia="Arial" w:hAnsi="Times New Roman" w:cs="Times New Roman"/>
          <w:sz w:val="24"/>
          <w:szCs w:val="24"/>
        </w:rPr>
        <w:t>PVC!</w:t>
      </w:r>
    </w:p>
    <w:p w14:paraId="79498EEC" w14:textId="0ABD2188" w:rsidR="00EF07CA" w:rsidRDefault="00F37180" w:rsidP="00546A39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BC0EF6" wp14:editId="113F96B0">
            <wp:extent cx="6120765" cy="3075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4A43" w14:textId="77777777" w:rsidR="00511A66" w:rsidRPr="00546A39" w:rsidRDefault="00511A66" w:rsidP="00546A39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608AE2AD" w14:textId="08EE91EB" w:rsidR="00FE7D3D" w:rsidRDefault="00287CB9" w:rsidP="00FE7D3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Pipelife</w:t>
      </w:r>
      <w:r w:rsidR="00923C9E">
        <w:rPr>
          <w:rFonts w:ascii="Times New Roman" w:hAnsi="Times New Roman" w:cs="Times New Roman"/>
          <w:b/>
          <w:bCs/>
          <w:sz w:val="24"/>
          <w:szCs w:val="24"/>
        </w:rPr>
        <w:t xml:space="preserve"> Bulgaria</w:t>
      </w:r>
      <w:r w:rsidRPr="005A52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is not a performer of construction and installation works and cannot supply the aggregates necessary for installing the structure</w:t>
      </w:r>
      <w:r w:rsidR="00FE7D3D" w:rsidRPr="00FE7D3D">
        <w:rPr>
          <w:rFonts w:ascii="Times New Roman" w:hAnsi="Times New Roman" w:cs="Times New Roman"/>
          <w:b/>
          <w:bCs/>
          <w:sz w:val="24"/>
          <w:szCs w:val="24"/>
          <w:lang w:val="bg-BG"/>
        </w:rPr>
        <w:t>!</w:t>
      </w:r>
    </w:p>
    <w:p w14:paraId="16379A7C" w14:textId="77777777" w:rsidR="00FC1A3F" w:rsidRPr="00FC1A3F" w:rsidRDefault="00FC1A3F" w:rsidP="00FC1A3F">
      <w:pPr>
        <w:ind w:left="142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0FF95DDB" w14:textId="77777777" w:rsidR="00FE7D3D" w:rsidRPr="00FE7D3D" w:rsidRDefault="00FE7D3D" w:rsidP="00FE7D3D">
      <w:pPr>
        <w:ind w:left="142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65DC9521" w14:textId="1114D17B" w:rsidR="00287CB9" w:rsidRPr="00287CB9" w:rsidRDefault="00287CB9" w:rsidP="00287CB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87CB9">
        <w:rPr>
          <w:rFonts w:ascii="Times New Roman" w:hAnsi="Times New Roman" w:cs="Times New Roman"/>
          <w:b/>
          <w:bCs/>
          <w:sz w:val="24"/>
          <w:szCs w:val="24"/>
        </w:rPr>
        <w:t xml:space="preserve">Possibility for CCTV inspection and monitoring </w:t>
      </w:r>
    </w:p>
    <w:p w14:paraId="25F868FF" w14:textId="3F5836DF" w:rsidR="00473AD9" w:rsidRPr="00546A39" w:rsidRDefault="0089412E" w:rsidP="00546A39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46A39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69504" behindDoc="0" locked="0" layoutInCell="1" allowOverlap="1" wp14:anchorId="7224E699" wp14:editId="7C88C5E6">
            <wp:simplePos x="0" y="0"/>
            <wp:positionH relativeFrom="column">
              <wp:posOffset>2443903</wp:posOffset>
            </wp:positionH>
            <wp:positionV relativeFrom="paragraph">
              <wp:posOffset>183091</wp:posOffset>
            </wp:positionV>
            <wp:extent cx="3161100" cy="1640205"/>
            <wp:effectExtent l="0" t="0" r="1270" b="0"/>
            <wp:wrapNone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68" cy="165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7CA" w:rsidRPr="00546A39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59264" behindDoc="0" locked="0" layoutInCell="1" allowOverlap="1" wp14:anchorId="1EE460FF" wp14:editId="7C834339">
            <wp:simplePos x="0" y="0"/>
            <wp:positionH relativeFrom="column">
              <wp:posOffset>364490</wp:posOffset>
            </wp:positionH>
            <wp:positionV relativeFrom="paragraph">
              <wp:posOffset>183515</wp:posOffset>
            </wp:positionV>
            <wp:extent cx="2009775" cy="1640205"/>
            <wp:effectExtent l="0" t="0" r="9525" b="5715"/>
            <wp:wrapSquare wrapText="bothSides"/>
            <wp:docPr id="37" name="Picture 9" descr="IMG_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9" descr="IMG_04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E0C778" w14:textId="2E5799F9" w:rsidR="00473AD9" w:rsidRDefault="00EF07CA" w:rsidP="00546A39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46A39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39234988" wp14:editId="279C7B5E">
            <wp:extent cx="2914650" cy="15640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0F9B" w14:textId="00927ED7" w:rsidR="00D11624" w:rsidRDefault="00D11624" w:rsidP="00D1162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2595009D" w14:textId="77777777" w:rsidR="00215484" w:rsidRDefault="00215484" w:rsidP="00D1162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604549F2" w14:textId="77777777" w:rsidR="00215484" w:rsidRDefault="00215484" w:rsidP="00D1162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5D32AA9E" w14:textId="77777777" w:rsidR="00215484" w:rsidRDefault="00215484" w:rsidP="00D1162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4FC6B17B" w14:textId="7C5A94F3" w:rsidR="00473AD9" w:rsidRPr="00375177" w:rsidRDefault="00BB2AAD" w:rsidP="00287CB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What to do and what not to do</w:t>
      </w:r>
    </w:p>
    <w:tbl>
      <w:tblPr>
        <w:tblW w:w="9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5"/>
        <w:gridCol w:w="4866"/>
      </w:tblGrid>
      <w:tr w:rsidR="00473AD9" w:rsidRPr="00546A39" w14:paraId="17BCA231" w14:textId="77777777" w:rsidTr="00473AD9">
        <w:trPr>
          <w:trHeight w:val="736"/>
        </w:trPr>
        <w:tc>
          <w:tcPr>
            <w:tcW w:w="4865" w:type="dxa"/>
            <w:shd w:val="clear" w:color="auto" w:fill="auto"/>
          </w:tcPr>
          <w:p w14:paraId="1493A7F5" w14:textId="4C260621" w:rsidR="00473AD9" w:rsidRPr="00546A39" w:rsidRDefault="00E93BB3" w:rsidP="00546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  <w:r w:rsidR="00473AD9" w:rsidRPr="00546A39">
              <w:rPr>
                <w:rFonts w:ascii="Times New Roman" w:hAnsi="Times New Roman" w:cs="Times New Roman"/>
                <w:noProof/>
                <w:sz w:val="24"/>
                <w:szCs w:val="24"/>
                <w:lang w:val="bg-BG" w:eastAsia="bg-BG"/>
              </w:rPr>
              <w:drawing>
                <wp:inline distT="0" distB="0" distL="0" distR="0" wp14:anchorId="3C4BB0E5" wp14:editId="3ECE1BEE">
                  <wp:extent cx="668020" cy="490538"/>
                  <wp:effectExtent l="0" t="0" r="0" b="0"/>
                  <wp:docPr id="65" name="Picture 65" descr="MCj044131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44131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28" cy="49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14:paraId="7F9F2789" w14:textId="3C4349C8" w:rsidR="00473AD9" w:rsidRPr="00546A39" w:rsidRDefault="00E93BB3" w:rsidP="00546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Wrong</w:t>
            </w:r>
            <w:r w:rsidR="00473AD9" w:rsidRPr="00546A39">
              <w:rPr>
                <w:rFonts w:ascii="Times New Roman" w:hAnsi="Times New Roman" w:cs="Times New Roman"/>
                <w:noProof/>
                <w:sz w:val="24"/>
                <w:szCs w:val="24"/>
                <w:lang w:val="bg-BG" w:eastAsia="bg-BG"/>
              </w:rPr>
              <w:drawing>
                <wp:inline distT="0" distB="0" distL="0" distR="0" wp14:anchorId="04125208" wp14:editId="4DE1A4D8">
                  <wp:extent cx="398780" cy="554990"/>
                  <wp:effectExtent l="0" t="0" r="1270" b="0"/>
                  <wp:docPr id="64" name="Picture 64" descr="MCj039120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Cj039120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46" cy="55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AD9" w:rsidRPr="00546A39" w14:paraId="5749998B" w14:textId="77777777" w:rsidTr="0089412E">
        <w:trPr>
          <w:trHeight w:val="2465"/>
        </w:trPr>
        <w:tc>
          <w:tcPr>
            <w:tcW w:w="4865" w:type="dxa"/>
            <w:shd w:val="clear" w:color="auto" w:fill="auto"/>
          </w:tcPr>
          <w:p w14:paraId="78FB8C9A" w14:textId="1180EFDE" w:rsidR="00C2283C" w:rsidRDefault="00C2283C" w:rsidP="00C2283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E6E47">
              <w:rPr>
                <w:rFonts w:ascii="Times New Roman" w:hAnsi="Times New Roman" w:cs="Times New Roman"/>
                <w:sz w:val="24"/>
                <w:szCs w:val="24"/>
              </w:rPr>
              <w:t xml:space="preserve">Flat even surface </w:t>
            </w:r>
          </w:p>
          <w:p w14:paraId="736A7EEE" w14:textId="77777777" w:rsidR="00473AD9" w:rsidRPr="00546A39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46A39">
              <w:rPr>
                <w:rFonts w:ascii="Times New Roman" w:hAnsi="Times New Roman" w:cs="Times New Roman"/>
                <w:noProof/>
                <w:sz w:val="24"/>
                <w:szCs w:val="24"/>
                <w:lang w:val="bg-BG" w:eastAsia="bg-BG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47DC530" wp14:editId="5F138B38">
                      <wp:simplePos x="0" y="0"/>
                      <wp:positionH relativeFrom="column">
                        <wp:posOffset>26882</wp:posOffset>
                      </wp:positionH>
                      <wp:positionV relativeFrom="paragraph">
                        <wp:posOffset>111971</wp:posOffset>
                      </wp:positionV>
                      <wp:extent cx="2470150" cy="1093893"/>
                      <wp:effectExtent l="0" t="0" r="25400" b="1143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0150" cy="1093893"/>
                                <a:chOff x="2782" y="14519"/>
                                <a:chExt cx="6409" cy="1891"/>
                              </a:xfrm>
                            </wpg:grpSpPr>
                            <wps:wsp>
                              <wps:cNvPr id="80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4519"/>
                                  <a:ext cx="6409" cy="18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1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58" y="15062"/>
                                  <a:ext cx="4383" cy="773"/>
                                  <a:chOff x="3113" y="15038"/>
                                  <a:chExt cx="4383" cy="772"/>
                                </a:xfrm>
                              </wpg:grpSpPr>
                              <wpg:grpSp>
                                <wpg:cNvPr id="82" name="Group 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42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83" name="Rectangle 53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" name="Rectangle 54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" name="Rectangle 55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6" name="Group 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03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87" name="Rectangle 57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" name="Rectangle 58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9" name="Rectangle 59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8B93E6" id="Group 79" o:spid="_x0000_s1026" style="position:absolute;margin-left:2.1pt;margin-top:8.8pt;width:194.5pt;height:86.15pt;z-index:251663360" coordorigin="2782,14519" coordsize="6409,1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VQAAAABSZ2h0bG9uZwAAAU8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DNzA3MUMz&#10;MTA4MDVCRDlDN0NDNTU3NzkwRTZGREZBMTwvZXhpZjpOYXRpdmVEaWdlc3Q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">
                      <v:rect id="Rectangle 50" o:spid="_x0000_s1027" style="position:absolute;left:2782;top:14519;width:640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" fillcolor="black"/>
                      <v:group id="Group 51" o:spid="_x0000_s1028" style="position:absolute;left:3558;top:15062;width:4383;height:773" coordorigin="3113,15038" coordsize="4383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group id="Group 52" o:spid="_x0000_s1029" style="position:absolute;left:3113;top:1542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<v:rect id="Rectangle 53" o:spid="_x0000_s1030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pkixAAAANsAAAAPAAAAZHJzL2Rvd25yZXYueG1sRI9BawIx&#10;FITvhf6H8ApeSs1qQd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D6mmSL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54" o:spid="_x0000_s1031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FWxAAAANsAAAAPAAAAZHJzL2Rvd25yZXYueG1sRI9BawIx&#10;FITvhf6H8ApeSs0qRd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LFPAVb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55" o:spid="_x0000_s1032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6TNxAAAANsAAAAPAAAAZHJzL2Rvd25yZXYueG1sRI9BawIx&#10;FITvhf6H8ApeSs0qVN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N4DpM3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</v:group>
                        <v:group id="Group 56" o:spid="_x0000_s1033" style="position:absolute;left:3113;top:1503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<v:rect id="Rectangle 57" o:spid="_x0000_s1034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58" o:spid="_x0000_s1035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" strokecolor="green">
                            <v:fill r:id="rId25" o:title="Stormbox_drawings_dwg sidewall" recolor="t" rotate="t" type="frame"/>
                          </v:rect>
                          <v:rect id="Rectangle 59" o:spid="_x0000_s1036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</v:group>
                      </v:group>
                    </v:group>
                  </w:pict>
                </mc:Fallback>
              </mc:AlternateContent>
            </w:r>
          </w:p>
          <w:p w14:paraId="57947888" w14:textId="77777777" w:rsidR="00473AD9" w:rsidRPr="00546A39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5E0CDD9" w14:textId="77777777" w:rsidR="00473AD9" w:rsidRPr="00546A39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C45F2DF" w14:textId="77777777" w:rsidR="00473AD9" w:rsidRPr="00546A39" w:rsidRDefault="00473AD9" w:rsidP="0089412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283245D" w14:textId="77777777" w:rsidR="00473AD9" w:rsidRPr="00546A39" w:rsidRDefault="00473AD9" w:rsidP="0089412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C16C4F8" w14:textId="77777777" w:rsidR="00473AD9" w:rsidRPr="00546A39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866" w:type="dxa"/>
            <w:shd w:val="clear" w:color="auto" w:fill="auto"/>
          </w:tcPr>
          <w:p w14:paraId="08AB5ADC" w14:textId="08A49492" w:rsidR="00473AD9" w:rsidRDefault="00C2283C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  <w:t>Inclined</w:t>
            </w:r>
            <w:r w:rsidRPr="003C23AD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surface</w:t>
            </w:r>
            <w:r w:rsidRPr="003C23AD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above the </w:t>
            </w:r>
            <w:r w:rsidR="000711CF">
              <w:rPr>
                <w:rFonts w:ascii="Times New Roman" w:hAnsi="Times New Roman" w:cs="Times New Roman"/>
                <w:sz w:val="24"/>
                <w:szCs w:val="24"/>
              </w:rPr>
              <w:t>boxes</w:t>
            </w:r>
          </w:p>
          <w:p w14:paraId="36F170A9" w14:textId="22B3E277" w:rsidR="00E61353" w:rsidRDefault="00E61353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46A39">
              <w:rPr>
                <w:rFonts w:ascii="Times New Roman" w:hAnsi="Times New Roman" w:cs="Times New Roman"/>
                <w:noProof/>
                <w:sz w:val="24"/>
                <w:szCs w:val="24"/>
                <w:lang w:val="bg-BG" w:eastAsia="bg-BG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A3FFE4A" wp14:editId="1F68A478">
                      <wp:simplePos x="0" y="0"/>
                      <wp:positionH relativeFrom="column">
                        <wp:posOffset>70273</wp:posOffset>
                      </wp:positionH>
                      <wp:positionV relativeFrom="paragraph">
                        <wp:posOffset>67521</wp:posOffset>
                      </wp:positionV>
                      <wp:extent cx="2470150" cy="1115483"/>
                      <wp:effectExtent l="0" t="19050" r="25400" b="2794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0150" cy="1115483"/>
                                <a:chOff x="2782" y="13464"/>
                                <a:chExt cx="6409" cy="2946"/>
                              </a:xfrm>
                            </wpg:grpSpPr>
                            <wps:wsp>
                              <wps:cNvPr id="68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4519"/>
                                  <a:ext cx="6409" cy="18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9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58" y="15062"/>
                                  <a:ext cx="4383" cy="773"/>
                                  <a:chOff x="3113" y="15038"/>
                                  <a:chExt cx="4383" cy="772"/>
                                </a:xfrm>
                              </wpg:grpSpPr>
                              <wpg:grpSp>
                                <wpg:cNvPr id="70" name="Group 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42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71" name="Rectangle 41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" name="Rectangle 42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" name="Rectangle 43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4" name="Group 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03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75" name="Rectangle 45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" name="Rectangle 46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Rectangle 47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8" name="AutoShap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3464"/>
                                  <a:ext cx="5389" cy="108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2990C7" id="Group 67" o:spid="_x0000_s1026" style="position:absolute;margin-left:5.55pt;margin-top:5.3pt;width:194.5pt;height:87.85pt;z-index:251662336" coordorigin="2782,13464" coordsize="6409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VQAAAABSZ2h0bG9uZwAAAU8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DNzA3MUMzMTA4&#10;MDVCRDlDN0NDNTU3NzkwRTZGREZBMTwvZXhpZjpOYXRpdmVEaWdlc3Q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">
                      <v:rect id="Rectangle 38" o:spid="_x0000_s1027" style="position:absolute;left:2782;top:14519;width:640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" fillcolor="black"/>
                      <v:group id="Group 39" o:spid="_x0000_s1028" style="position:absolute;left:3558;top:15062;width:4383;height:773" coordorigin="3113,15038" coordsize="4383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group id="Group 40" o:spid="_x0000_s1029" style="position:absolute;left:3113;top:1542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<v:rect id="Rectangle 41" o:spid="_x0000_s1030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42" o:spid="_x0000_s1031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43" o:spid="_x0000_s1032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" strokecolor="green">
                            <v:fill r:id="rId25" o:title="Stormbox_drawings_dwg sidewall" recolor="t" rotate="t" type="frame"/>
                          </v:rect>
                        </v:group>
                        <v:group id="Group 44" o:spid="_x0000_s1033" style="position:absolute;left:3113;top:1503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<v:rect id="Rectangle 45" o:spid="_x0000_s1034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" strokecolor="green">
                            <v:fill r:id="rId25" o:title="Stormbox_drawings_dwg sidewall" recolor="t" rotate="t" type="frame"/>
                          </v:rect>
                          <v:rect id="Rectangle 46" o:spid="_x0000_s1035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47" o:spid="_x0000_s1036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</v:group>
                      </v:group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48" o:spid="_x0000_s1037" type="#_x0000_t6" style="position:absolute;left:2782;top:13464;width:5389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" fillcolor="black"/>
                    </v:group>
                  </w:pict>
                </mc:Fallback>
              </mc:AlternateContent>
            </w:r>
          </w:p>
          <w:p w14:paraId="14566A52" w14:textId="77777777" w:rsidR="00E61353" w:rsidRDefault="00E61353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01C031CB" w14:textId="77777777" w:rsidR="00E61353" w:rsidRDefault="00E61353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408F5F58" w14:textId="52397812" w:rsidR="00E61353" w:rsidRPr="00546A39" w:rsidRDefault="00E61353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bookmarkStart w:id="1" w:name="_GoBack"/>
        <w:bookmarkEnd w:id="1"/>
      </w:tr>
      <w:tr w:rsidR="00473AD9" w:rsidRPr="00546A39" w14:paraId="284C465F" w14:textId="77777777" w:rsidTr="00D04BDC">
        <w:trPr>
          <w:trHeight w:val="1575"/>
        </w:trPr>
        <w:tc>
          <w:tcPr>
            <w:tcW w:w="4865" w:type="dxa"/>
            <w:shd w:val="clear" w:color="auto" w:fill="auto"/>
          </w:tcPr>
          <w:p w14:paraId="3D945CE3" w14:textId="77777777" w:rsidR="00473AD9" w:rsidRPr="00546A39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73E8F61C" w14:textId="6456D564" w:rsidR="008D12AA" w:rsidRPr="00546A39" w:rsidRDefault="00C2283C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Only light-weight machinery should be allowed to move on the surface</w:t>
            </w:r>
            <w:r w:rsidRPr="003C23AD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at the time of installation </w:t>
            </w:r>
          </w:p>
        </w:tc>
        <w:tc>
          <w:tcPr>
            <w:tcW w:w="4866" w:type="dxa"/>
            <w:shd w:val="clear" w:color="auto" w:fill="auto"/>
          </w:tcPr>
          <w:p w14:paraId="4B369193" w14:textId="77777777" w:rsidR="00473AD9" w:rsidRPr="00546A39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77B828E" w14:textId="4F3B9097" w:rsidR="00473AD9" w:rsidRPr="00546A39" w:rsidRDefault="00762846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E6E47">
              <w:rPr>
                <w:rFonts w:ascii="Times New Roman" w:hAnsi="Times New Roman" w:cs="Times New Roman"/>
                <w:sz w:val="24"/>
                <w:szCs w:val="24"/>
              </w:rPr>
              <w:t xml:space="preserve">No cranes or other heavy machinery should be allowed to move on the </w:t>
            </w:r>
            <w:r w:rsidR="000711CF" w:rsidRPr="00DE6E47">
              <w:rPr>
                <w:rFonts w:ascii="Times New Roman" w:hAnsi="Times New Roman" w:cs="Times New Roman"/>
                <w:sz w:val="24"/>
                <w:szCs w:val="24"/>
              </w:rPr>
              <w:t>boxes</w:t>
            </w:r>
            <w:r w:rsidRPr="00DE6E4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DE6E47">
              <w:rPr>
                <w:rFonts w:ascii="Times New Roman" w:hAnsi="Times New Roman" w:cs="Times New Roman"/>
                <w:sz w:val="24"/>
                <w:szCs w:val="24"/>
              </w:rPr>
              <w:t>before putting the final layer</w:t>
            </w:r>
            <w:r w:rsidRPr="00DE6E4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– </w:t>
            </w:r>
            <w:r w:rsidRPr="00DE6E47">
              <w:rPr>
                <w:rFonts w:ascii="Times New Roman" w:hAnsi="Times New Roman" w:cs="Times New Roman"/>
                <w:sz w:val="24"/>
                <w:szCs w:val="24"/>
              </w:rPr>
              <w:t>the sidewalks</w:t>
            </w:r>
          </w:p>
        </w:tc>
      </w:tr>
    </w:tbl>
    <w:p w14:paraId="11347A9D" w14:textId="77777777" w:rsidR="00B70984" w:rsidRPr="00546A39" w:rsidRDefault="00B70984" w:rsidP="00546A39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2550932E" w14:textId="77777777" w:rsidR="00216A23" w:rsidRPr="00546A39" w:rsidRDefault="00216A23" w:rsidP="00546A39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1F2B23C1" w14:textId="44A67EAF" w:rsidR="00216A23" w:rsidRPr="00546A39" w:rsidRDefault="00216A23" w:rsidP="00546A39">
      <w:pPr>
        <w:spacing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sectPr w:rsidR="00216A23" w:rsidRPr="00546A39" w:rsidSect="00B3735D">
      <w:headerReference w:type="default" r:id="rId26"/>
      <w:pgSz w:w="11906" w:h="16838" w:code="9"/>
      <w:pgMar w:top="1985" w:right="849" w:bottom="709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540CE1" w14:textId="77777777" w:rsidR="009F64CC" w:rsidRDefault="009F64CC" w:rsidP="0028004E">
      <w:r>
        <w:separator/>
      </w:r>
    </w:p>
  </w:endnote>
  <w:endnote w:type="continuationSeparator" w:id="0">
    <w:p w14:paraId="77A9F840" w14:textId="77777777" w:rsidR="009F64CC" w:rsidRDefault="009F64CC" w:rsidP="00280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B0FA2" w14:textId="77777777" w:rsidR="009F64CC" w:rsidRDefault="009F64CC" w:rsidP="0028004E">
      <w:r>
        <w:separator/>
      </w:r>
    </w:p>
  </w:footnote>
  <w:footnote w:type="continuationSeparator" w:id="0">
    <w:p w14:paraId="1EFB2372" w14:textId="77777777" w:rsidR="009F64CC" w:rsidRDefault="009F64CC" w:rsidP="00280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alias w:val="Eindruck"/>
      <w:tag w:val="Eindruck"/>
      <w:id w:val="1354382181"/>
      <w:lock w:val="sdtContentLocked"/>
    </w:sdtPr>
    <w:sdtEndPr/>
    <w:sdtContent>
      <w:p w14:paraId="0B219A2E" w14:textId="77777777" w:rsidR="0028004E" w:rsidRDefault="00F47688">
        <w:pPr>
          <w:pStyle w:val="Header"/>
        </w:pPr>
        <w:r>
          <w:rPr>
            <w:noProof/>
            <w:lang w:val="bg-BG" w:eastAsia="bg-BG"/>
          </w:rPr>
          <mc:AlternateContent>
            <mc:Choice Requires="wps">
              <w:drawing>
                <wp:anchor distT="0" distB="0" distL="114300" distR="114300" simplePos="0" relativeHeight="251667456" behindDoc="0" locked="1" layoutInCell="1" allowOverlap="1" wp14:anchorId="03332FC8" wp14:editId="5DBCC127">
                  <wp:simplePos x="0" y="0"/>
                  <wp:positionH relativeFrom="page">
                    <wp:posOffset>0</wp:posOffset>
                  </wp:positionH>
                  <wp:positionV relativeFrom="page">
                    <wp:posOffset>3600450</wp:posOffset>
                  </wp:positionV>
                  <wp:extent cx="180000" cy="0"/>
                  <wp:effectExtent l="0" t="0" r="10795" b="19050"/>
                  <wp:wrapNone/>
                  <wp:docPr id="8" name="Gerade Verbindung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80000" cy="0"/>
                          </a:xfrm>
                          <a:prstGeom prst="line">
                            <a:avLst/>
                          </a:prstGeom>
                          <a:ln w="3810">
                            <a:solidFill>
                              <a:schemeClr val="accent1"/>
                            </a:solidFill>
                            <a:miter lim="800000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B95D95C" id="Gerade Verbindung 8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283.5pt" to="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" strokecolor="#003da5 [3204]" strokeweight=".3pt">
                  <v:stroke joinstyle="miter"/>
                  <w10:wrap anchorx="page" anchory="page"/>
                  <w10:anchorlock/>
                </v:line>
              </w:pict>
            </mc:Fallback>
          </mc:AlternateContent>
        </w:r>
        <w:r w:rsidR="0028004E">
          <w:rPr>
            <w:noProof/>
            <w:lang w:val="bg-BG" w:eastAsia="bg-BG"/>
          </w:rPr>
          <mc:AlternateContent>
            <mc:Choice Requires="wps">
              <w:drawing>
                <wp:anchor distT="0" distB="0" distL="114300" distR="114300" simplePos="0" relativeHeight="251666432" behindDoc="0" locked="1" layoutInCell="1" allowOverlap="1" wp14:anchorId="2D4AE989" wp14:editId="2DEDFA9F">
                  <wp:simplePos x="0" y="0"/>
                  <wp:positionH relativeFrom="page">
                    <wp:posOffset>-1080135</wp:posOffset>
                  </wp:positionH>
                  <wp:positionV relativeFrom="page">
                    <wp:posOffset>7008495</wp:posOffset>
                  </wp:positionV>
                  <wp:extent cx="5626800" cy="5626800"/>
                  <wp:effectExtent l="0" t="0" r="0" b="0"/>
                  <wp:wrapNone/>
                  <wp:docPr id="7" name="Freefor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0"/>
                            <a:ext cx="5626800" cy="5626800"/>
                          </a:xfrm>
                          <a:custGeom>
                            <a:avLst/>
                            <a:gdLst>
                              <a:gd name="T0" fmla="*/ 6334 w 16044"/>
                              <a:gd name="T1" fmla="*/ 15013 h 16044"/>
                              <a:gd name="T2" fmla="*/ 4737 w 16044"/>
                              <a:gd name="T3" fmla="*/ 14475 h 16044"/>
                              <a:gd name="T4" fmla="*/ 3342 w 16044"/>
                              <a:gd name="T5" fmla="*/ 13581 h 16044"/>
                              <a:gd name="T6" fmla="*/ 2205 w 16044"/>
                              <a:gd name="T7" fmla="*/ 12388 h 16044"/>
                              <a:gd name="T8" fmla="*/ 1378 w 16044"/>
                              <a:gd name="T9" fmla="*/ 10948 h 16044"/>
                              <a:gd name="T10" fmla="*/ 917 w 16044"/>
                              <a:gd name="T11" fmla="*/ 9317 h 16044"/>
                              <a:gd name="T12" fmla="*/ 872 w 16044"/>
                              <a:gd name="T13" fmla="*/ 7564 h 16044"/>
                              <a:gd name="T14" fmla="*/ 1254 w 16044"/>
                              <a:gd name="T15" fmla="*/ 5901 h 16044"/>
                              <a:gd name="T16" fmla="*/ 2013 w 16044"/>
                              <a:gd name="T17" fmla="*/ 4418 h 16044"/>
                              <a:gd name="T18" fmla="*/ 3092 w 16044"/>
                              <a:gd name="T19" fmla="*/ 3172 h 16044"/>
                              <a:gd name="T20" fmla="*/ 4440 w 16044"/>
                              <a:gd name="T21" fmla="*/ 2214 h 16044"/>
                              <a:gd name="T22" fmla="*/ 6001 w 16044"/>
                              <a:gd name="T23" fmla="*/ 1599 h 16044"/>
                              <a:gd name="T24" fmla="*/ 7722 w 16044"/>
                              <a:gd name="T25" fmla="*/ 1383 h 16044"/>
                              <a:gd name="T26" fmla="*/ 9443 w 16044"/>
                              <a:gd name="T27" fmla="*/ 1599 h 16044"/>
                              <a:gd name="T28" fmla="*/ 11004 w 16044"/>
                              <a:gd name="T29" fmla="*/ 2214 h 16044"/>
                              <a:gd name="T30" fmla="*/ 12352 w 16044"/>
                              <a:gd name="T31" fmla="*/ 3172 h 16044"/>
                              <a:gd name="T32" fmla="*/ 13432 w 16044"/>
                              <a:gd name="T33" fmla="*/ 4418 h 16044"/>
                              <a:gd name="T34" fmla="*/ 14190 w 16044"/>
                              <a:gd name="T35" fmla="*/ 5901 h 16044"/>
                              <a:gd name="T36" fmla="*/ 14572 w 16044"/>
                              <a:gd name="T37" fmla="*/ 7564 h 16044"/>
                              <a:gd name="T38" fmla="*/ 14528 w 16044"/>
                              <a:gd name="T39" fmla="*/ 9317 h 16044"/>
                              <a:gd name="T40" fmla="*/ 14067 w 16044"/>
                              <a:gd name="T41" fmla="*/ 10948 h 16044"/>
                              <a:gd name="T42" fmla="*/ 13239 w 16044"/>
                              <a:gd name="T43" fmla="*/ 12388 h 16044"/>
                              <a:gd name="T44" fmla="*/ 12101 w 16044"/>
                              <a:gd name="T45" fmla="*/ 13581 h 16044"/>
                              <a:gd name="T46" fmla="*/ 10707 w 16044"/>
                              <a:gd name="T47" fmla="*/ 14475 h 16044"/>
                              <a:gd name="T48" fmla="*/ 9110 w 16044"/>
                              <a:gd name="T49" fmla="*/ 15013 h 16044"/>
                              <a:gd name="T50" fmla="*/ 8022 w 16044"/>
                              <a:gd name="T51" fmla="*/ 0 h 16044"/>
                              <a:gd name="T52" fmla="*/ 6018 w 16044"/>
                              <a:gd name="T53" fmla="*/ 253 h 16044"/>
                              <a:gd name="T54" fmla="*/ 4199 w 16044"/>
                              <a:gd name="T55" fmla="*/ 969 h 16044"/>
                              <a:gd name="T56" fmla="*/ 2628 w 16044"/>
                              <a:gd name="T57" fmla="*/ 2084 h 16044"/>
                              <a:gd name="T58" fmla="*/ 1370 w 16044"/>
                              <a:gd name="T59" fmla="*/ 3537 h 16044"/>
                              <a:gd name="T60" fmla="*/ 486 w 16044"/>
                              <a:gd name="T61" fmla="*/ 5263 h 16044"/>
                              <a:gd name="T62" fmla="*/ 41 w 16044"/>
                              <a:gd name="T63" fmla="*/ 7202 h 16044"/>
                              <a:gd name="T64" fmla="*/ 92 w 16044"/>
                              <a:gd name="T65" fmla="*/ 9243 h 16044"/>
                              <a:gd name="T66" fmla="*/ 631 w 16044"/>
                              <a:gd name="T67" fmla="*/ 11145 h 16044"/>
                              <a:gd name="T68" fmla="*/ 1593 w 16044"/>
                              <a:gd name="T69" fmla="*/ 12822 h 16044"/>
                              <a:gd name="T70" fmla="*/ 2919 w 16044"/>
                              <a:gd name="T71" fmla="*/ 14212 h 16044"/>
                              <a:gd name="T72" fmla="*/ 4544 w 16044"/>
                              <a:gd name="T73" fmla="*/ 15253 h 16044"/>
                              <a:gd name="T74" fmla="*/ 6406 w 16044"/>
                              <a:gd name="T75" fmla="*/ 15881 h 16044"/>
                              <a:gd name="T76" fmla="*/ 8435 w 16044"/>
                              <a:gd name="T77" fmla="*/ 16034 h 16044"/>
                              <a:gd name="T78" fmla="*/ 10408 w 16044"/>
                              <a:gd name="T79" fmla="*/ 15683 h 16044"/>
                              <a:gd name="T80" fmla="*/ 12181 w 16044"/>
                              <a:gd name="T81" fmla="*/ 14883 h 16044"/>
                              <a:gd name="T82" fmla="*/ 13695 w 16044"/>
                              <a:gd name="T83" fmla="*/ 13695 h 16044"/>
                              <a:gd name="T84" fmla="*/ 14883 w 16044"/>
                              <a:gd name="T85" fmla="*/ 12181 h 16044"/>
                              <a:gd name="T86" fmla="*/ 15683 w 16044"/>
                              <a:gd name="T87" fmla="*/ 10408 h 16044"/>
                              <a:gd name="T88" fmla="*/ 16034 w 16044"/>
                              <a:gd name="T89" fmla="*/ 8435 h 16044"/>
                              <a:gd name="T90" fmla="*/ 15881 w 16044"/>
                              <a:gd name="T91" fmla="*/ 6406 h 16044"/>
                              <a:gd name="T92" fmla="*/ 15253 w 16044"/>
                              <a:gd name="T93" fmla="*/ 4544 h 16044"/>
                              <a:gd name="T94" fmla="*/ 14212 w 16044"/>
                              <a:gd name="T95" fmla="*/ 2919 h 16044"/>
                              <a:gd name="T96" fmla="*/ 12822 w 16044"/>
                              <a:gd name="T97" fmla="*/ 1593 h 16044"/>
                              <a:gd name="T98" fmla="*/ 11145 w 16044"/>
                              <a:gd name="T99" fmla="*/ 631 h 16044"/>
                              <a:gd name="T100" fmla="*/ 9243 w 16044"/>
                              <a:gd name="T101" fmla="*/ 92 h 16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6044" h="16044">
                                <a:moveTo>
                                  <a:pt x="7722" y="15154"/>
                                </a:moveTo>
                                <a:lnTo>
                                  <a:pt x="7367" y="15145"/>
                                </a:lnTo>
                                <a:lnTo>
                                  <a:pt x="7018" y="15117"/>
                                </a:lnTo>
                                <a:lnTo>
                                  <a:pt x="6673" y="15074"/>
                                </a:lnTo>
                                <a:lnTo>
                                  <a:pt x="6334" y="15013"/>
                                </a:lnTo>
                                <a:lnTo>
                                  <a:pt x="6001" y="14937"/>
                                </a:lnTo>
                                <a:lnTo>
                                  <a:pt x="5675" y="14844"/>
                                </a:lnTo>
                                <a:lnTo>
                                  <a:pt x="5355" y="14735"/>
                                </a:lnTo>
                                <a:lnTo>
                                  <a:pt x="5042" y="14612"/>
                                </a:lnTo>
                                <a:lnTo>
                                  <a:pt x="4737" y="14475"/>
                                </a:lnTo>
                                <a:lnTo>
                                  <a:pt x="4440" y="14322"/>
                                </a:lnTo>
                                <a:lnTo>
                                  <a:pt x="4151" y="14157"/>
                                </a:lnTo>
                                <a:lnTo>
                                  <a:pt x="3873" y="13977"/>
                                </a:lnTo>
                                <a:lnTo>
                                  <a:pt x="3603" y="13786"/>
                                </a:lnTo>
                                <a:lnTo>
                                  <a:pt x="3342" y="13581"/>
                                </a:lnTo>
                                <a:lnTo>
                                  <a:pt x="3092" y="13365"/>
                                </a:lnTo>
                                <a:lnTo>
                                  <a:pt x="2854" y="13137"/>
                                </a:lnTo>
                                <a:lnTo>
                                  <a:pt x="2625" y="12897"/>
                                </a:lnTo>
                                <a:lnTo>
                                  <a:pt x="2409" y="12648"/>
                                </a:lnTo>
                                <a:lnTo>
                                  <a:pt x="2205" y="12388"/>
                                </a:lnTo>
                                <a:lnTo>
                                  <a:pt x="2013" y="12117"/>
                                </a:lnTo>
                                <a:lnTo>
                                  <a:pt x="1834" y="11838"/>
                                </a:lnTo>
                                <a:lnTo>
                                  <a:pt x="1668" y="11550"/>
                                </a:lnTo>
                                <a:lnTo>
                                  <a:pt x="1516" y="11253"/>
                                </a:lnTo>
                                <a:lnTo>
                                  <a:pt x="1378" y="10948"/>
                                </a:lnTo>
                                <a:lnTo>
                                  <a:pt x="1254" y="10635"/>
                                </a:lnTo>
                                <a:lnTo>
                                  <a:pt x="1146" y="10315"/>
                                </a:lnTo>
                                <a:lnTo>
                                  <a:pt x="1054" y="9988"/>
                                </a:lnTo>
                                <a:lnTo>
                                  <a:pt x="977" y="9655"/>
                                </a:lnTo>
                                <a:lnTo>
                                  <a:pt x="917" y="9317"/>
                                </a:lnTo>
                                <a:lnTo>
                                  <a:pt x="872" y="8972"/>
                                </a:lnTo>
                                <a:lnTo>
                                  <a:pt x="845" y="8623"/>
                                </a:lnTo>
                                <a:lnTo>
                                  <a:pt x="837" y="8268"/>
                                </a:lnTo>
                                <a:lnTo>
                                  <a:pt x="845" y="7914"/>
                                </a:lnTo>
                                <a:lnTo>
                                  <a:pt x="872" y="7564"/>
                                </a:lnTo>
                                <a:lnTo>
                                  <a:pt x="917" y="7220"/>
                                </a:lnTo>
                                <a:lnTo>
                                  <a:pt x="977" y="6881"/>
                                </a:lnTo>
                                <a:lnTo>
                                  <a:pt x="1054" y="6547"/>
                                </a:lnTo>
                                <a:lnTo>
                                  <a:pt x="1146" y="6221"/>
                                </a:lnTo>
                                <a:lnTo>
                                  <a:pt x="1254" y="5901"/>
                                </a:lnTo>
                                <a:lnTo>
                                  <a:pt x="1378" y="5588"/>
                                </a:lnTo>
                                <a:lnTo>
                                  <a:pt x="1516" y="5283"/>
                                </a:lnTo>
                                <a:lnTo>
                                  <a:pt x="1668" y="4986"/>
                                </a:lnTo>
                                <a:lnTo>
                                  <a:pt x="1834" y="4698"/>
                                </a:lnTo>
                                <a:lnTo>
                                  <a:pt x="2013" y="4418"/>
                                </a:lnTo>
                                <a:lnTo>
                                  <a:pt x="2205" y="4148"/>
                                </a:lnTo>
                                <a:lnTo>
                                  <a:pt x="2409" y="3889"/>
                                </a:lnTo>
                                <a:lnTo>
                                  <a:pt x="2625" y="3639"/>
                                </a:lnTo>
                                <a:lnTo>
                                  <a:pt x="2854" y="3399"/>
                                </a:lnTo>
                                <a:lnTo>
                                  <a:pt x="3092" y="3172"/>
                                </a:lnTo>
                                <a:lnTo>
                                  <a:pt x="3342" y="2955"/>
                                </a:lnTo>
                                <a:lnTo>
                                  <a:pt x="3603" y="2751"/>
                                </a:lnTo>
                                <a:lnTo>
                                  <a:pt x="3873" y="2559"/>
                                </a:lnTo>
                                <a:lnTo>
                                  <a:pt x="4151" y="2380"/>
                                </a:lnTo>
                                <a:lnTo>
                                  <a:pt x="4440" y="2214"/>
                                </a:lnTo>
                                <a:lnTo>
                                  <a:pt x="4737" y="2062"/>
                                </a:lnTo>
                                <a:lnTo>
                                  <a:pt x="5042" y="1924"/>
                                </a:lnTo>
                                <a:lnTo>
                                  <a:pt x="5355" y="1801"/>
                                </a:lnTo>
                                <a:lnTo>
                                  <a:pt x="5675" y="1693"/>
                                </a:lnTo>
                                <a:lnTo>
                                  <a:pt x="6001" y="1599"/>
                                </a:lnTo>
                                <a:lnTo>
                                  <a:pt x="6334" y="1523"/>
                                </a:lnTo>
                                <a:lnTo>
                                  <a:pt x="6673" y="1462"/>
                                </a:lnTo>
                                <a:lnTo>
                                  <a:pt x="7018" y="1418"/>
                                </a:lnTo>
                                <a:lnTo>
                                  <a:pt x="7367" y="1392"/>
                                </a:lnTo>
                                <a:lnTo>
                                  <a:pt x="7722" y="1383"/>
                                </a:lnTo>
                                <a:lnTo>
                                  <a:pt x="8076" y="1392"/>
                                </a:lnTo>
                                <a:lnTo>
                                  <a:pt x="8426" y="1418"/>
                                </a:lnTo>
                                <a:lnTo>
                                  <a:pt x="8771" y="1462"/>
                                </a:lnTo>
                                <a:lnTo>
                                  <a:pt x="9110" y="1523"/>
                                </a:lnTo>
                                <a:lnTo>
                                  <a:pt x="9443" y="1599"/>
                                </a:lnTo>
                                <a:lnTo>
                                  <a:pt x="9770" y="1693"/>
                                </a:lnTo>
                                <a:lnTo>
                                  <a:pt x="10090" y="1801"/>
                                </a:lnTo>
                                <a:lnTo>
                                  <a:pt x="10403" y="1924"/>
                                </a:lnTo>
                                <a:lnTo>
                                  <a:pt x="10707" y="2062"/>
                                </a:lnTo>
                                <a:lnTo>
                                  <a:pt x="11004" y="2214"/>
                                </a:lnTo>
                                <a:lnTo>
                                  <a:pt x="11292" y="2380"/>
                                </a:lnTo>
                                <a:lnTo>
                                  <a:pt x="11572" y="2559"/>
                                </a:lnTo>
                                <a:lnTo>
                                  <a:pt x="11841" y="2751"/>
                                </a:lnTo>
                                <a:lnTo>
                                  <a:pt x="12101" y="2955"/>
                                </a:lnTo>
                                <a:lnTo>
                                  <a:pt x="12352" y="3172"/>
                                </a:lnTo>
                                <a:lnTo>
                                  <a:pt x="12591" y="3399"/>
                                </a:lnTo>
                                <a:lnTo>
                                  <a:pt x="12818" y="3639"/>
                                </a:lnTo>
                                <a:lnTo>
                                  <a:pt x="13035" y="3889"/>
                                </a:lnTo>
                                <a:lnTo>
                                  <a:pt x="13239" y="4148"/>
                                </a:lnTo>
                                <a:lnTo>
                                  <a:pt x="13432" y="4418"/>
                                </a:lnTo>
                                <a:lnTo>
                                  <a:pt x="13610" y="4698"/>
                                </a:lnTo>
                                <a:lnTo>
                                  <a:pt x="13776" y="4986"/>
                                </a:lnTo>
                                <a:lnTo>
                                  <a:pt x="13928" y="5283"/>
                                </a:lnTo>
                                <a:lnTo>
                                  <a:pt x="14067" y="5588"/>
                                </a:lnTo>
                                <a:lnTo>
                                  <a:pt x="14190" y="5901"/>
                                </a:lnTo>
                                <a:lnTo>
                                  <a:pt x="14298" y="6221"/>
                                </a:lnTo>
                                <a:lnTo>
                                  <a:pt x="14390" y="6547"/>
                                </a:lnTo>
                                <a:lnTo>
                                  <a:pt x="14468" y="6881"/>
                                </a:lnTo>
                                <a:lnTo>
                                  <a:pt x="14528" y="7220"/>
                                </a:lnTo>
                                <a:lnTo>
                                  <a:pt x="14572" y="7564"/>
                                </a:lnTo>
                                <a:lnTo>
                                  <a:pt x="14598" y="7914"/>
                                </a:lnTo>
                                <a:lnTo>
                                  <a:pt x="14607" y="8268"/>
                                </a:lnTo>
                                <a:lnTo>
                                  <a:pt x="14598" y="8623"/>
                                </a:lnTo>
                                <a:lnTo>
                                  <a:pt x="14572" y="8972"/>
                                </a:lnTo>
                                <a:lnTo>
                                  <a:pt x="14528" y="9317"/>
                                </a:lnTo>
                                <a:lnTo>
                                  <a:pt x="14468" y="9655"/>
                                </a:lnTo>
                                <a:lnTo>
                                  <a:pt x="14390" y="9988"/>
                                </a:lnTo>
                                <a:lnTo>
                                  <a:pt x="14298" y="10315"/>
                                </a:lnTo>
                                <a:lnTo>
                                  <a:pt x="14190" y="10635"/>
                                </a:lnTo>
                                <a:lnTo>
                                  <a:pt x="14067" y="10948"/>
                                </a:lnTo>
                                <a:lnTo>
                                  <a:pt x="13928" y="11253"/>
                                </a:lnTo>
                                <a:lnTo>
                                  <a:pt x="13776" y="11550"/>
                                </a:lnTo>
                                <a:lnTo>
                                  <a:pt x="13610" y="11838"/>
                                </a:lnTo>
                                <a:lnTo>
                                  <a:pt x="13432" y="12117"/>
                                </a:lnTo>
                                <a:lnTo>
                                  <a:pt x="13239" y="12388"/>
                                </a:lnTo>
                                <a:lnTo>
                                  <a:pt x="13035" y="12648"/>
                                </a:lnTo>
                                <a:lnTo>
                                  <a:pt x="12818" y="12897"/>
                                </a:lnTo>
                                <a:lnTo>
                                  <a:pt x="12591" y="13137"/>
                                </a:lnTo>
                                <a:lnTo>
                                  <a:pt x="12352" y="13365"/>
                                </a:lnTo>
                                <a:lnTo>
                                  <a:pt x="12101" y="13581"/>
                                </a:lnTo>
                                <a:lnTo>
                                  <a:pt x="11841" y="13786"/>
                                </a:lnTo>
                                <a:lnTo>
                                  <a:pt x="11572" y="13977"/>
                                </a:lnTo>
                                <a:lnTo>
                                  <a:pt x="11292" y="14157"/>
                                </a:lnTo>
                                <a:lnTo>
                                  <a:pt x="11004" y="14322"/>
                                </a:lnTo>
                                <a:lnTo>
                                  <a:pt x="10707" y="14475"/>
                                </a:lnTo>
                                <a:lnTo>
                                  <a:pt x="10403" y="14612"/>
                                </a:lnTo>
                                <a:lnTo>
                                  <a:pt x="10090" y="14735"/>
                                </a:lnTo>
                                <a:lnTo>
                                  <a:pt x="9770" y="14844"/>
                                </a:lnTo>
                                <a:lnTo>
                                  <a:pt x="9443" y="14937"/>
                                </a:lnTo>
                                <a:lnTo>
                                  <a:pt x="9110" y="15013"/>
                                </a:lnTo>
                                <a:lnTo>
                                  <a:pt x="8771" y="15074"/>
                                </a:lnTo>
                                <a:lnTo>
                                  <a:pt x="8426" y="15117"/>
                                </a:lnTo>
                                <a:lnTo>
                                  <a:pt x="8076" y="15145"/>
                                </a:lnTo>
                                <a:lnTo>
                                  <a:pt x="7722" y="15154"/>
                                </a:lnTo>
                                <a:close/>
                                <a:moveTo>
                                  <a:pt x="8022" y="0"/>
                                </a:moveTo>
                                <a:lnTo>
                                  <a:pt x="7609" y="10"/>
                                </a:lnTo>
                                <a:lnTo>
                                  <a:pt x="7202" y="41"/>
                                </a:lnTo>
                                <a:lnTo>
                                  <a:pt x="6801" y="92"/>
                                </a:lnTo>
                                <a:lnTo>
                                  <a:pt x="6406" y="163"/>
                                </a:lnTo>
                                <a:lnTo>
                                  <a:pt x="6018" y="253"/>
                                </a:lnTo>
                                <a:lnTo>
                                  <a:pt x="5636" y="361"/>
                                </a:lnTo>
                                <a:lnTo>
                                  <a:pt x="5263" y="486"/>
                                </a:lnTo>
                                <a:lnTo>
                                  <a:pt x="4899" y="631"/>
                                </a:lnTo>
                                <a:lnTo>
                                  <a:pt x="4544" y="791"/>
                                </a:lnTo>
                                <a:lnTo>
                                  <a:pt x="4199" y="969"/>
                                </a:lnTo>
                                <a:lnTo>
                                  <a:pt x="3863" y="1161"/>
                                </a:lnTo>
                                <a:lnTo>
                                  <a:pt x="3537" y="1370"/>
                                </a:lnTo>
                                <a:lnTo>
                                  <a:pt x="3222" y="1593"/>
                                </a:lnTo>
                                <a:lnTo>
                                  <a:pt x="2919" y="1832"/>
                                </a:lnTo>
                                <a:lnTo>
                                  <a:pt x="2628" y="2084"/>
                                </a:lnTo>
                                <a:lnTo>
                                  <a:pt x="2349" y="2349"/>
                                </a:lnTo>
                                <a:lnTo>
                                  <a:pt x="2084" y="2628"/>
                                </a:lnTo>
                                <a:lnTo>
                                  <a:pt x="1832" y="2919"/>
                                </a:lnTo>
                                <a:lnTo>
                                  <a:pt x="1593" y="3222"/>
                                </a:lnTo>
                                <a:lnTo>
                                  <a:pt x="1370" y="3537"/>
                                </a:lnTo>
                                <a:lnTo>
                                  <a:pt x="1161" y="3863"/>
                                </a:lnTo>
                                <a:lnTo>
                                  <a:pt x="969" y="4199"/>
                                </a:lnTo>
                                <a:lnTo>
                                  <a:pt x="791" y="4544"/>
                                </a:lnTo>
                                <a:lnTo>
                                  <a:pt x="631" y="4899"/>
                                </a:lnTo>
                                <a:lnTo>
                                  <a:pt x="486" y="5263"/>
                                </a:lnTo>
                                <a:lnTo>
                                  <a:pt x="361" y="5636"/>
                                </a:lnTo>
                                <a:lnTo>
                                  <a:pt x="253" y="6018"/>
                                </a:lnTo>
                                <a:lnTo>
                                  <a:pt x="163" y="6406"/>
                                </a:lnTo>
                                <a:lnTo>
                                  <a:pt x="92" y="6801"/>
                                </a:lnTo>
                                <a:lnTo>
                                  <a:pt x="41" y="7202"/>
                                </a:lnTo>
                                <a:lnTo>
                                  <a:pt x="10" y="7609"/>
                                </a:lnTo>
                                <a:lnTo>
                                  <a:pt x="0" y="8022"/>
                                </a:lnTo>
                                <a:lnTo>
                                  <a:pt x="10" y="8435"/>
                                </a:lnTo>
                                <a:lnTo>
                                  <a:pt x="41" y="8842"/>
                                </a:lnTo>
                                <a:lnTo>
                                  <a:pt x="92" y="9243"/>
                                </a:lnTo>
                                <a:lnTo>
                                  <a:pt x="163" y="9638"/>
                                </a:lnTo>
                                <a:lnTo>
                                  <a:pt x="253" y="10026"/>
                                </a:lnTo>
                                <a:lnTo>
                                  <a:pt x="361" y="10408"/>
                                </a:lnTo>
                                <a:lnTo>
                                  <a:pt x="486" y="10781"/>
                                </a:lnTo>
                                <a:lnTo>
                                  <a:pt x="631" y="11145"/>
                                </a:lnTo>
                                <a:lnTo>
                                  <a:pt x="791" y="11500"/>
                                </a:lnTo>
                                <a:lnTo>
                                  <a:pt x="969" y="11845"/>
                                </a:lnTo>
                                <a:lnTo>
                                  <a:pt x="1161" y="12181"/>
                                </a:lnTo>
                                <a:lnTo>
                                  <a:pt x="1370" y="12507"/>
                                </a:lnTo>
                                <a:lnTo>
                                  <a:pt x="1593" y="12822"/>
                                </a:lnTo>
                                <a:lnTo>
                                  <a:pt x="1832" y="13125"/>
                                </a:lnTo>
                                <a:lnTo>
                                  <a:pt x="2084" y="13416"/>
                                </a:lnTo>
                                <a:lnTo>
                                  <a:pt x="2349" y="13695"/>
                                </a:lnTo>
                                <a:lnTo>
                                  <a:pt x="2628" y="13960"/>
                                </a:lnTo>
                                <a:lnTo>
                                  <a:pt x="2919" y="14212"/>
                                </a:lnTo>
                                <a:lnTo>
                                  <a:pt x="3222" y="14451"/>
                                </a:lnTo>
                                <a:lnTo>
                                  <a:pt x="3537" y="14674"/>
                                </a:lnTo>
                                <a:lnTo>
                                  <a:pt x="3863" y="14883"/>
                                </a:lnTo>
                                <a:lnTo>
                                  <a:pt x="4199" y="15075"/>
                                </a:lnTo>
                                <a:lnTo>
                                  <a:pt x="4544" y="15253"/>
                                </a:lnTo>
                                <a:lnTo>
                                  <a:pt x="4899" y="15413"/>
                                </a:lnTo>
                                <a:lnTo>
                                  <a:pt x="5263" y="15558"/>
                                </a:lnTo>
                                <a:lnTo>
                                  <a:pt x="5636" y="15683"/>
                                </a:lnTo>
                                <a:lnTo>
                                  <a:pt x="6018" y="15791"/>
                                </a:lnTo>
                                <a:lnTo>
                                  <a:pt x="6406" y="15881"/>
                                </a:lnTo>
                                <a:lnTo>
                                  <a:pt x="6801" y="15952"/>
                                </a:lnTo>
                                <a:lnTo>
                                  <a:pt x="7202" y="16003"/>
                                </a:lnTo>
                                <a:lnTo>
                                  <a:pt x="7609" y="16034"/>
                                </a:lnTo>
                                <a:lnTo>
                                  <a:pt x="8022" y="16044"/>
                                </a:lnTo>
                                <a:lnTo>
                                  <a:pt x="8435" y="16034"/>
                                </a:lnTo>
                                <a:lnTo>
                                  <a:pt x="8842" y="16003"/>
                                </a:lnTo>
                                <a:lnTo>
                                  <a:pt x="9243" y="15952"/>
                                </a:lnTo>
                                <a:lnTo>
                                  <a:pt x="9638" y="15881"/>
                                </a:lnTo>
                                <a:lnTo>
                                  <a:pt x="10026" y="15791"/>
                                </a:lnTo>
                                <a:lnTo>
                                  <a:pt x="10408" y="15683"/>
                                </a:lnTo>
                                <a:lnTo>
                                  <a:pt x="10781" y="15558"/>
                                </a:lnTo>
                                <a:lnTo>
                                  <a:pt x="11145" y="15413"/>
                                </a:lnTo>
                                <a:lnTo>
                                  <a:pt x="11500" y="15253"/>
                                </a:lnTo>
                                <a:lnTo>
                                  <a:pt x="11845" y="15075"/>
                                </a:lnTo>
                                <a:lnTo>
                                  <a:pt x="12181" y="14883"/>
                                </a:lnTo>
                                <a:lnTo>
                                  <a:pt x="12507" y="14674"/>
                                </a:lnTo>
                                <a:lnTo>
                                  <a:pt x="12822" y="14451"/>
                                </a:lnTo>
                                <a:lnTo>
                                  <a:pt x="13125" y="14212"/>
                                </a:lnTo>
                                <a:lnTo>
                                  <a:pt x="13416" y="13960"/>
                                </a:lnTo>
                                <a:lnTo>
                                  <a:pt x="13695" y="13695"/>
                                </a:lnTo>
                                <a:lnTo>
                                  <a:pt x="13960" y="13416"/>
                                </a:lnTo>
                                <a:lnTo>
                                  <a:pt x="14212" y="13125"/>
                                </a:lnTo>
                                <a:lnTo>
                                  <a:pt x="14451" y="12822"/>
                                </a:lnTo>
                                <a:lnTo>
                                  <a:pt x="14674" y="12507"/>
                                </a:lnTo>
                                <a:lnTo>
                                  <a:pt x="14883" y="12181"/>
                                </a:lnTo>
                                <a:lnTo>
                                  <a:pt x="15075" y="11845"/>
                                </a:lnTo>
                                <a:lnTo>
                                  <a:pt x="15253" y="11500"/>
                                </a:lnTo>
                                <a:lnTo>
                                  <a:pt x="15413" y="11145"/>
                                </a:lnTo>
                                <a:lnTo>
                                  <a:pt x="15558" y="10781"/>
                                </a:lnTo>
                                <a:lnTo>
                                  <a:pt x="15683" y="10408"/>
                                </a:lnTo>
                                <a:lnTo>
                                  <a:pt x="15791" y="10026"/>
                                </a:lnTo>
                                <a:lnTo>
                                  <a:pt x="15881" y="9638"/>
                                </a:lnTo>
                                <a:lnTo>
                                  <a:pt x="15952" y="9243"/>
                                </a:lnTo>
                                <a:lnTo>
                                  <a:pt x="16003" y="8842"/>
                                </a:lnTo>
                                <a:lnTo>
                                  <a:pt x="16034" y="8435"/>
                                </a:lnTo>
                                <a:lnTo>
                                  <a:pt x="16044" y="8022"/>
                                </a:lnTo>
                                <a:lnTo>
                                  <a:pt x="16034" y="7609"/>
                                </a:lnTo>
                                <a:lnTo>
                                  <a:pt x="16003" y="7202"/>
                                </a:lnTo>
                                <a:lnTo>
                                  <a:pt x="15952" y="6801"/>
                                </a:lnTo>
                                <a:lnTo>
                                  <a:pt x="15881" y="6406"/>
                                </a:lnTo>
                                <a:lnTo>
                                  <a:pt x="15791" y="6018"/>
                                </a:lnTo>
                                <a:lnTo>
                                  <a:pt x="15683" y="5636"/>
                                </a:lnTo>
                                <a:lnTo>
                                  <a:pt x="15558" y="5263"/>
                                </a:lnTo>
                                <a:lnTo>
                                  <a:pt x="15413" y="4899"/>
                                </a:lnTo>
                                <a:lnTo>
                                  <a:pt x="15253" y="4544"/>
                                </a:lnTo>
                                <a:lnTo>
                                  <a:pt x="15075" y="4199"/>
                                </a:lnTo>
                                <a:lnTo>
                                  <a:pt x="14883" y="3863"/>
                                </a:lnTo>
                                <a:lnTo>
                                  <a:pt x="14674" y="3537"/>
                                </a:lnTo>
                                <a:lnTo>
                                  <a:pt x="14451" y="3222"/>
                                </a:lnTo>
                                <a:lnTo>
                                  <a:pt x="14212" y="2919"/>
                                </a:lnTo>
                                <a:lnTo>
                                  <a:pt x="13960" y="2628"/>
                                </a:lnTo>
                                <a:lnTo>
                                  <a:pt x="13695" y="2349"/>
                                </a:lnTo>
                                <a:lnTo>
                                  <a:pt x="13416" y="2084"/>
                                </a:lnTo>
                                <a:lnTo>
                                  <a:pt x="13125" y="1832"/>
                                </a:lnTo>
                                <a:lnTo>
                                  <a:pt x="12822" y="1593"/>
                                </a:lnTo>
                                <a:lnTo>
                                  <a:pt x="12507" y="1370"/>
                                </a:lnTo>
                                <a:lnTo>
                                  <a:pt x="12181" y="1161"/>
                                </a:lnTo>
                                <a:lnTo>
                                  <a:pt x="11845" y="969"/>
                                </a:lnTo>
                                <a:lnTo>
                                  <a:pt x="11500" y="791"/>
                                </a:lnTo>
                                <a:lnTo>
                                  <a:pt x="11145" y="631"/>
                                </a:lnTo>
                                <a:lnTo>
                                  <a:pt x="10781" y="486"/>
                                </a:lnTo>
                                <a:lnTo>
                                  <a:pt x="10408" y="361"/>
                                </a:lnTo>
                                <a:lnTo>
                                  <a:pt x="10026" y="253"/>
                                </a:lnTo>
                                <a:lnTo>
                                  <a:pt x="9638" y="163"/>
                                </a:lnTo>
                                <a:lnTo>
                                  <a:pt x="9243" y="92"/>
                                </a:lnTo>
                                <a:lnTo>
                                  <a:pt x="8842" y="41"/>
                                </a:lnTo>
                                <a:lnTo>
                                  <a:pt x="8435" y="10"/>
                                </a:lnTo>
                                <a:lnTo>
                                  <a:pt x="8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6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000AB10" id="Freeform 4" o:spid="_x0000_s1026" style="position:absolute;margin-left:-85.05pt;margin-top:551.85pt;width:443.05pt;height:443.0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6044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" path="m7722,15154r-355,-9l7018,15117r-345,-43l6334,15013r-333,-76l5675,14844r-320,-109l5042,14612r-305,-137l4440,14322r-289,-165l3873,13977r-270,-191l3342,13581r-250,-216l2854,13137r-229,-240l2409,12648r-204,-260l2013,12117r-179,-279l1668,11550r-152,-297l1378,10948r-124,-313l1146,10315r-92,-327l977,9655,917,9317,872,8972,845,8623r-8,-355l845,7914r27,-350l917,7220r60,-339l1054,6547r92,-326l1254,5901r124,-313l1516,5283r152,-297l1834,4698r179,-280l2205,4148r204,-259l2625,3639r229,-240l3092,3172r250,-217l3603,2751r270,-192l4151,2380r289,-166l4737,2062r305,-138l5355,1801r320,-108l6001,1599r333,-76l6673,1462r345,-44l7367,1392r355,-9l8076,1392r350,26l8771,1462r339,61l9443,1599r327,94l10090,1801r313,123l10707,2062r297,152l11292,2380r280,179l11841,2751r260,204l12352,3172r239,227l12818,3639r217,250l13239,4148r193,270l13610,4698r166,288l13928,5283r139,305l14190,5901r108,320l14390,6547r78,334l14528,7220r44,344l14598,7914r9,354l14598,8623r-26,349l14528,9317r-60,338l14390,9988r-92,327l14190,10635r-123,313l13928,11253r-152,297l13610,11838r-178,279l13239,12388r-204,260l12818,12897r-227,240l12352,13365r-251,216l11841,13786r-269,191l11292,14157r-288,165l10707,14475r-304,137l10090,14735r-320,109l9443,14937r-333,76l8771,15074r-345,43l8076,15145r-354,9xm8022,l7609,10,7202,41,6801,92r-395,71l6018,253,5636,361,5263,486,4899,631,4544,791,4199,969r-336,192l3537,1370r-315,223l2919,1832r-291,252l2349,2349r-265,279l1832,2919r-239,303l1370,3537r-209,326l969,4199,791,4544,631,4899,486,5263,361,5636,253,6018r-90,388l92,6801,41,7202,10,7609,,8022r10,413l41,8842r51,401l163,9638r90,388l361,10408r125,373l631,11145r160,355l969,11845r192,336l1370,12507r223,315l1832,13125r252,291l2349,13695r279,265l2919,14212r303,239l3537,14674r326,209l4199,15075r345,178l4899,15413r364,145l5636,15683r382,108l6406,15881r395,71l7202,16003r407,31l8022,16044r413,-10l8842,16003r401,-51l9638,15881r388,-90l10408,15683r373,-125l11145,15413r355,-160l11845,15075r336,-192l12507,14674r315,-223l13125,14212r291,-252l13695,13695r265,-279l14212,13125r239,-303l14674,12507r209,-326l15075,11845r178,-345l15413,11145r145,-364l15683,10408r108,-382l15881,9638r71,-395l16003,8842r31,-407l16044,8022r-10,-413l16003,7202r-51,-401l15881,6406r-90,-388l15683,5636r-125,-373l15413,4899r-160,-355l15075,4199r-192,-336l14674,3537r-223,-315l14212,2919r-252,-291l13695,2349r-279,-265l13125,1832r-303,-239l12507,1370r-326,-209l11845,969,11500,791,11145,631,10781,486,10408,361,10026,253,9638,163,9243,92,8842,41,8435,10,8022,xe" fillcolor="black" stroked="f">
                  <v:fill opacity="6682f"/>
                  <v:path arrowok="t" o:connecttype="custom" o:connectlocs="2221401,5265217;1661316,5076535;1172075,4763000;773317,4344602;483279,3839579;321602,3267570;305820,2652775;439791,2069543;705980,1549439;1084397,1112454;1557155,776473;2104614,560786;2708187,485033;3311760,560786;3859219,776473;4331977,1112454;4710744,1549439;4976583,2069543;5110554,2652775;5095123,3267570;4933445,3839579;4643057,4344602;4243948,4763000;3755058,5076535;3194973,5265217;2813400,0;2110576,88730;1472634,339839;921667,730881;480473,1240463;170445,1845790;14379,2525817;32265,3241618;221298,3908669;558682,4496811;1023724,4984298;1593629,5349388;2246652,5569634;2958243,5623293;3650195,5500193;4272005,5219625;4802981,4802981;5219625,4272005;5500193,3650195;5623293,2958243;5569634,2246652;5349388,1593629;4984298,1023724;4496811,558682;3908669,221298;3241618,32265" o:connectangles="0,0,0,0,0,0,0,0,0,0,0,0,0,0,0,0,0,0,0,0,0,0,0,0,0,0,0,0,0,0,0,0,0,0,0,0,0,0,0,0,0,0,0,0,0,0,0,0,0,0,0"/>
                  <o:lock v:ext="edit" aspectratio="t" verticies="t"/>
                  <w10:wrap anchorx="page" anchory="page"/>
                  <w10:anchorlock/>
                </v:shape>
              </w:pict>
            </mc:Fallback>
          </mc:AlternateContent>
        </w:r>
        <w:r w:rsidR="0028004E">
          <w:rPr>
            <w:noProof/>
            <w:lang w:val="bg-BG" w:eastAsia="bg-BG"/>
          </w:rPr>
          <w:drawing>
            <wp:anchor distT="0" distB="0" distL="114300" distR="114300" simplePos="0" relativeHeight="251659264" behindDoc="1" locked="1" layoutInCell="1" allowOverlap="1" wp14:anchorId="1DB4750A" wp14:editId="2EFABADA">
              <wp:simplePos x="0" y="0"/>
              <wp:positionH relativeFrom="page">
                <wp:posOffset>431800</wp:posOffset>
              </wp:positionH>
              <wp:positionV relativeFrom="page">
                <wp:posOffset>649605</wp:posOffset>
              </wp:positionV>
              <wp:extent cx="1159200" cy="115200"/>
              <wp:effectExtent l="0" t="0" r="3175" b="0"/>
              <wp:wrapNone/>
              <wp:docPr id="3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laim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59200" cy="115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8004E">
          <w:rPr>
            <w:noProof/>
            <w:lang w:val="bg-BG" w:eastAsia="bg-BG"/>
          </w:rPr>
          <w:drawing>
            <wp:anchor distT="0" distB="0" distL="114300" distR="114300" simplePos="0" relativeHeight="251658240" behindDoc="1" locked="1" layoutInCell="1" allowOverlap="1" wp14:anchorId="63DF1C34" wp14:editId="0149DD06">
              <wp:simplePos x="0" y="0"/>
              <wp:positionH relativeFrom="page">
                <wp:posOffset>5328920</wp:posOffset>
              </wp:positionH>
              <wp:positionV relativeFrom="page">
                <wp:posOffset>323850</wp:posOffset>
              </wp:positionV>
              <wp:extent cx="1800000" cy="439200"/>
              <wp:effectExtent l="0" t="0" r="0" b="0"/>
              <wp:wrapNone/>
              <wp:docPr id="13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PipeLife_CMYK.wmf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0" cy="439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283"/>
    <w:multiLevelType w:val="hybridMultilevel"/>
    <w:tmpl w:val="47668700"/>
    <w:lvl w:ilvl="0" w:tplc="040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" w15:restartNumberingAfterBreak="0">
    <w:nsid w:val="0C8B5DAA"/>
    <w:multiLevelType w:val="hybridMultilevel"/>
    <w:tmpl w:val="44CA84CE"/>
    <w:lvl w:ilvl="0" w:tplc="E6667A1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" w15:restartNumberingAfterBreak="0">
    <w:nsid w:val="0D7C07F8"/>
    <w:multiLevelType w:val="hybridMultilevel"/>
    <w:tmpl w:val="688062E6"/>
    <w:lvl w:ilvl="0" w:tplc="79B0DD1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17E44335"/>
    <w:multiLevelType w:val="hybridMultilevel"/>
    <w:tmpl w:val="C02832D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E47BA6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A5D53"/>
    <w:multiLevelType w:val="hybridMultilevel"/>
    <w:tmpl w:val="E944937E"/>
    <w:lvl w:ilvl="0" w:tplc="B9046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B065A"/>
    <w:multiLevelType w:val="hybridMultilevel"/>
    <w:tmpl w:val="6DC6A572"/>
    <w:lvl w:ilvl="0" w:tplc="6E981D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BE7FD8"/>
    <w:multiLevelType w:val="hybridMultilevel"/>
    <w:tmpl w:val="603084C0"/>
    <w:lvl w:ilvl="0" w:tplc="9E709A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E10FF4"/>
    <w:multiLevelType w:val="hybridMultilevel"/>
    <w:tmpl w:val="52E8E0FA"/>
    <w:lvl w:ilvl="0" w:tplc="D99267A4">
      <w:numFmt w:val="bullet"/>
      <w:lvlText w:val=""/>
      <w:lvlJc w:val="left"/>
      <w:pPr>
        <w:ind w:left="360" w:hanging="360"/>
      </w:pPr>
      <w:rPr>
        <w:rFonts w:ascii="Wingdings" w:eastAsia="Wingdings" w:hAnsi="Wingdings" w:cs="Wingdings" w:hint="default"/>
        <w:b w:val="0"/>
        <w:color w:val="005DA9"/>
        <w:w w:val="83"/>
        <w:sz w:val="14"/>
        <w:szCs w:val="14"/>
        <w:vertAlign w:val="baseline"/>
        <w:lang w:val="bg-BG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8" w15:restartNumberingAfterBreak="0">
    <w:nsid w:val="40DE4F5E"/>
    <w:multiLevelType w:val="hybridMultilevel"/>
    <w:tmpl w:val="FA681146"/>
    <w:lvl w:ilvl="0" w:tplc="68366F1C">
      <w:numFmt w:val="bullet"/>
      <w:lvlText w:val=""/>
      <w:lvlJc w:val="left"/>
      <w:pPr>
        <w:ind w:left="767" w:hanging="171"/>
      </w:pPr>
      <w:rPr>
        <w:rFonts w:ascii="Wingdings" w:eastAsia="Wingdings" w:hAnsi="Wingdings" w:cs="Wingdings" w:hint="default"/>
        <w:color w:val="005DA9"/>
        <w:w w:val="83"/>
        <w:sz w:val="14"/>
        <w:szCs w:val="14"/>
        <w:lang w:val="bg-BG" w:eastAsia="en-US"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015DA3"/>
    <w:multiLevelType w:val="hybridMultilevel"/>
    <w:tmpl w:val="18FA8A5E"/>
    <w:lvl w:ilvl="0" w:tplc="0402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B43B9E"/>
    <w:multiLevelType w:val="hybridMultilevel"/>
    <w:tmpl w:val="9F7613BC"/>
    <w:lvl w:ilvl="0" w:tplc="68366F1C">
      <w:numFmt w:val="bullet"/>
      <w:lvlText w:val=""/>
      <w:lvlJc w:val="left"/>
      <w:pPr>
        <w:ind w:left="767" w:hanging="171"/>
      </w:pPr>
      <w:rPr>
        <w:rFonts w:ascii="Wingdings" w:eastAsia="Wingdings" w:hAnsi="Wingdings" w:cs="Wingdings" w:hint="default"/>
        <w:color w:val="005DA9"/>
        <w:w w:val="83"/>
        <w:sz w:val="14"/>
        <w:szCs w:val="14"/>
        <w:lang w:val="bg-BG" w:eastAsia="en-US" w:bidi="ar-SA"/>
      </w:rPr>
    </w:lvl>
    <w:lvl w:ilvl="1" w:tplc="0A048E8E">
      <w:numFmt w:val="bullet"/>
      <w:lvlText w:val="•"/>
      <w:lvlJc w:val="left"/>
      <w:pPr>
        <w:ind w:left="1067" w:hanging="171"/>
      </w:pPr>
      <w:rPr>
        <w:rFonts w:hint="default"/>
        <w:lang w:val="bg-BG" w:eastAsia="en-US" w:bidi="ar-SA"/>
      </w:rPr>
    </w:lvl>
    <w:lvl w:ilvl="2" w:tplc="6C30E4EC">
      <w:numFmt w:val="bullet"/>
      <w:lvlText w:val="•"/>
      <w:lvlJc w:val="left"/>
      <w:pPr>
        <w:ind w:left="1374" w:hanging="171"/>
      </w:pPr>
      <w:rPr>
        <w:rFonts w:hint="default"/>
        <w:lang w:val="bg-BG" w:eastAsia="en-US" w:bidi="ar-SA"/>
      </w:rPr>
    </w:lvl>
    <w:lvl w:ilvl="3" w:tplc="CCDEFF18">
      <w:numFmt w:val="bullet"/>
      <w:lvlText w:val="•"/>
      <w:lvlJc w:val="left"/>
      <w:pPr>
        <w:ind w:left="1681" w:hanging="171"/>
      </w:pPr>
      <w:rPr>
        <w:rFonts w:hint="default"/>
        <w:lang w:val="bg-BG" w:eastAsia="en-US" w:bidi="ar-SA"/>
      </w:rPr>
    </w:lvl>
    <w:lvl w:ilvl="4" w:tplc="F3CC98F2">
      <w:numFmt w:val="bullet"/>
      <w:lvlText w:val="•"/>
      <w:lvlJc w:val="left"/>
      <w:pPr>
        <w:ind w:left="1989" w:hanging="171"/>
      </w:pPr>
      <w:rPr>
        <w:rFonts w:hint="default"/>
        <w:lang w:val="bg-BG" w:eastAsia="en-US" w:bidi="ar-SA"/>
      </w:rPr>
    </w:lvl>
    <w:lvl w:ilvl="5" w:tplc="125EE19E">
      <w:numFmt w:val="bullet"/>
      <w:lvlText w:val="•"/>
      <w:lvlJc w:val="left"/>
      <w:pPr>
        <w:ind w:left="2296" w:hanging="171"/>
      </w:pPr>
      <w:rPr>
        <w:rFonts w:hint="default"/>
        <w:lang w:val="bg-BG" w:eastAsia="en-US" w:bidi="ar-SA"/>
      </w:rPr>
    </w:lvl>
    <w:lvl w:ilvl="6" w:tplc="F93E626E">
      <w:numFmt w:val="bullet"/>
      <w:lvlText w:val="•"/>
      <w:lvlJc w:val="left"/>
      <w:pPr>
        <w:ind w:left="2603" w:hanging="171"/>
      </w:pPr>
      <w:rPr>
        <w:rFonts w:hint="default"/>
        <w:lang w:val="bg-BG" w:eastAsia="en-US" w:bidi="ar-SA"/>
      </w:rPr>
    </w:lvl>
    <w:lvl w:ilvl="7" w:tplc="8C18F672">
      <w:numFmt w:val="bullet"/>
      <w:lvlText w:val="•"/>
      <w:lvlJc w:val="left"/>
      <w:pPr>
        <w:ind w:left="2910" w:hanging="171"/>
      </w:pPr>
      <w:rPr>
        <w:rFonts w:hint="default"/>
        <w:lang w:val="bg-BG" w:eastAsia="en-US" w:bidi="ar-SA"/>
      </w:rPr>
    </w:lvl>
    <w:lvl w:ilvl="8" w:tplc="3B94FE64">
      <w:numFmt w:val="bullet"/>
      <w:lvlText w:val="•"/>
      <w:lvlJc w:val="left"/>
      <w:pPr>
        <w:ind w:left="3217" w:hanging="171"/>
      </w:pPr>
      <w:rPr>
        <w:rFonts w:hint="default"/>
        <w:lang w:val="bg-BG" w:eastAsia="en-US" w:bidi="ar-SA"/>
      </w:rPr>
    </w:lvl>
  </w:abstractNum>
  <w:abstractNum w:abstractNumId="11" w15:restartNumberingAfterBreak="0">
    <w:nsid w:val="51160638"/>
    <w:multiLevelType w:val="hybridMultilevel"/>
    <w:tmpl w:val="8152B9C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06E51"/>
    <w:multiLevelType w:val="hybridMultilevel"/>
    <w:tmpl w:val="E0E09488"/>
    <w:lvl w:ilvl="0" w:tplc="E2E89D7A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A4D109D"/>
    <w:multiLevelType w:val="hybridMultilevel"/>
    <w:tmpl w:val="24EE288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A511988"/>
    <w:multiLevelType w:val="hybridMultilevel"/>
    <w:tmpl w:val="688062E6"/>
    <w:lvl w:ilvl="0" w:tplc="79B0DD1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5F2E2BA0"/>
    <w:multiLevelType w:val="hybridMultilevel"/>
    <w:tmpl w:val="BE569F30"/>
    <w:lvl w:ilvl="0" w:tplc="0402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5EA13B7"/>
    <w:multiLevelType w:val="hybridMultilevel"/>
    <w:tmpl w:val="1A8E4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B030E9"/>
    <w:multiLevelType w:val="hybridMultilevel"/>
    <w:tmpl w:val="A0A46090"/>
    <w:lvl w:ilvl="0" w:tplc="0402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FBD7E65"/>
    <w:multiLevelType w:val="hybridMultilevel"/>
    <w:tmpl w:val="D4ECFF4A"/>
    <w:lvl w:ilvl="0" w:tplc="8C9CD7E4">
      <w:start w:val="1"/>
      <w:numFmt w:val="upperRoman"/>
      <w:pStyle w:val="Heading9"/>
      <w:lvlText w:val="%1."/>
      <w:lvlJc w:val="right"/>
      <w:pPr>
        <w:tabs>
          <w:tab w:val="num" w:pos="180"/>
        </w:tabs>
        <w:ind w:left="180" w:hanging="180"/>
      </w:p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FF808764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720F6C3C"/>
    <w:multiLevelType w:val="hybridMultilevel"/>
    <w:tmpl w:val="688062E6"/>
    <w:lvl w:ilvl="0" w:tplc="79B0DD1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 w15:restartNumberingAfterBreak="0">
    <w:nsid w:val="72E501B2"/>
    <w:multiLevelType w:val="hybridMultilevel"/>
    <w:tmpl w:val="60229460"/>
    <w:lvl w:ilvl="0" w:tplc="DB04E6F6">
      <w:numFmt w:val="bullet"/>
      <w:lvlText w:val=""/>
      <w:lvlJc w:val="left"/>
      <w:pPr>
        <w:ind w:left="388" w:hanging="171"/>
      </w:pPr>
      <w:rPr>
        <w:rFonts w:ascii="Wingdings" w:eastAsia="Wingdings" w:hAnsi="Wingdings" w:cs="Wingdings" w:hint="default"/>
        <w:color w:val="005DA9"/>
        <w:w w:val="83"/>
        <w:sz w:val="14"/>
        <w:szCs w:val="14"/>
        <w:lang w:val="bg-BG" w:eastAsia="en-US" w:bidi="ar-SA"/>
      </w:rPr>
    </w:lvl>
    <w:lvl w:ilvl="1" w:tplc="28663CD4">
      <w:numFmt w:val="bullet"/>
      <w:lvlText w:val=""/>
      <w:lvlJc w:val="left"/>
      <w:pPr>
        <w:ind w:left="481" w:hanging="171"/>
      </w:pPr>
      <w:rPr>
        <w:rFonts w:ascii="Wingdings" w:eastAsia="Wingdings" w:hAnsi="Wingdings" w:cs="Wingdings" w:hint="default"/>
        <w:color w:val="005DA9"/>
        <w:w w:val="83"/>
        <w:sz w:val="14"/>
        <w:szCs w:val="14"/>
        <w:lang w:val="bg-BG" w:eastAsia="en-US" w:bidi="ar-SA"/>
      </w:rPr>
    </w:lvl>
    <w:lvl w:ilvl="2" w:tplc="D99267A4">
      <w:numFmt w:val="bullet"/>
      <w:lvlText w:val=""/>
      <w:lvlJc w:val="left"/>
      <w:pPr>
        <w:ind w:left="767" w:hanging="171"/>
      </w:pPr>
      <w:rPr>
        <w:rFonts w:ascii="Wingdings" w:eastAsia="Wingdings" w:hAnsi="Wingdings" w:cs="Wingdings" w:hint="default"/>
        <w:color w:val="005DA9"/>
        <w:w w:val="83"/>
        <w:sz w:val="14"/>
        <w:szCs w:val="14"/>
        <w:lang w:val="bg-BG" w:eastAsia="en-US" w:bidi="ar-SA"/>
      </w:rPr>
    </w:lvl>
    <w:lvl w:ilvl="3" w:tplc="6736EDD6">
      <w:numFmt w:val="bullet"/>
      <w:lvlText w:val="•"/>
      <w:lvlJc w:val="left"/>
      <w:pPr>
        <w:ind w:left="660" w:hanging="171"/>
      </w:pPr>
      <w:rPr>
        <w:rFonts w:hint="default"/>
        <w:lang w:val="bg-BG" w:eastAsia="en-US" w:bidi="ar-SA"/>
      </w:rPr>
    </w:lvl>
    <w:lvl w:ilvl="4" w:tplc="A8344976">
      <w:numFmt w:val="bullet"/>
      <w:lvlText w:val="•"/>
      <w:lvlJc w:val="left"/>
      <w:pPr>
        <w:ind w:left="560" w:hanging="171"/>
      </w:pPr>
      <w:rPr>
        <w:rFonts w:hint="default"/>
        <w:lang w:val="bg-BG" w:eastAsia="en-US" w:bidi="ar-SA"/>
      </w:rPr>
    </w:lvl>
    <w:lvl w:ilvl="5" w:tplc="B0AA1B4E">
      <w:numFmt w:val="bullet"/>
      <w:lvlText w:val="•"/>
      <w:lvlJc w:val="left"/>
      <w:pPr>
        <w:ind w:left="460" w:hanging="171"/>
      </w:pPr>
      <w:rPr>
        <w:rFonts w:hint="default"/>
        <w:lang w:val="bg-BG" w:eastAsia="en-US" w:bidi="ar-SA"/>
      </w:rPr>
    </w:lvl>
    <w:lvl w:ilvl="6" w:tplc="D65C3DA8">
      <w:numFmt w:val="bullet"/>
      <w:lvlText w:val="•"/>
      <w:lvlJc w:val="left"/>
      <w:pPr>
        <w:ind w:left="360" w:hanging="171"/>
      </w:pPr>
      <w:rPr>
        <w:rFonts w:hint="default"/>
        <w:lang w:val="bg-BG" w:eastAsia="en-US" w:bidi="ar-SA"/>
      </w:rPr>
    </w:lvl>
    <w:lvl w:ilvl="7" w:tplc="A02AF6C2">
      <w:numFmt w:val="bullet"/>
      <w:lvlText w:val="•"/>
      <w:lvlJc w:val="left"/>
      <w:pPr>
        <w:ind w:left="260" w:hanging="171"/>
      </w:pPr>
      <w:rPr>
        <w:rFonts w:hint="default"/>
        <w:lang w:val="bg-BG" w:eastAsia="en-US" w:bidi="ar-SA"/>
      </w:rPr>
    </w:lvl>
    <w:lvl w:ilvl="8" w:tplc="2C0AF54C">
      <w:numFmt w:val="bullet"/>
      <w:lvlText w:val="•"/>
      <w:lvlJc w:val="left"/>
      <w:pPr>
        <w:ind w:left="160" w:hanging="171"/>
      </w:pPr>
      <w:rPr>
        <w:rFonts w:hint="default"/>
        <w:lang w:val="bg-BG" w:eastAsia="en-US" w:bidi="ar-SA"/>
      </w:rPr>
    </w:lvl>
  </w:abstractNum>
  <w:abstractNum w:abstractNumId="21" w15:restartNumberingAfterBreak="0">
    <w:nsid w:val="731D00A8"/>
    <w:multiLevelType w:val="hybridMultilevel"/>
    <w:tmpl w:val="CB180190"/>
    <w:lvl w:ilvl="0" w:tplc="B9046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8A2086"/>
    <w:multiLevelType w:val="hybridMultilevel"/>
    <w:tmpl w:val="DD882A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4CB581F"/>
    <w:multiLevelType w:val="hybridMultilevel"/>
    <w:tmpl w:val="83EEB14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8"/>
  </w:num>
  <w:num w:numId="3">
    <w:abstractNumId w:val="11"/>
  </w:num>
  <w:num w:numId="4">
    <w:abstractNumId w:val="12"/>
  </w:num>
  <w:num w:numId="5">
    <w:abstractNumId w:val="2"/>
  </w:num>
  <w:num w:numId="6">
    <w:abstractNumId w:val="9"/>
  </w:num>
  <w:num w:numId="7">
    <w:abstractNumId w:val="15"/>
  </w:num>
  <w:num w:numId="8">
    <w:abstractNumId w:val="13"/>
  </w:num>
  <w:num w:numId="9">
    <w:abstractNumId w:val="3"/>
  </w:num>
  <w:num w:numId="10">
    <w:abstractNumId w:val="17"/>
  </w:num>
  <w:num w:numId="11">
    <w:abstractNumId w:val="4"/>
  </w:num>
  <w:num w:numId="12">
    <w:abstractNumId w:val="21"/>
  </w:num>
  <w:num w:numId="13">
    <w:abstractNumId w:val="23"/>
  </w:num>
  <w:num w:numId="14">
    <w:abstractNumId w:val="6"/>
  </w:num>
  <w:num w:numId="15">
    <w:abstractNumId w:val="5"/>
  </w:num>
  <w:num w:numId="16">
    <w:abstractNumId w:val="16"/>
  </w:num>
  <w:num w:numId="17">
    <w:abstractNumId w:val="22"/>
  </w:num>
  <w:num w:numId="18">
    <w:abstractNumId w:val="10"/>
  </w:num>
  <w:num w:numId="19">
    <w:abstractNumId w:val="20"/>
  </w:num>
  <w:num w:numId="20">
    <w:abstractNumId w:val="8"/>
  </w:num>
  <w:num w:numId="21">
    <w:abstractNumId w:val="0"/>
  </w:num>
  <w:num w:numId="22">
    <w:abstractNumId w:val="1"/>
  </w:num>
  <w:num w:numId="23">
    <w:abstractNumId w:val="7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8A9"/>
    <w:rsid w:val="00001465"/>
    <w:rsid w:val="00002B50"/>
    <w:rsid w:val="0002338B"/>
    <w:rsid w:val="000425C0"/>
    <w:rsid w:val="00056C96"/>
    <w:rsid w:val="000578E0"/>
    <w:rsid w:val="000711CF"/>
    <w:rsid w:val="000A1955"/>
    <w:rsid w:val="000B503E"/>
    <w:rsid w:val="000B63B7"/>
    <w:rsid w:val="000B652E"/>
    <w:rsid w:val="000C093D"/>
    <w:rsid w:val="000C5DD2"/>
    <w:rsid w:val="000D57D9"/>
    <w:rsid w:val="000E0C24"/>
    <w:rsid w:val="000E0DCF"/>
    <w:rsid w:val="000F27F2"/>
    <w:rsid w:val="00105C79"/>
    <w:rsid w:val="00124F42"/>
    <w:rsid w:val="00124F6E"/>
    <w:rsid w:val="00131D2D"/>
    <w:rsid w:val="00131FA1"/>
    <w:rsid w:val="00147019"/>
    <w:rsid w:val="00154024"/>
    <w:rsid w:val="001702D4"/>
    <w:rsid w:val="00172212"/>
    <w:rsid w:val="0018776C"/>
    <w:rsid w:val="001A0677"/>
    <w:rsid w:val="001A43FF"/>
    <w:rsid w:val="001B7296"/>
    <w:rsid w:val="001D6B7D"/>
    <w:rsid w:val="001E320E"/>
    <w:rsid w:val="001E53FF"/>
    <w:rsid w:val="001F0C4B"/>
    <w:rsid w:val="001F58A9"/>
    <w:rsid w:val="00203758"/>
    <w:rsid w:val="002061B5"/>
    <w:rsid w:val="00215484"/>
    <w:rsid w:val="00216A23"/>
    <w:rsid w:val="00242336"/>
    <w:rsid w:val="002443B0"/>
    <w:rsid w:val="00247C8E"/>
    <w:rsid w:val="00250222"/>
    <w:rsid w:val="00251961"/>
    <w:rsid w:val="00256864"/>
    <w:rsid w:val="00267BB9"/>
    <w:rsid w:val="00270BD2"/>
    <w:rsid w:val="0027212C"/>
    <w:rsid w:val="00273754"/>
    <w:rsid w:val="0028004E"/>
    <w:rsid w:val="00287CB9"/>
    <w:rsid w:val="002C04CA"/>
    <w:rsid w:val="002C600F"/>
    <w:rsid w:val="002F0D03"/>
    <w:rsid w:val="002F4EF4"/>
    <w:rsid w:val="002F61D6"/>
    <w:rsid w:val="003008F1"/>
    <w:rsid w:val="00310776"/>
    <w:rsid w:val="00310AA7"/>
    <w:rsid w:val="00316C34"/>
    <w:rsid w:val="0032303D"/>
    <w:rsid w:val="00335997"/>
    <w:rsid w:val="00353B33"/>
    <w:rsid w:val="0036175A"/>
    <w:rsid w:val="00364648"/>
    <w:rsid w:val="00364947"/>
    <w:rsid w:val="00366590"/>
    <w:rsid w:val="00367400"/>
    <w:rsid w:val="00371711"/>
    <w:rsid w:val="00375177"/>
    <w:rsid w:val="003771C4"/>
    <w:rsid w:val="003A1D46"/>
    <w:rsid w:val="003A35B4"/>
    <w:rsid w:val="003B63FC"/>
    <w:rsid w:val="003C23AD"/>
    <w:rsid w:val="003E6BEF"/>
    <w:rsid w:val="003E77D0"/>
    <w:rsid w:val="003F02DF"/>
    <w:rsid w:val="003F104A"/>
    <w:rsid w:val="003F1F7D"/>
    <w:rsid w:val="00410E46"/>
    <w:rsid w:val="0041368A"/>
    <w:rsid w:val="00431D4F"/>
    <w:rsid w:val="004323AB"/>
    <w:rsid w:val="00435A00"/>
    <w:rsid w:val="0044066F"/>
    <w:rsid w:val="00445B36"/>
    <w:rsid w:val="00456CEB"/>
    <w:rsid w:val="00457F86"/>
    <w:rsid w:val="00462564"/>
    <w:rsid w:val="00473AD9"/>
    <w:rsid w:val="004973E4"/>
    <w:rsid w:val="004A0D02"/>
    <w:rsid w:val="004A45F7"/>
    <w:rsid w:val="004B37C5"/>
    <w:rsid w:val="004B6A06"/>
    <w:rsid w:val="004C6B25"/>
    <w:rsid w:val="004D4D5B"/>
    <w:rsid w:val="004E4C3C"/>
    <w:rsid w:val="004E4EAF"/>
    <w:rsid w:val="004F3077"/>
    <w:rsid w:val="005009B1"/>
    <w:rsid w:val="00511A66"/>
    <w:rsid w:val="00546A39"/>
    <w:rsid w:val="005551F2"/>
    <w:rsid w:val="00556192"/>
    <w:rsid w:val="0056253C"/>
    <w:rsid w:val="005643DA"/>
    <w:rsid w:val="005643FB"/>
    <w:rsid w:val="00572A17"/>
    <w:rsid w:val="005905D2"/>
    <w:rsid w:val="005A4E42"/>
    <w:rsid w:val="005C71B9"/>
    <w:rsid w:val="005D1839"/>
    <w:rsid w:val="005D6A0E"/>
    <w:rsid w:val="005E29D9"/>
    <w:rsid w:val="005F6487"/>
    <w:rsid w:val="005F6BB4"/>
    <w:rsid w:val="00605391"/>
    <w:rsid w:val="00612F9A"/>
    <w:rsid w:val="00621C29"/>
    <w:rsid w:val="00631F8B"/>
    <w:rsid w:val="00634936"/>
    <w:rsid w:val="00635963"/>
    <w:rsid w:val="00646F66"/>
    <w:rsid w:val="00653DEB"/>
    <w:rsid w:val="00655ABE"/>
    <w:rsid w:val="0067412A"/>
    <w:rsid w:val="006805B4"/>
    <w:rsid w:val="006836AA"/>
    <w:rsid w:val="006A00EC"/>
    <w:rsid w:val="006A0A93"/>
    <w:rsid w:val="006B08B1"/>
    <w:rsid w:val="006B56FB"/>
    <w:rsid w:val="006C5337"/>
    <w:rsid w:val="006E49DC"/>
    <w:rsid w:val="006F005B"/>
    <w:rsid w:val="006F00D0"/>
    <w:rsid w:val="007043D9"/>
    <w:rsid w:val="00715544"/>
    <w:rsid w:val="00717119"/>
    <w:rsid w:val="00717811"/>
    <w:rsid w:val="00720451"/>
    <w:rsid w:val="00734994"/>
    <w:rsid w:val="00740074"/>
    <w:rsid w:val="00740120"/>
    <w:rsid w:val="00744CDC"/>
    <w:rsid w:val="00761DEA"/>
    <w:rsid w:val="00762846"/>
    <w:rsid w:val="00765550"/>
    <w:rsid w:val="00774314"/>
    <w:rsid w:val="007939BD"/>
    <w:rsid w:val="00797B66"/>
    <w:rsid w:val="007A4AB6"/>
    <w:rsid w:val="007A551B"/>
    <w:rsid w:val="007A7035"/>
    <w:rsid w:val="007B567F"/>
    <w:rsid w:val="007C3901"/>
    <w:rsid w:val="007D522C"/>
    <w:rsid w:val="007F06CF"/>
    <w:rsid w:val="00811409"/>
    <w:rsid w:val="008119FE"/>
    <w:rsid w:val="008257BA"/>
    <w:rsid w:val="0084341B"/>
    <w:rsid w:val="00845920"/>
    <w:rsid w:val="00863541"/>
    <w:rsid w:val="00863BFC"/>
    <w:rsid w:val="00864F7B"/>
    <w:rsid w:val="0086673D"/>
    <w:rsid w:val="00867D79"/>
    <w:rsid w:val="00881176"/>
    <w:rsid w:val="0088338E"/>
    <w:rsid w:val="0089121D"/>
    <w:rsid w:val="0089412E"/>
    <w:rsid w:val="00894B87"/>
    <w:rsid w:val="008B5876"/>
    <w:rsid w:val="008C1DA4"/>
    <w:rsid w:val="008D12AA"/>
    <w:rsid w:val="008E59CE"/>
    <w:rsid w:val="008E5E64"/>
    <w:rsid w:val="008F13E2"/>
    <w:rsid w:val="008F4EF7"/>
    <w:rsid w:val="0090274F"/>
    <w:rsid w:val="00905A27"/>
    <w:rsid w:val="00923C9E"/>
    <w:rsid w:val="00926E4C"/>
    <w:rsid w:val="009536EA"/>
    <w:rsid w:val="00955CA3"/>
    <w:rsid w:val="0096671A"/>
    <w:rsid w:val="009722C5"/>
    <w:rsid w:val="0098368F"/>
    <w:rsid w:val="009A1CAD"/>
    <w:rsid w:val="009C6104"/>
    <w:rsid w:val="009D7509"/>
    <w:rsid w:val="009E20B9"/>
    <w:rsid w:val="009F51D1"/>
    <w:rsid w:val="009F64CC"/>
    <w:rsid w:val="00A049D3"/>
    <w:rsid w:val="00A07285"/>
    <w:rsid w:val="00A13943"/>
    <w:rsid w:val="00A20DCE"/>
    <w:rsid w:val="00A273DE"/>
    <w:rsid w:val="00A30BB6"/>
    <w:rsid w:val="00A430A5"/>
    <w:rsid w:val="00A51E1B"/>
    <w:rsid w:val="00A60236"/>
    <w:rsid w:val="00A85848"/>
    <w:rsid w:val="00A8587D"/>
    <w:rsid w:val="00A8614A"/>
    <w:rsid w:val="00A911E6"/>
    <w:rsid w:val="00AA7001"/>
    <w:rsid w:val="00AC3B1C"/>
    <w:rsid w:val="00AD0C95"/>
    <w:rsid w:val="00AE22BB"/>
    <w:rsid w:val="00AF2F2E"/>
    <w:rsid w:val="00B13FCF"/>
    <w:rsid w:val="00B3735D"/>
    <w:rsid w:val="00B6018E"/>
    <w:rsid w:val="00B70984"/>
    <w:rsid w:val="00B912DC"/>
    <w:rsid w:val="00B95101"/>
    <w:rsid w:val="00BA336C"/>
    <w:rsid w:val="00BA6583"/>
    <w:rsid w:val="00BB2AAD"/>
    <w:rsid w:val="00BB48E7"/>
    <w:rsid w:val="00BB676E"/>
    <w:rsid w:val="00BB6B32"/>
    <w:rsid w:val="00BD39AC"/>
    <w:rsid w:val="00BD616D"/>
    <w:rsid w:val="00BE6D03"/>
    <w:rsid w:val="00BF0F92"/>
    <w:rsid w:val="00BF40CF"/>
    <w:rsid w:val="00BF4A62"/>
    <w:rsid w:val="00BF51B9"/>
    <w:rsid w:val="00C212EB"/>
    <w:rsid w:val="00C2283C"/>
    <w:rsid w:val="00C24980"/>
    <w:rsid w:val="00C30482"/>
    <w:rsid w:val="00C44B83"/>
    <w:rsid w:val="00C52240"/>
    <w:rsid w:val="00C53D3B"/>
    <w:rsid w:val="00C91F06"/>
    <w:rsid w:val="00C93ACB"/>
    <w:rsid w:val="00C9437C"/>
    <w:rsid w:val="00CA1929"/>
    <w:rsid w:val="00CB612F"/>
    <w:rsid w:val="00CC1185"/>
    <w:rsid w:val="00CD269F"/>
    <w:rsid w:val="00CD4E9E"/>
    <w:rsid w:val="00CE1A34"/>
    <w:rsid w:val="00CF5D47"/>
    <w:rsid w:val="00CF6E5A"/>
    <w:rsid w:val="00D04BDC"/>
    <w:rsid w:val="00D11624"/>
    <w:rsid w:val="00D1744C"/>
    <w:rsid w:val="00D34353"/>
    <w:rsid w:val="00D6090C"/>
    <w:rsid w:val="00D754F3"/>
    <w:rsid w:val="00D82E09"/>
    <w:rsid w:val="00D856AE"/>
    <w:rsid w:val="00D96ADA"/>
    <w:rsid w:val="00DA2591"/>
    <w:rsid w:val="00DB3E02"/>
    <w:rsid w:val="00DC1ABE"/>
    <w:rsid w:val="00DC5B9C"/>
    <w:rsid w:val="00DC6A9F"/>
    <w:rsid w:val="00DE0CFD"/>
    <w:rsid w:val="00DE554B"/>
    <w:rsid w:val="00DE6283"/>
    <w:rsid w:val="00DE6E47"/>
    <w:rsid w:val="00DF2564"/>
    <w:rsid w:val="00DF597A"/>
    <w:rsid w:val="00E00D94"/>
    <w:rsid w:val="00E121AA"/>
    <w:rsid w:val="00E2479D"/>
    <w:rsid w:val="00E30EB5"/>
    <w:rsid w:val="00E41CDC"/>
    <w:rsid w:val="00E61353"/>
    <w:rsid w:val="00E921BC"/>
    <w:rsid w:val="00E93BB3"/>
    <w:rsid w:val="00EA17B0"/>
    <w:rsid w:val="00EA79DC"/>
    <w:rsid w:val="00EB554E"/>
    <w:rsid w:val="00EB562A"/>
    <w:rsid w:val="00EC168E"/>
    <w:rsid w:val="00EC22F7"/>
    <w:rsid w:val="00EE6B8A"/>
    <w:rsid w:val="00EF07CA"/>
    <w:rsid w:val="00F05844"/>
    <w:rsid w:val="00F062C1"/>
    <w:rsid w:val="00F14C6B"/>
    <w:rsid w:val="00F15573"/>
    <w:rsid w:val="00F21C01"/>
    <w:rsid w:val="00F31D27"/>
    <w:rsid w:val="00F33D9C"/>
    <w:rsid w:val="00F34ABF"/>
    <w:rsid w:val="00F37180"/>
    <w:rsid w:val="00F45128"/>
    <w:rsid w:val="00F47688"/>
    <w:rsid w:val="00F60AF8"/>
    <w:rsid w:val="00F77DFF"/>
    <w:rsid w:val="00F801CB"/>
    <w:rsid w:val="00F9200D"/>
    <w:rsid w:val="00FA0517"/>
    <w:rsid w:val="00FB7FD4"/>
    <w:rsid w:val="00FC1A3F"/>
    <w:rsid w:val="00FD0D5D"/>
    <w:rsid w:val="00FE7D3D"/>
    <w:rsid w:val="00FE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D5AF43"/>
  <w15:docId w15:val="{DD996802-7807-4767-9121-60EB71613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3565A" w:themeColor="text1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semiHidden/>
    <w:qFormat/>
    <w:rsid w:val="00F9200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F07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D7B" w:themeColor="accent1" w:themeShade="BF"/>
      <w:sz w:val="32"/>
      <w:szCs w:val="32"/>
    </w:rPr>
  </w:style>
  <w:style w:type="paragraph" w:styleId="Heading9">
    <w:name w:val="heading 9"/>
    <w:basedOn w:val="Normal"/>
    <w:next w:val="Normal"/>
    <w:link w:val="Heading9Char"/>
    <w:qFormat/>
    <w:rsid w:val="00864F7B"/>
    <w:pPr>
      <w:keepNext/>
      <w:numPr>
        <w:numId w:val="1"/>
      </w:numPr>
      <w:spacing w:line="312" w:lineRule="auto"/>
      <w:jc w:val="both"/>
      <w:outlineLvl w:val="8"/>
    </w:pPr>
    <w:rPr>
      <w:rFonts w:ascii="Arial" w:eastAsia="Times New Roman" w:hAnsi="Arial" w:cs="Arial"/>
      <w:b/>
      <w:bCs/>
      <w:color w:val="auto"/>
      <w:sz w:val="28"/>
      <w:szCs w:val="24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8"/>
    <w:semiHidden/>
    <w:rsid w:val="0028004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8"/>
    <w:semiHidden/>
    <w:rsid w:val="005551F2"/>
  </w:style>
  <w:style w:type="paragraph" w:styleId="Footer">
    <w:name w:val="footer"/>
    <w:basedOn w:val="Normal"/>
    <w:link w:val="FooterChar"/>
    <w:uiPriority w:val="99"/>
    <w:semiHidden/>
    <w:rsid w:val="002800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7688"/>
  </w:style>
  <w:style w:type="paragraph" w:styleId="BalloonText">
    <w:name w:val="Balloon Text"/>
    <w:basedOn w:val="Normal"/>
    <w:link w:val="BalloonTextChar"/>
    <w:uiPriority w:val="99"/>
    <w:semiHidden/>
    <w:rsid w:val="00280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68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47688"/>
    <w:rPr>
      <w:color w:val="808080"/>
    </w:rPr>
  </w:style>
  <w:style w:type="paragraph" w:customStyle="1" w:styleId="Receiver">
    <w:name w:val="Receiver"/>
    <w:basedOn w:val="Normal"/>
    <w:uiPriority w:val="2"/>
    <w:qFormat/>
    <w:rsid w:val="00F47688"/>
    <w:pPr>
      <w:spacing w:line="270" w:lineRule="atLeast"/>
    </w:pPr>
  </w:style>
  <w:style w:type="paragraph" w:customStyle="1" w:styleId="Continuoustext">
    <w:name w:val="Continuous text"/>
    <w:basedOn w:val="Normal"/>
    <w:uiPriority w:val="3"/>
    <w:qFormat/>
    <w:rsid w:val="00F47688"/>
    <w:pPr>
      <w:spacing w:line="270" w:lineRule="atLeast"/>
    </w:pPr>
  </w:style>
  <w:style w:type="table" w:styleId="TableGrid">
    <w:name w:val="Table Grid"/>
    <w:basedOn w:val="TableNormal"/>
    <w:uiPriority w:val="59"/>
    <w:rsid w:val="00F47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ipeLifeEinfacheTabelle">
    <w:name w:val="PipeLife // Einfache Tabelle"/>
    <w:basedOn w:val="TableNormal"/>
    <w:uiPriority w:val="99"/>
    <w:rsid w:val="00F47688"/>
    <w:tblPr>
      <w:tblCellMar>
        <w:left w:w="0" w:type="dxa"/>
        <w:right w:w="0" w:type="dxa"/>
      </w:tblCellMar>
    </w:tblPr>
  </w:style>
  <w:style w:type="paragraph" w:customStyle="1" w:styleId="Companydata">
    <w:name w:val="Company data"/>
    <w:basedOn w:val="Normal"/>
    <w:uiPriority w:val="4"/>
    <w:qFormat/>
    <w:rsid w:val="005551F2"/>
    <w:pPr>
      <w:spacing w:line="220" w:lineRule="exact"/>
    </w:pPr>
    <w:rPr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864F7B"/>
    <w:rPr>
      <w:rFonts w:ascii="Arial" w:eastAsia="Times New Roman" w:hAnsi="Arial" w:cs="Arial"/>
      <w:b/>
      <w:bCs/>
      <w:color w:val="auto"/>
      <w:sz w:val="28"/>
      <w:szCs w:val="24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5905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5D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05D2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5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05D2"/>
    <w:rPr>
      <w:b/>
      <w:bCs/>
      <w:lang w:val="en-US"/>
    </w:rPr>
  </w:style>
  <w:style w:type="paragraph" w:styleId="ListParagraph">
    <w:name w:val="List Paragraph"/>
    <w:basedOn w:val="Normal"/>
    <w:uiPriority w:val="99"/>
    <w:qFormat/>
    <w:rsid w:val="00CE1A34"/>
    <w:pPr>
      <w:ind w:left="720"/>
      <w:contextualSpacing/>
    </w:pPr>
  </w:style>
  <w:style w:type="character" w:customStyle="1" w:styleId="hps">
    <w:name w:val="hps"/>
    <w:basedOn w:val="DefaultParagraphFont"/>
    <w:rsid w:val="00270BD2"/>
  </w:style>
  <w:style w:type="paragraph" w:styleId="BodyText">
    <w:name w:val="Body Text"/>
    <w:basedOn w:val="Normal"/>
    <w:link w:val="BodyTextChar"/>
    <w:uiPriority w:val="1"/>
    <w:qFormat/>
    <w:rsid w:val="008E59CE"/>
    <w:pPr>
      <w:widowControl w:val="0"/>
      <w:autoSpaceDE w:val="0"/>
      <w:autoSpaceDN w:val="0"/>
    </w:pPr>
    <w:rPr>
      <w:rFonts w:ascii="Arial" w:eastAsia="Arial" w:hAnsi="Arial" w:cs="Arial"/>
      <w:color w:val="auto"/>
      <w:sz w:val="18"/>
      <w:szCs w:val="18"/>
      <w:lang w:val="bg-BG"/>
    </w:rPr>
  </w:style>
  <w:style w:type="character" w:customStyle="1" w:styleId="BodyTextChar">
    <w:name w:val="Body Text Char"/>
    <w:basedOn w:val="DefaultParagraphFont"/>
    <w:link w:val="BodyText"/>
    <w:uiPriority w:val="1"/>
    <w:rsid w:val="008E59CE"/>
    <w:rPr>
      <w:rFonts w:ascii="Arial" w:eastAsia="Arial" w:hAnsi="Arial" w:cs="Arial"/>
      <w:color w:val="auto"/>
      <w:sz w:val="18"/>
      <w:szCs w:val="18"/>
      <w:lang w:val="bg-BG"/>
    </w:rPr>
  </w:style>
  <w:style w:type="paragraph" w:customStyle="1" w:styleId="TableParagraph">
    <w:name w:val="Table Paragraph"/>
    <w:basedOn w:val="Normal"/>
    <w:uiPriority w:val="1"/>
    <w:qFormat/>
    <w:rsid w:val="008E59CE"/>
    <w:pPr>
      <w:widowControl w:val="0"/>
      <w:autoSpaceDE w:val="0"/>
      <w:autoSpaceDN w:val="0"/>
      <w:spacing w:before="59" w:line="170" w:lineRule="exact"/>
      <w:ind w:left="64"/>
    </w:pPr>
    <w:rPr>
      <w:rFonts w:ascii="Arial" w:eastAsia="Arial" w:hAnsi="Arial" w:cs="Arial"/>
      <w:color w:val="auto"/>
      <w:sz w:val="22"/>
      <w:szCs w:val="22"/>
      <w:lang w:val="bg-BG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EF07CA"/>
    <w:rPr>
      <w:rFonts w:asciiTheme="majorHAnsi" w:eastAsiaTheme="majorEastAsia" w:hAnsiTheme="majorHAnsi" w:cstheme="majorBidi"/>
      <w:color w:val="002D7B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3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wmf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wmf"/><Relationship Id="rId1" Type="http://schemas.openxmlformats.org/officeDocument/2006/relationships/image" Target="media/image1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IPELIFE\_Pipelife_Corporate_Design\Pipelife_Template_Blank.dotm" TargetMode="External"/></Relationships>
</file>

<file path=word/theme/theme1.xml><?xml version="1.0" encoding="utf-8"?>
<a:theme xmlns:a="http://schemas.openxmlformats.org/drawingml/2006/main" name="Larissa">
  <a:themeElements>
    <a:clrScheme name="PipeLife">
      <a:dk1>
        <a:srgbClr val="53565A"/>
      </a:dk1>
      <a:lt1>
        <a:sysClr val="window" lastClr="FFFFFF"/>
      </a:lt1>
      <a:dk2>
        <a:srgbClr val="000000"/>
      </a:dk2>
      <a:lt2>
        <a:srgbClr val="FFFFFF"/>
      </a:lt2>
      <a:accent1>
        <a:srgbClr val="003DA5"/>
      </a:accent1>
      <a:accent2>
        <a:srgbClr val="A4A8AA"/>
      </a:accent2>
      <a:accent3>
        <a:srgbClr val="53565A"/>
      </a:accent3>
      <a:accent4>
        <a:srgbClr val="ED8B00"/>
      </a:accent4>
      <a:accent5>
        <a:srgbClr val="76881D"/>
      </a:accent5>
      <a:accent6>
        <a:srgbClr val="003DA5"/>
      </a:accent6>
      <a:hlink>
        <a:srgbClr val="53565A"/>
      </a:hlink>
      <a:folHlink>
        <a:srgbClr val="53565A"/>
      </a:folHlink>
    </a:clrScheme>
    <a:fontScheme name="PipeLif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810">
          <a:solidFill>
            <a:schemeClr val="accent1"/>
          </a:solidFill>
          <a:miter lim="800000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B18565BF9ACD44A90EC1EB780B1DC9" ma:contentTypeVersion="9" ma:contentTypeDescription="Ein neues Dokument erstellen." ma:contentTypeScope="" ma:versionID="beda1ca8c2c2a6fc3cd60d81b19555b0">
  <xsd:schema xmlns:xsd="http://www.w3.org/2001/XMLSchema" xmlns:xs="http://www.w3.org/2001/XMLSchema" xmlns:p="http://schemas.microsoft.com/office/2006/metadata/properties" xmlns:ns3="80f388e0-70b8-46bc-9109-c99017e4ae8a" xmlns:ns4="25502123-4c16-48fd-85f4-daafc85f6a97" targetNamespace="http://schemas.microsoft.com/office/2006/metadata/properties" ma:root="true" ma:fieldsID="bb214bae14dc94ec8e98719c9464d9dc" ns3:_="" ns4:_="">
    <xsd:import namespace="80f388e0-70b8-46bc-9109-c99017e4ae8a"/>
    <xsd:import namespace="25502123-4c16-48fd-85f4-daafc85f6a9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388e0-70b8-46bc-9109-c99017e4ae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502123-4c16-48fd-85f4-daafc85f6a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838F4-6F0B-445F-AC0D-5A6AB65BC9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f388e0-70b8-46bc-9109-c99017e4ae8a"/>
    <ds:schemaRef ds:uri="25502123-4c16-48fd-85f4-daafc85f6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6955EA-26A5-4A7B-AFC1-B947859E96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425B9A-D1E6-453E-9398-F58BA45590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DB7075-72E8-4E5B-A6F0-0821618B8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Pipelife_Template_Blank</Template>
  <TotalTime>28</TotalTime>
  <Pages>6</Pages>
  <Words>853</Words>
  <Characters>4864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 Bardarov</dc:creator>
  <cp:lastModifiedBy>Viktoria Lazarova</cp:lastModifiedBy>
  <cp:revision>13</cp:revision>
  <dcterms:created xsi:type="dcterms:W3CDTF">2020-09-30T16:28:00Z</dcterms:created>
  <dcterms:modified xsi:type="dcterms:W3CDTF">2020-10-09T05:25:00Z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0x01010066B18565BF9ACD44A90EC1EB780B1DC9</vt:lpwstr>
  </property>
</Properties>
</file>