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4F087" w14:textId="77777777" w:rsidR="00881176" w:rsidRPr="00CB6543" w:rsidRDefault="00881176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bookmarkStart w:id="0" w:name="_Hlk23243466"/>
    </w:p>
    <w:p w14:paraId="707C27BB" w14:textId="43A75593" w:rsidR="00EA79DC" w:rsidRPr="00CB6543" w:rsidRDefault="00CB6543" w:rsidP="00546A39">
      <w:pPr>
        <w:pStyle w:val="Continuous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PONUDA</w:t>
      </w:r>
      <w:r w:rsidRPr="007856FD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EA79DC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……………/………………….</w:t>
      </w:r>
    </w:p>
    <w:p w14:paraId="23E094EE" w14:textId="0E496FFA" w:rsidR="00881176" w:rsidRDefault="00C529DF" w:rsidP="00C529DF">
      <w:pPr>
        <w:pStyle w:val="Continuoustext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 w:rsidRPr="00C529DF">
        <w:rPr>
          <w:rFonts w:ascii="Times New Roman" w:hAnsi="Times New Roman" w:cs="Times New Roman"/>
          <w:b/>
          <w:sz w:val="24"/>
          <w:szCs w:val="24"/>
          <w:lang w:val="sr-Latn-RS"/>
        </w:rPr>
        <w:t>ZA ISPORUKU SISTEMA INFILTRACIONIH I RETENZIONIH BLOKOVA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II</w:t>
      </w:r>
    </w:p>
    <w:p w14:paraId="7FD32EA3" w14:textId="77777777" w:rsidR="0063582D" w:rsidRPr="00CB6543" w:rsidRDefault="0063582D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9BE2501" w14:textId="77777777" w:rsidR="008119FE" w:rsidRPr="00C036AB" w:rsidRDefault="008119FE" w:rsidP="00546A39">
      <w:pPr>
        <w:pStyle w:val="Continuous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0E9EA08F" w14:textId="004771E7" w:rsidR="003771C4" w:rsidRPr="00CB6543" w:rsidRDefault="00CB6543" w:rsidP="00546A39">
      <w:pPr>
        <w:pStyle w:val="Heading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lang w:val="sr-Latn-RS"/>
        </w:rPr>
      </w:pPr>
      <w:r w:rsidRPr="00C036AB">
        <w:rPr>
          <w:rFonts w:ascii="Times New Roman" w:eastAsiaTheme="minorHAnsi" w:hAnsi="Times New Roman" w:cs="Times New Roman"/>
          <w:bCs w:val="0"/>
          <w:color w:val="53565A" w:themeColor="text1"/>
          <w:sz w:val="24"/>
          <w:lang w:val="sr-Latn-RS"/>
        </w:rPr>
        <w:t>TEHNIČKE KARAKTERISTIKE</w:t>
      </w:r>
    </w:p>
    <w:p w14:paraId="01731D7A" w14:textId="464D8377" w:rsidR="003771C4" w:rsidRPr="00C036AB" w:rsidRDefault="00C529DF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036AB">
        <w:rPr>
          <w:rFonts w:ascii="Times New Roman" w:hAnsi="Times New Roman" w:cs="Times New Roman"/>
          <w:sz w:val="24"/>
          <w:szCs w:val="24"/>
          <w:lang w:val="sr-Latn-RS"/>
        </w:rPr>
        <w:t xml:space="preserve">Sistem STORMBOX </w:t>
      </w:r>
      <w:r w:rsidR="00776552" w:rsidRPr="00C036AB"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Pr="00C036AB">
        <w:rPr>
          <w:rFonts w:ascii="Times New Roman" w:hAnsi="Times New Roman" w:cs="Times New Roman"/>
          <w:sz w:val="24"/>
          <w:szCs w:val="24"/>
          <w:lang w:val="sr-Latn-RS"/>
        </w:rPr>
        <w:t xml:space="preserve">I namenjen je za upravljanje kišnim oticajem putem retenziranja i kontrolisanog ispuštanja ili infiltracije u tlo. Kišnica prikupljena sa krovova zgrada i industrijskih hala, sprovodi se kroz oluke i odvodne </w:t>
      </w:r>
      <w:bookmarkStart w:id="1" w:name="_GoBack"/>
      <w:bookmarkEnd w:id="1"/>
      <w:r w:rsidRPr="00C036AB">
        <w:rPr>
          <w:rFonts w:ascii="Times New Roman" w:hAnsi="Times New Roman" w:cs="Times New Roman"/>
          <w:sz w:val="24"/>
          <w:szCs w:val="24"/>
          <w:lang w:val="sr-Latn-RS"/>
        </w:rPr>
        <w:t xml:space="preserve">cevi u kanalizacionu mrežu i revizione šahtove </w:t>
      </w:r>
      <w:r w:rsidR="00776552" w:rsidRPr="00C036AB">
        <w:rPr>
          <w:rFonts w:ascii="Times New Roman" w:hAnsi="Times New Roman" w:cs="Times New Roman"/>
          <w:sz w:val="24"/>
          <w:szCs w:val="24"/>
          <w:lang w:val="sr-Latn-RS"/>
        </w:rPr>
        <w:t>se</w:t>
      </w:r>
      <w:r w:rsidRPr="00C036AB">
        <w:rPr>
          <w:rFonts w:ascii="Times New Roman" w:hAnsi="Times New Roman" w:cs="Times New Roman"/>
          <w:sz w:val="24"/>
          <w:szCs w:val="24"/>
          <w:lang w:val="sr-Latn-RS"/>
        </w:rPr>
        <w:t xml:space="preserve"> zatim odvodi do sistema za filtriranje STORMBOX II.</w:t>
      </w:r>
    </w:p>
    <w:p w14:paraId="73D8ED08" w14:textId="77777777" w:rsidR="00C529DF" w:rsidRPr="00CB6543" w:rsidRDefault="00C529DF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498FB5F" w14:textId="5AC28943" w:rsidR="0090274F" w:rsidRPr="00CB6543" w:rsidRDefault="000E7CA5" w:rsidP="00D11624">
      <w:pPr>
        <w:pStyle w:val="ListParagraph"/>
        <w:numPr>
          <w:ilvl w:val="0"/>
          <w:numId w:val="22"/>
        </w:numPr>
        <w:spacing w:after="20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Drenažni blokovi, dno i spojevi sistema </w:t>
      </w:r>
      <w:r w:rsidRPr="007856FD">
        <w:rPr>
          <w:rFonts w:ascii="Times New Roman" w:hAnsi="Times New Roman" w:cs="Times New Roman"/>
          <w:sz w:val="24"/>
          <w:szCs w:val="24"/>
          <w:lang w:val="sr-Latn-RS"/>
        </w:rPr>
        <w:t xml:space="preserve">STORMBOX </w:t>
      </w:r>
      <w:r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izrađeni su od polipropilena (PP-B) metodom injekcionog brizganja.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Način povezivanja drenažnih blokova</w:t>
      </w:r>
      <w:r w:rsidR="0090274F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</w:t>
      </w:r>
      <w:r w:rsidR="00C529DF">
        <w:rPr>
          <w:rFonts w:ascii="Times New Roman" w:hAnsi="Times New Roman" w:cs="Times New Roman"/>
          <w:sz w:val="24"/>
          <w:szCs w:val="24"/>
          <w:lang w:val="sr-Latn-RS"/>
        </w:rPr>
        <w:t>P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atentirani način povezivanja blokova bez klipsi – putem veze tipa 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>“</w:t>
      </w:r>
      <w:r>
        <w:rPr>
          <w:rFonts w:ascii="Times New Roman" w:hAnsi="Times New Roman" w:cs="Times New Roman"/>
          <w:sz w:val="24"/>
          <w:szCs w:val="24"/>
          <w:lang w:val="sr-Latn-RS"/>
        </w:rPr>
        <w:t>riblja kost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”. </w:t>
      </w:r>
      <w:r w:rsidR="003A25E9">
        <w:rPr>
          <w:rFonts w:ascii="Times New Roman" w:hAnsi="Times New Roman" w:cs="Times New Roman"/>
          <w:sz w:val="24"/>
          <w:szCs w:val="24"/>
          <w:lang w:val="sr-Latn-RS"/>
        </w:rPr>
        <w:t xml:space="preserve">Donja ploča se koristi samo u donjem sloju, bez korišćenja klipsi 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>(</w:t>
      </w:r>
      <w:r w:rsidR="003A25E9">
        <w:rPr>
          <w:rFonts w:ascii="Times New Roman" w:hAnsi="Times New Roman" w:cs="Times New Roman"/>
          <w:sz w:val="24"/>
          <w:szCs w:val="24"/>
          <w:lang w:val="sr-Latn-RS"/>
        </w:rPr>
        <w:t>montaža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„</w:t>
      </w:r>
      <w:r w:rsidR="003A25E9">
        <w:rPr>
          <w:rFonts w:ascii="Times New Roman" w:hAnsi="Times New Roman" w:cs="Times New Roman"/>
          <w:sz w:val="24"/>
          <w:szCs w:val="24"/>
          <w:lang w:val="sr-Latn-RS"/>
        </w:rPr>
        <w:t>pritiskanjem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>“</w:t>
      </w:r>
      <w:r w:rsidR="0090274F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)</w:t>
      </w:r>
      <w:r w:rsidR="0090274F" w:rsidRPr="00CB6543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383E7BCE" w14:textId="0A5406E3" w:rsidR="003771C4" w:rsidRDefault="003771C4" w:rsidP="00546A3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4E57227F" w14:textId="77777777" w:rsidR="0063582D" w:rsidRPr="00CB6543" w:rsidRDefault="0063582D" w:rsidP="00546A3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020674D" w14:textId="178900E4" w:rsidR="003771C4" w:rsidRPr="00CB6543" w:rsidRDefault="003A25E9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Osnovne tehničke informacije</w:t>
      </w:r>
    </w:p>
    <w:p w14:paraId="0627D5A2" w14:textId="4369F6AF" w:rsidR="008E59CE" w:rsidRPr="00CB6543" w:rsidRDefault="008E59CE" w:rsidP="00546A39">
      <w:pPr>
        <w:tabs>
          <w:tab w:val="left" w:pos="2903"/>
          <w:tab w:val="left" w:pos="7430"/>
        </w:tabs>
        <w:spacing w:before="106" w:line="360" w:lineRule="auto"/>
        <w:ind w:left="597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  <w:lang w:val="sr-Latn-RS"/>
        </w:rPr>
        <w:t xml:space="preserve"> </w:t>
      </w:r>
      <w:r w:rsidRPr="00CB6543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  <w:lang w:val="sr-Latn-RS"/>
        </w:rPr>
        <w:tab/>
      </w:r>
      <w:r w:rsidR="003A25E9">
        <w:rPr>
          <w:rFonts w:ascii="Times New Roman" w:hAnsi="Times New Roman" w:cs="Times New Roman"/>
          <w:b/>
          <w:color w:val="FFFFFF"/>
          <w:spacing w:val="-3"/>
          <w:sz w:val="24"/>
          <w:szCs w:val="24"/>
          <w:shd w:val="clear" w:color="auto" w:fill="005DA9"/>
          <w:lang w:val="sr-Latn-RS"/>
        </w:rPr>
        <w:t>Tehničke karakteristike</w:t>
      </w:r>
      <w:r w:rsidRPr="00CB6543">
        <w:rPr>
          <w:rFonts w:ascii="Times New Roman" w:hAnsi="Times New Roman" w:cs="Times New Roman"/>
          <w:b/>
          <w:color w:val="FFFFFF"/>
          <w:sz w:val="24"/>
          <w:szCs w:val="24"/>
          <w:shd w:val="clear" w:color="auto" w:fill="005DA9"/>
          <w:lang w:val="sr-Latn-RS"/>
        </w:rPr>
        <w:tab/>
      </w:r>
    </w:p>
    <w:tbl>
      <w:tblPr>
        <w:tblpPr w:leftFromText="180" w:rightFromText="180" w:vertAnchor="text" w:horzAnchor="page" w:tblpX="1948" w:tblpY="7"/>
        <w:tblW w:w="0" w:type="auto"/>
        <w:tblBorders>
          <w:top w:val="single" w:sz="2" w:space="0" w:color="575756"/>
          <w:left w:val="single" w:sz="2" w:space="0" w:color="575756"/>
          <w:bottom w:val="single" w:sz="2" w:space="0" w:color="575756"/>
          <w:right w:val="single" w:sz="2" w:space="0" w:color="575756"/>
          <w:insideH w:val="single" w:sz="2" w:space="0" w:color="575756"/>
          <w:insideV w:val="single" w:sz="2" w:space="0" w:color="5757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3428"/>
      </w:tblGrid>
      <w:tr w:rsidR="008E59CE" w:rsidRPr="00CB6543" w14:paraId="7017481D" w14:textId="77777777" w:rsidTr="008E59CE">
        <w:trPr>
          <w:trHeight w:val="252"/>
        </w:trPr>
        <w:tc>
          <w:tcPr>
            <w:tcW w:w="3405" w:type="dxa"/>
            <w:tcBorders>
              <w:top w:val="nil"/>
              <w:left w:val="nil"/>
            </w:tcBorders>
          </w:tcPr>
          <w:p w14:paraId="413B6777" w14:textId="1C922151" w:rsidR="008E59CE" w:rsidRPr="00CB6543" w:rsidRDefault="001F6E65" w:rsidP="00546A39">
            <w:pPr>
              <w:pStyle w:val="TableParagraph"/>
              <w:spacing w:before="61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F6E65">
              <w:rPr>
                <w:rFonts w:ascii="Times New Roman" w:hAnsi="Times New Roman" w:cs="Times New Roman"/>
                <w:color w:val="53565A" w:themeColor="text1"/>
                <w:sz w:val="24"/>
                <w:szCs w:val="24"/>
                <w:lang w:val="sr-Latn-RS"/>
              </w:rPr>
              <w:t>Materijal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top w:val="nil"/>
              <w:right w:val="nil"/>
            </w:tcBorders>
          </w:tcPr>
          <w:p w14:paraId="1EFD223D" w14:textId="30AA0733" w:rsidR="008E59CE" w:rsidRPr="00CB6543" w:rsidRDefault="001F6E65" w:rsidP="00546A39">
            <w:pPr>
              <w:pStyle w:val="TableParagraph"/>
              <w:spacing w:before="61"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Polipropilen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 xml:space="preserve"> PP-B</w:t>
            </w:r>
          </w:p>
        </w:tc>
      </w:tr>
      <w:tr w:rsidR="008E59CE" w:rsidRPr="00CB6543" w14:paraId="1035485C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48366517" w14:textId="450BE087" w:rsidR="008E59CE" w:rsidRPr="00CB6543" w:rsidRDefault="001F6E65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F6E65">
              <w:rPr>
                <w:rFonts w:ascii="Times New Roman" w:hAnsi="Times New Roman" w:cs="Times New Roman"/>
                <w:color w:val="53565A" w:themeColor="text1"/>
                <w:sz w:val="24"/>
                <w:szCs w:val="24"/>
                <w:lang w:val="sr-Latn-RS"/>
              </w:rPr>
              <w:t>Dimenzije (dužina x širina x visina)</w:t>
            </w:r>
            <w:r w:rsidR="008E59CE" w:rsidRPr="001F6E65">
              <w:rPr>
                <w:rFonts w:ascii="Times New Roman" w:hAnsi="Times New Roman" w:cs="Times New Roman"/>
                <w:color w:val="53565A" w:themeColor="text1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right w:val="nil"/>
            </w:tcBorders>
          </w:tcPr>
          <w:p w14:paraId="69D0F433" w14:textId="77777777" w:rsidR="008E59CE" w:rsidRPr="00CB6543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1200 x 600 x 600 mm</w:t>
            </w:r>
          </w:p>
        </w:tc>
      </w:tr>
      <w:tr w:rsidR="008E59CE" w:rsidRPr="00CB6543" w14:paraId="6DAD2E3C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6725A040" w14:textId="4400D07E" w:rsidR="008E59CE" w:rsidRPr="00CB6543" w:rsidRDefault="001F6E65" w:rsidP="001F6E65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Broj tunela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right w:val="nil"/>
            </w:tcBorders>
          </w:tcPr>
          <w:p w14:paraId="2981A53F" w14:textId="7B9C3A7D" w:rsidR="008E59CE" w:rsidRPr="00CB6543" w:rsidRDefault="008E59CE" w:rsidP="001F6E65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 xml:space="preserve">2 </w:t>
            </w:r>
            <w:r w:rsidR="001F6E65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na dužoj strani, 1 na kraćoj</w:t>
            </w:r>
          </w:p>
        </w:tc>
      </w:tr>
      <w:tr w:rsidR="008E59CE" w:rsidRPr="00CB6543" w14:paraId="71E41179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27D3B786" w14:textId="11AE7E95" w:rsidR="008E59CE" w:rsidRPr="00CB6543" w:rsidRDefault="001F6E65" w:rsidP="00546A39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Zapremina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right w:val="nil"/>
            </w:tcBorders>
          </w:tcPr>
          <w:p w14:paraId="00344FBF" w14:textId="77777777" w:rsidR="008E59CE" w:rsidRPr="00CB6543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432 l</w:t>
            </w:r>
          </w:p>
        </w:tc>
      </w:tr>
      <w:tr w:rsidR="008E59CE" w:rsidRPr="00CB6543" w14:paraId="66BC5762" w14:textId="77777777" w:rsidTr="008E59CE">
        <w:trPr>
          <w:trHeight w:val="250"/>
        </w:trPr>
        <w:tc>
          <w:tcPr>
            <w:tcW w:w="3405" w:type="dxa"/>
            <w:tcBorders>
              <w:left w:val="nil"/>
            </w:tcBorders>
          </w:tcPr>
          <w:p w14:paraId="557F4CE9" w14:textId="277E8E30" w:rsidR="008E59CE" w:rsidRPr="00CB6543" w:rsidRDefault="001F6E65" w:rsidP="001F6E65">
            <w:pPr>
              <w:pStyle w:val="TableParagraph"/>
              <w:spacing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Koeficijent neto kapaciteta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right w:val="nil"/>
            </w:tcBorders>
          </w:tcPr>
          <w:p w14:paraId="0FB67BE9" w14:textId="77777777" w:rsidR="008E59CE" w:rsidRPr="00CB6543" w:rsidRDefault="008E59CE" w:rsidP="00546A3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color w:val="575756"/>
                <w:w w:val="105"/>
                <w:sz w:val="24"/>
                <w:szCs w:val="24"/>
                <w:lang w:val="sr-Latn-RS"/>
              </w:rPr>
              <w:t>95,5%</w:t>
            </w:r>
          </w:p>
        </w:tc>
      </w:tr>
      <w:tr w:rsidR="008E59CE" w:rsidRPr="00CB6543" w14:paraId="3C7EE0FC" w14:textId="77777777" w:rsidTr="008E59CE">
        <w:trPr>
          <w:trHeight w:val="242"/>
        </w:trPr>
        <w:tc>
          <w:tcPr>
            <w:tcW w:w="3405" w:type="dxa"/>
            <w:tcBorders>
              <w:left w:val="nil"/>
              <w:bottom w:val="single" w:sz="8" w:space="0" w:color="005DA9"/>
            </w:tcBorders>
          </w:tcPr>
          <w:p w14:paraId="62713E37" w14:textId="38642C55" w:rsidR="008E59CE" w:rsidRPr="00CB6543" w:rsidRDefault="001F6E65" w:rsidP="001F6E65">
            <w:pPr>
              <w:pStyle w:val="TableParagraph"/>
              <w:spacing w:before="55" w:line="360" w:lineRule="auto"/>
              <w:ind w:left="90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Neto kapacitet vode</w:t>
            </w:r>
            <w:r w:rsidR="008E59CE"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:</w:t>
            </w:r>
          </w:p>
        </w:tc>
        <w:tc>
          <w:tcPr>
            <w:tcW w:w="3428" w:type="dxa"/>
            <w:tcBorders>
              <w:bottom w:val="single" w:sz="8" w:space="0" w:color="005DA9"/>
              <w:right w:val="nil"/>
            </w:tcBorders>
          </w:tcPr>
          <w:p w14:paraId="2D6CA83C" w14:textId="77777777" w:rsidR="008E59CE" w:rsidRPr="00CB6543" w:rsidRDefault="008E59CE" w:rsidP="00546A39">
            <w:pPr>
              <w:pStyle w:val="TableParagraph"/>
              <w:spacing w:before="55"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color w:val="575756"/>
                <w:sz w:val="24"/>
                <w:szCs w:val="24"/>
                <w:lang w:val="sr-Latn-RS"/>
              </w:rPr>
              <w:t>412,6 l</w:t>
            </w:r>
          </w:p>
        </w:tc>
      </w:tr>
    </w:tbl>
    <w:p w14:paraId="6A89FF8E" w14:textId="77777777" w:rsidR="008E59CE" w:rsidRPr="00CB6543" w:rsidRDefault="008E59CE" w:rsidP="00546A39">
      <w:pPr>
        <w:pStyle w:val="BodyText"/>
        <w:spacing w:before="3" w:line="360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4B1DECE3" w14:textId="77777777" w:rsidR="003771C4" w:rsidRPr="00CB6543" w:rsidRDefault="008E59CE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sz w:val="24"/>
          <w:szCs w:val="24"/>
          <w:lang w:val="sr-Latn-RS"/>
        </w:rPr>
        <w:br w:type="column"/>
      </w:r>
    </w:p>
    <w:p w14:paraId="5615956F" w14:textId="77777777" w:rsidR="003771C4" w:rsidRPr="00CB6543" w:rsidRDefault="008E59CE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A9A7C" wp14:editId="7FB580F4">
            <wp:extent cx="6120765" cy="4127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9C6B" w14:textId="77777777" w:rsidR="00881176" w:rsidRPr="00CB6543" w:rsidRDefault="00881176" w:rsidP="00546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607673A" w14:textId="77777777" w:rsidR="003E77D0" w:rsidRDefault="003E77D0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6D00AF6F" w14:textId="77777777" w:rsidR="0063582D" w:rsidRPr="00CB6543" w:rsidRDefault="0063582D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650FD1F1" w14:textId="12A489D2" w:rsidR="00FD0D5D" w:rsidRPr="00CB6543" w:rsidRDefault="00DF069D" w:rsidP="00546A39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Prednosti blokova</w:t>
      </w:r>
      <w:r w:rsidR="00CB612F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FD0D5D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STORMBOX </w:t>
      </w:r>
      <w:r w:rsidR="003F1F7D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II</w:t>
      </w:r>
    </w:p>
    <w:p w14:paraId="2AF5FB65" w14:textId="71921635" w:rsidR="008E59CE" w:rsidRPr="00CB6543" w:rsidRDefault="006F159C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106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Jedni od najtrajnijih blokova na tržištu sa </w:t>
      </w:r>
      <w:r w:rsidR="00C529DF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vekom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eksploatacije više od 50 godina</w:t>
      </w:r>
    </w:p>
    <w:p w14:paraId="39BA1A4C" w14:textId="7BB0C16C" w:rsidR="008E59CE" w:rsidRPr="00CB6543" w:rsidRDefault="006F159C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Otpornost na maksimalno vertikalno opterećenje </w:t>
      </w:r>
      <w:r w:rsidR="00C529DF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od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700</w:t>
      </w:r>
      <w:r w:rsidR="008E59CE" w:rsidRPr="00CB6543">
        <w:rPr>
          <w:rFonts w:ascii="Times New Roman" w:hAnsi="Times New Roman" w:cs="Times New Roman"/>
          <w:color w:val="575756"/>
          <w:spacing w:val="8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kN/m</w:t>
      </w:r>
      <w:r w:rsidR="008E59CE" w:rsidRPr="00CB6543">
        <w:rPr>
          <w:rFonts w:ascii="Times New Roman" w:hAnsi="Times New Roman" w:cs="Times New Roman"/>
          <w:color w:val="575756"/>
          <w:position w:val="6"/>
          <w:sz w:val="24"/>
          <w:szCs w:val="24"/>
          <w:lang w:val="sr-Latn-RS"/>
        </w:rPr>
        <w:t>2</w:t>
      </w:r>
    </w:p>
    <w:p w14:paraId="338FAFD3" w14:textId="6468B299" w:rsidR="008E59CE" w:rsidRPr="00CB6543" w:rsidRDefault="00C529DF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Modularna</w:t>
      </w:r>
      <w:r w:rsidR="006F159C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konstrukcija za olakšavanje i ubrzavanje montaže</w:t>
      </w:r>
    </w:p>
    <w:p w14:paraId="2A58FFCE" w14:textId="61177792" w:rsidR="008E59CE" w:rsidRPr="00CB6543" w:rsidRDefault="00C529DF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Patentirana</w:t>
      </w:r>
      <w:r w:rsidR="009C1C95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</w:t>
      </w:r>
      <w:r w:rsidR="006F159C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inovativna konstrukcija bočnih zidova i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donjih ploča</w:t>
      </w:r>
      <w:r w:rsidR="006F159C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, koja štiti geotekstil od oštećenja za vreme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čišćenja pod visokim pritiskom. Na podložnoj</w:t>
      </w:r>
      <w:r w:rsidR="006F159C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ploči je obeležen pravac čišćenja</w:t>
      </w:r>
    </w:p>
    <w:p w14:paraId="335A469F" w14:textId="6BCA5CE1" w:rsidR="008E59CE" w:rsidRPr="00CB6543" w:rsidRDefault="006F159C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pacing w:val="-6"/>
          <w:sz w:val="24"/>
          <w:szCs w:val="24"/>
          <w:lang w:val="sr-Latn-RS"/>
        </w:rPr>
        <w:t>Tri horizontalna tunela širine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295 mm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 visine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500 mm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za čišćenje i proveru </w:t>
      </w:r>
      <w:r w:rsidR="00F849ED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pomoću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kamera za video nadzor</w:t>
      </w:r>
    </w:p>
    <w:p w14:paraId="295411DD" w14:textId="360212F8" w:rsidR="008E59CE" w:rsidRPr="00CB6543" w:rsidRDefault="006F159C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Struktura bloka je otvorenija, što doprinosi poboljšavanju infiltracije</w:t>
      </w:r>
    </w:p>
    <w:p w14:paraId="193E056F" w14:textId="26B94E9D" w:rsidR="008E59CE" w:rsidRPr="00CB6543" w:rsidRDefault="006F159C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Mogućnost </w:t>
      </w:r>
      <w:r w:rsidR="00C529DF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n</w:t>
      </w:r>
      <w:r w:rsidR="00776552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a</w:t>
      </w:r>
      <w:r w:rsidR="00C529DF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izmeničnog slaganja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(kao </w:t>
      </w:r>
      <w:r w:rsidR="00F849ED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sa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ciglama)</w:t>
      </w:r>
    </w:p>
    <w:p w14:paraId="7B632500" w14:textId="73CE1CF7" w:rsidR="008E59CE" w:rsidRPr="00CB6543" w:rsidRDefault="00402387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Dva vertikalna otvora maksimalne širine otvora na gornjoj ploči 400 mm</w:t>
      </w:r>
    </w:p>
    <w:p w14:paraId="258F5B40" w14:textId="5C257E9F" w:rsidR="008E59CE" w:rsidRPr="00CB6543" w:rsidRDefault="00C529DF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Dvaput</w:t>
      </w:r>
      <w:r w:rsidR="00A765C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brža montaža blokova</w:t>
      </w:r>
    </w:p>
    <w:p w14:paraId="07AC6F9C" w14:textId="72588F97" w:rsidR="008E59CE" w:rsidRPr="00CB6543" w:rsidRDefault="00A765CB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Mogućnost za horizontalno i vertikalno čišćenje i </w:t>
      </w:r>
      <w:r w:rsidR="00C529DF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inspekciju</w:t>
      </w:r>
    </w:p>
    <w:p w14:paraId="7D42607A" w14:textId="4DAF2C03" w:rsidR="008E59CE" w:rsidRPr="00CB6543" w:rsidRDefault="00A765CB" w:rsidP="00546A39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lastRenderedPageBreak/>
        <w:t>Povezivanje cevi prečnika</w:t>
      </w:r>
      <w:r w:rsidR="008E59CE" w:rsidRPr="00CB6543">
        <w:rPr>
          <w:rFonts w:ascii="Times New Roman" w:hAnsi="Times New Roman" w:cs="Times New Roman"/>
          <w:color w:val="575756"/>
          <w:spacing w:val="-3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160-400 mm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na blok</w:t>
      </w:r>
    </w:p>
    <w:p w14:paraId="767C19FC" w14:textId="551027EE" w:rsidR="008E59CE" w:rsidRPr="00CB6543" w:rsidRDefault="00A765CB" w:rsidP="00A20DCE">
      <w:pPr>
        <w:pStyle w:val="ListParagraph"/>
        <w:widowControl w:val="0"/>
        <w:numPr>
          <w:ilvl w:val="0"/>
          <w:numId w:val="20"/>
        </w:numPr>
        <w:tabs>
          <w:tab w:val="left" w:pos="768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  <w:lang w:val="sr-Latn-RS"/>
        </w:rPr>
        <w:t xml:space="preserve">Inovativni adapter od PP materijala, koji se nalazi na gornjem zidu i omogućava </w:t>
      </w:r>
      <w:r w:rsidR="009C1C95"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  <w:lang w:val="sr-Latn-RS"/>
        </w:rPr>
        <w:t>inspekciju</w:t>
      </w:r>
      <w:r>
        <w:rPr>
          <w:rFonts w:ascii="Times New Roman" w:hAnsi="Times New Roman" w:cs="Times New Roman"/>
          <w:color w:val="575756"/>
          <w:sz w:val="24"/>
          <w:szCs w:val="24"/>
          <w:shd w:val="clear" w:color="auto" w:fill="FFFFFF" w:themeFill="background1"/>
          <w:lang w:val="sr-Latn-RS"/>
        </w:rPr>
        <w:t xml:space="preserve"> uz pomoć dvoslojnih cevi 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PP</w:t>
      </w:r>
      <w:r w:rsidR="008E59CE" w:rsidRPr="00CB6543">
        <w:rPr>
          <w:rFonts w:ascii="Times New Roman" w:hAnsi="Times New Roman" w:cs="Times New Roman"/>
          <w:color w:val="575756"/>
          <w:spacing w:val="26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pacing w:val="-3"/>
          <w:sz w:val="24"/>
          <w:szCs w:val="24"/>
          <w:lang w:val="sr-Latn-RS"/>
        </w:rPr>
        <w:t xml:space="preserve">DN/OD 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630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400 mm SN 8, SN 4</w:t>
      </w:r>
    </w:p>
    <w:p w14:paraId="11FDC785" w14:textId="76846055" w:rsidR="008E59CE" w:rsidRPr="00CB6543" w:rsidRDefault="00B81296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ind w:right="1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>Veliki kapacitet vode</w:t>
      </w:r>
      <w:r w:rsidR="00131D2D" w:rsidRPr="00CB6543"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 xml:space="preserve"> </w:t>
      </w:r>
      <w:r w:rsidR="00F849ED"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>–</w:t>
      </w:r>
      <w:r w:rsidR="00131D2D" w:rsidRPr="00CB6543"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 xml:space="preserve">412.6 </w:t>
      </w:r>
      <w:r w:rsidR="00FE7D3D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l</w:t>
      </w:r>
      <w:r w:rsidR="008E59CE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>koeficijent neto kapaciteta</w:t>
      </w:r>
      <w:r w:rsidR="00131D2D" w:rsidRPr="00CB6543">
        <w:rPr>
          <w:rFonts w:ascii="Times New Roman" w:hAnsi="Times New Roman" w:cs="Times New Roman"/>
          <w:color w:val="575756"/>
          <w:spacing w:val="-12"/>
          <w:sz w:val="24"/>
          <w:szCs w:val="24"/>
          <w:lang w:val="sr-Latn-RS"/>
        </w:rPr>
        <w:t xml:space="preserve"> </w:t>
      </w:r>
      <w:r w:rsidR="008E59CE" w:rsidRPr="00CB6543">
        <w:rPr>
          <w:rFonts w:ascii="Times New Roman" w:hAnsi="Times New Roman" w:cs="Times New Roman"/>
          <w:color w:val="575756"/>
          <w:spacing w:val="-4"/>
          <w:sz w:val="24"/>
          <w:szCs w:val="24"/>
          <w:lang w:val="sr-Latn-RS"/>
        </w:rPr>
        <w:t>95,5%</w:t>
      </w:r>
    </w:p>
    <w:p w14:paraId="4FDBED3E" w14:textId="5C530E74" w:rsidR="008E59CE" w:rsidRPr="00CB6543" w:rsidRDefault="00B81296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Patent</w:t>
      </w:r>
      <w:r w:rsidR="009C1C95">
        <w:rPr>
          <w:rFonts w:ascii="Times New Roman" w:hAnsi="Times New Roman" w:cs="Times New Roman"/>
          <w:sz w:val="24"/>
          <w:szCs w:val="24"/>
          <w:lang w:val="sr-Latn-RS"/>
        </w:rPr>
        <w:t>irani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9C1C95">
        <w:rPr>
          <w:rFonts w:ascii="Times New Roman" w:hAnsi="Times New Roman" w:cs="Times New Roman"/>
          <w:sz w:val="24"/>
          <w:szCs w:val="24"/>
          <w:lang w:val="sr-Latn-RS"/>
        </w:rPr>
        <w:t xml:space="preserve">novi </w:t>
      </w:r>
      <w:r>
        <w:rPr>
          <w:rFonts w:ascii="Times New Roman" w:hAnsi="Times New Roman" w:cs="Times New Roman"/>
          <w:sz w:val="24"/>
          <w:szCs w:val="24"/>
          <w:lang w:val="sr-Latn-RS"/>
        </w:rPr>
        <w:t>način povezivanja blokova bez klipsi</w:t>
      </w:r>
    </w:p>
    <w:p w14:paraId="432938A4" w14:textId="621D9393" w:rsidR="008E59CE" w:rsidRPr="00CB6543" w:rsidRDefault="009C1C95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Donja ploča se koristi samo na dnu</w:t>
      </w:r>
      <w:r w:rsidR="00B81296">
        <w:rPr>
          <w:rFonts w:ascii="Times New Roman" w:hAnsi="Times New Roman" w:cs="Times New Roman"/>
          <w:sz w:val="24"/>
          <w:szCs w:val="24"/>
          <w:lang w:val="sr-Latn-RS"/>
        </w:rPr>
        <w:t xml:space="preserve">, bez korišćenja klipsi </w:t>
      </w:r>
      <w:r w:rsidR="00B81296" w:rsidRPr="00CB6543">
        <w:rPr>
          <w:rFonts w:ascii="Times New Roman" w:hAnsi="Times New Roman" w:cs="Times New Roman"/>
          <w:sz w:val="24"/>
          <w:szCs w:val="24"/>
          <w:lang w:val="sr-Latn-RS"/>
        </w:rPr>
        <w:t>(</w:t>
      </w:r>
      <w:r w:rsidR="00B81296">
        <w:rPr>
          <w:rFonts w:ascii="Times New Roman" w:hAnsi="Times New Roman" w:cs="Times New Roman"/>
          <w:sz w:val="24"/>
          <w:szCs w:val="24"/>
          <w:lang w:val="sr-Latn-RS"/>
        </w:rPr>
        <w:t>montaža</w:t>
      </w:r>
      <w:r w:rsidR="00B81296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„</w:t>
      </w:r>
      <w:r w:rsidR="00B81296">
        <w:rPr>
          <w:rFonts w:ascii="Times New Roman" w:hAnsi="Times New Roman" w:cs="Times New Roman"/>
          <w:sz w:val="24"/>
          <w:szCs w:val="24"/>
          <w:lang w:val="sr-Latn-RS"/>
        </w:rPr>
        <w:t>pritiskanjem</w:t>
      </w:r>
      <w:r w:rsidR="00B81296" w:rsidRPr="00CB6543">
        <w:rPr>
          <w:rFonts w:ascii="Times New Roman" w:hAnsi="Times New Roman" w:cs="Times New Roman"/>
          <w:sz w:val="24"/>
          <w:szCs w:val="24"/>
          <w:lang w:val="sr-Latn-RS"/>
        </w:rPr>
        <w:t>“</w:t>
      </w:r>
      <w:r w:rsidR="00B81296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)</w:t>
      </w:r>
    </w:p>
    <w:p w14:paraId="1F6ED29B" w14:textId="5622C287" w:rsidR="008E59CE" w:rsidRPr="00CB6543" w:rsidRDefault="00B81296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Deblja i tvrđa donja ploča</w:t>
      </w:r>
    </w:p>
    <w:p w14:paraId="799254C7" w14:textId="2E09A378" w:rsidR="008E59CE" w:rsidRPr="00CB6543" w:rsidRDefault="00583B3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before="33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Mogućnost sečenja blokova po sredini i mogućnost </w:t>
      </w:r>
      <w:r w:rsidR="009C1C95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n</w:t>
      </w:r>
      <w:r w:rsidR="00776552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a</w:t>
      </w:r>
      <w:r w:rsidR="009C1C95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izmeničnog slaganja</w:t>
      </w:r>
    </w:p>
    <w:p w14:paraId="7DCB59A4" w14:textId="32D52E03" w:rsidR="008E59CE" w:rsidRPr="00CB6543" w:rsidRDefault="00583B3E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Pogodni za </w:t>
      </w:r>
      <w:r w:rsidR="009C1C95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detenziju, retnziju i inflitraciju vode</w:t>
      </w:r>
    </w:p>
    <w:p w14:paraId="7D3AD273" w14:textId="07DD15F0" w:rsidR="008E59CE" w:rsidRPr="00CB6543" w:rsidRDefault="009C1C95" w:rsidP="00546A39">
      <w:pPr>
        <w:pStyle w:val="ListParagraph"/>
        <w:widowControl w:val="0"/>
        <w:numPr>
          <w:ilvl w:val="0"/>
          <w:numId w:val="20"/>
        </w:numPr>
        <w:tabs>
          <w:tab w:val="left" w:pos="493"/>
        </w:tabs>
        <w:autoSpaceDE w:val="0"/>
        <w:autoSpaceDN w:val="0"/>
        <w:spacing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Celokupna</w:t>
      </w:r>
      <w:r w:rsidR="00583B3E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isporuka</w:t>
      </w:r>
      <w:r w:rsidR="00583B3E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sa neophodnim elementima, tj. geotekstil i adapteri</w:t>
      </w:r>
    </w:p>
    <w:p w14:paraId="54A878F1" w14:textId="1DBEA50F" w:rsidR="008E59CE" w:rsidRDefault="008E59CE" w:rsidP="00546A3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5462BF28" w14:textId="77777777" w:rsidR="006D2EC2" w:rsidRPr="00CB6543" w:rsidRDefault="006D2EC2" w:rsidP="00546A39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09D76E25" w14:textId="77CBF6DE" w:rsidR="00002B50" w:rsidRPr="00102D93" w:rsidRDefault="006A0A93" w:rsidP="00F961B2">
      <w:pPr>
        <w:pStyle w:val="ListParagraph"/>
        <w:numPr>
          <w:ilvl w:val="0"/>
          <w:numId w:val="5"/>
        </w:numPr>
        <w:spacing w:before="198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b/>
          <w:color w:val="auto"/>
          <w:sz w:val="24"/>
          <w:szCs w:val="24"/>
          <w:lang w:val="sr-Latn-RS"/>
        </w:rPr>
        <w:t xml:space="preserve"> </w:t>
      </w:r>
      <w:r w:rsidR="009C1C95" w:rsidRPr="00F961B2">
        <w:rPr>
          <w:rFonts w:ascii="Times New Roman" w:hAnsi="Times New Roman" w:cs="Times New Roman"/>
          <w:b/>
          <w:sz w:val="24"/>
          <w:szCs w:val="24"/>
          <w:lang w:val="sr-Latn-RS"/>
        </w:rPr>
        <w:t>Parametri za ugradnju</w:t>
      </w:r>
      <w:r w:rsidR="009C1C95">
        <w:rPr>
          <w:rFonts w:ascii="Times New Roman" w:hAnsi="Times New Roman" w:cs="Times New Roman"/>
          <w:b/>
          <w:color w:val="auto"/>
          <w:sz w:val="24"/>
          <w:szCs w:val="24"/>
          <w:lang w:val="sr-Latn-RS"/>
        </w:rPr>
        <w:t xml:space="preserve"> </w:t>
      </w:r>
    </w:p>
    <w:p w14:paraId="3D8F86BA" w14:textId="3933F185" w:rsidR="00002B50" w:rsidRPr="00CB6543" w:rsidRDefault="006A0A93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b/>
          <w:color w:val="auto"/>
          <w:sz w:val="24"/>
          <w:szCs w:val="24"/>
          <w:lang w:val="sr-Latn-RS"/>
        </w:rPr>
        <w:t xml:space="preserve"> </w:t>
      </w:r>
      <w:r w:rsidR="002B5E94">
        <w:rPr>
          <w:rFonts w:ascii="Times New Roman" w:hAnsi="Times New Roman"/>
          <w:b/>
          <w:sz w:val="24"/>
          <w:szCs w:val="24"/>
          <w:lang w:val="sr-Latn-RS"/>
        </w:rPr>
        <w:t xml:space="preserve">Dubina postavljanja u zoni sa srednjim ili </w:t>
      </w:r>
      <w:r w:rsidR="009C1C95">
        <w:rPr>
          <w:rFonts w:ascii="Times New Roman" w:hAnsi="Times New Roman"/>
          <w:b/>
          <w:sz w:val="24"/>
          <w:szCs w:val="24"/>
          <w:lang w:val="sr-Latn-RS"/>
        </w:rPr>
        <w:t>teškim</w:t>
      </w:r>
      <w:r w:rsidR="002B5E94">
        <w:rPr>
          <w:rFonts w:ascii="Times New Roman" w:hAnsi="Times New Roman"/>
          <w:b/>
          <w:sz w:val="24"/>
          <w:szCs w:val="24"/>
          <w:lang w:val="sr-Latn-RS"/>
        </w:rPr>
        <w:t xml:space="preserve"> saobraćajem</w:t>
      </w:r>
      <w:r w:rsidR="00002B50" w:rsidRPr="00CB6543">
        <w:rPr>
          <w:rFonts w:ascii="Times New Roman" w:hAnsi="Times New Roman"/>
          <w:b/>
          <w:sz w:val="24"/>
          <w:szCs w:val="24"/>
          <w:lang w:val="sr-Latn-RS"/>
        </w:rPr>
        <w:t>:</w:t>
      </w:r>
      <w:r w:rsidR="002B5E94">
        <w:rPr>
          <w:rFonts w:ascii="Times New Roman" w:hAnsi="Times New Roman"/>
          <w:b/>
          <w:sz w:val="24"/>
          <w:szCs w:val="24"/>
          <w:lang w:val="sr-Latn-RS"/>
        </w:rPr>
        <w:t xml:space="preserve"> </w:t>
      </w:r>
      <w:r w:rsidR="002B5E94">
        <w:rPr>
          <w:rFonts w:ascii="Times New Roman" w:hAnsi="Times New Roman"/>
          <w:sz w:val="24"/>
          <w:szCs w:val="24"/>
          <w:lang w:val="sr-Latn-RS"/>
        </w:rPr>
        <w:t>min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 xml:space="preserve">. </w:t>
      </w:r>
      <w:r w:rsidR="002B5E94">
        <w:rPr>
          <w:rFonts w:ascii="Times New Roman" w:hAnsi="Times New Roman"/>
          <w:sz w:val="24"/>
          <w:szCs w:val="24"/>
          <w:lang w:val="sr-Latn-RS"/>
        </w:rPr>
        <w:t>dubina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-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0.8</w:t>
      </w:r>
      <w:r w:rsidR="00FE7D3D" w:rsidRPr="00CB6543">
        <w:rPr>
          <w:rFonts w:ascii="Times New Roman" w:hAnsi="Times New Roman"/>
          <w:sz w:val="24"/>
          <w:szCs w:val="24"/>
          <w:lang w:val="sr-Latn-RS"/>
        </w:rPr>
        <w:t xml:space="preserve"> m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 xml:space="preserve">, </w:t>
      </w:r>
      <w:r w:rsidR="002B5E94">
        <w:rPr>
          <w:rFonts w:ascii="Times New Roman" w:hAnsi="Times New Roman"/>
          <w:sz w:val="24"/>
          <w:szCs w:val="24"/>
          <w:lang w:val="sr-Latn-RS"/>
        </w:rPr>
        <w:t>maksimalna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-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4.15</w:t>
      </w:r>
      <w:r w:rsidR="00FE7D3D" w:rsidRPr="00CB6543">
        <w:rPr>
          <w:rFonts w:ascii="Times New Roman" w:hAnsi="Times New Roman"/>
          <w:sz w:val="24"/>
          <w:szCs w:val="24"/>
          <w:lang w:val="sr-Latn-RS"/>
        </w:rPr>
        <w:t xml:space="preserve"> m</w:t>
      </w:r>
    </w:p>
    <w:p w14:paraId="46305893" w14:textId="66B3F8F2" w:rsidR="00002B50" w:rsidRPr="00CB6543" w:rsidRDefault="00102D93" w:rsidP="00740074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b/>
          <w:sz w:val="24"/>
          <w:szCs w:val="24"/>
          <w:lang w:val="sr-Latn-RS"/>
        </w:rPr>
        <w:t xml:space="preserve">Dubina postavljanja </w:t>
      </w:r>
      <w:r w:rsidR="009C1C95">
        <w:rPr>
          <w:rFonts w:ascii="Times New Roman" w:hAnsi="Times New Roman"/>
          <w:b/>
          <w:sz w:val="24"/>
          <w:szCs w:val="24"/>
          <w:lang w:val="sr-Latn-RS"/>
        </w:rPr>
        <w:t>u</w:t>
      </w:r>
      <w:r>
        <w:rPr>
          <w:rFonts w:ascii="Times New Roman" w:hAnsi="Times New Roman"/>
          <w:b/>
          <w:sz w:val="24"/>
          <w:szCs w:val="24"/>
          <w:lang w:val="sr-Latn-RS"/>
        </w:rPr>
        <w:t xml:space="preserve"> zelenim površinama</w:t>
      </w:r>
      <w:r w:rsidR="00002B50" w:rsidRPr="00CB6543">
        <w:rPr>
          <w:rFonts w:ascii="Times New Roman" w:hAnsi="Times New Roman"/>
          <w:b/>
          <w:sz w:val="24"/>
          <w:szCs w:val="24"/>
          <w:lang w:val="sr-Latn-RS"/>
        </w:rPr>
        <w:t xml:space="preserve">: </w:t>
      </w:r>
      <w:r>
        <w:rPr>
          <w:rFonts w:ascii="Times New Roman" w:hAnsi="Times New Roman"/>
          <w:sz w:val="24"/>
          <w:szCs w:val="24"/>
          <w:lang w:val="sr-Latn-RS"/>
        </w:rPr>
        <w:t>min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/>
          <w:sz w:val="24"/>
          <w:szCs w:val="24"/>
          <w:lang w:val="sr-Latn-RS"/>
        </w:rPr>
        <w:t>dubina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-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0.4</w:t>
      </w:r>
      <w:r w:rsidR="00FE7D3D" w:rsidRPr="00CB6543">
        <w:rPr>
          <w:rFonts w:ascii="Times New Roman" w:hAnsi="Times New Roman"/>
          <w:sz w:val="24"/>
          <w:szCs w:val="24"/>
          <w:lang w:val="sr-Latn-RS"/>
        </w:rPr>
        <w:t xml:space="preserve"> m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/>
          <w:sz w:val="24"/>
          <w:szCs w:val="24"/>
          <w:lang w:val="sr-Latn-RS"/>
        </w:rPr>
        <w:t>maksimalna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-</w:t>
      </w:r>
      <w:r w:rsidR="00556192" w:rsidRPr="00CB654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="00002B50" w:rsidRPr="00CB6543">
        <w:rPr>
          <w:rFonts w:ascii="Times New Roman" w:hAnsi="Times New Roman"/>
          <w:sz w:val="24"/>
          <w:szCs w:val="24"/>
          <w:lang w:val="sr-Latn-RS"/>
        </w:rPr>
        <w:t>4.15</w:t>
      </w:r>
      <w:r w:rsidR="00FE7D3D" w:rsidRPr="00CB6543">
        <w:rPr>
          <w:rFonts w:ascii="Times New Roman" w:hAnsi="Times New Roman"/>
          <w:sz w:val="24"/>
          <w:szCs w:val="24"/>
          <w:lang w:val="sr-Latn-RS"/>
        </w:rPr>
        <w:t xml:space="preserve"> m</w:t>
      </w:r>
    </w:p>
    <w:p w14:paraId="7919EBC8" w14:textId="448786C7" w:rsidR="00546A39" w:rsidRPr="00CB6543" w:rsidRDefault="00102D93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Kratkoročno vertikalno opterećenje sistema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≥ 600 kN/m</w:t>
      </w:r>
      <w:r w:rsidR="00546A39" w:rsidRPr="00CB6543"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>2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56192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56192" w:rsidRPr="00CB6543">
        <w:rPr>
          <w:rFonts w:ascii="Times New Roman" w:hAnsi="Times New Roman" w:cs="Times New Roman"/>
          <w:sz w:val="24"/>
          <w:szCs w:val="24"/>
          <w:lang w:val="sr-Latn-RS"/>
        </w:rPr>
        <w:tab/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(EN 17150:2019)</w:t>
      </w:r>
    </w:p>
    <w:p w14:paraId="72775F50" w14:textId="2C6891F3" w:rsidR="00546A39" w:rsidRPr="00CB6543" w:rsidRDefault="00102D93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Kratkoročno horizontalno opterećenje sistema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≥ 100 kN/m</w:t>
      </w:r>
      <w:r w:rsidR="00546A39" w:rsidRPr="00CB6543"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 xml:space="preserve">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56192" w:rsidRPr="00CB6543">
        <w:rPr>
          <w:rFonts w:ascii="Times New Roman" w:hAnsi="Times New Roman" w:cs="Times New Roman"/>
          <w:sz w:val="24"/>
          <w:szCs w:val="24"/>
          <w:lang w:val="sr-Latn-RS"/>
        </w:rPr>
        <w:tab/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(EN</w:t>
      </w:r>
      <w:r w:rsidR="00556192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17150:2019)</w:t>
      </w:r>
    </w:p>
    <w:p w14:paraId="689067D6" w14:textId="48BE52DF" w:rsidR="00546A39" w:rsidRPr="00CB6543" w:rsidRDefault="00102D93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Dugoročno vertikalno opterećenje sistema</w:t>
      </w:r>
      <w:r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za period od 50 godina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):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234.6 kN/m</w:t>
      </w:r>
      <w:r w:rsidR="00546A39" w:rsidRPr="00CB6543"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 xml:space="preserve">2 </w:t>
      </w:r>
      <w:r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 xml:space="preserve">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(EN 17151:2019)</w:t>
      </w:r>
    </w:p>
    <w:p w14:paraId="06EC6C9D" w14:textId="216238AD" w:rsidR="00546A39" w:rsidRPr="00CB6543" w:rsidRDefault="00102D93" w:rsidP="00556192">
      <w:pPr>
        <w:pStyle w:val="ListParagraph"/>
        <w:numPr>
          <w:ilvl w:val="0"/>
          <w:numId w:val="23"/>
        </w:numPr>
        <w:tabs>
          <w:tab w:val="left" w:pos="851"/>
        </w:tabs>
        <w:spacing w:after="200" w:line="360" w:lineRule="auto"/>
        <w:ind w:left="426" w:firstLine="207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>Dugoročno</w:t>
      </w:r>
      <w:r w:rsidR="0036196F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horizontalno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bočno opterećenje sistema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za period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od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50 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godina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):    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28.8 kN/m</w:t>
      </w:r>
      <w:r w:rsidR="00546A39" w:rsidRPr="00CB6543">
        <w:rPr>
          <w:rFonts w:ascii="Times New Roman" w:hAnsi="Times New Roman" w:cs="Times New Roman"/>
          <w:sz w:val="24"/>
          <w:szCs w:val="24"/>
          <w:vertAlign w:val="superscript"/>
          <w:lang w:val="sr-Latn-RS"/>
        </w:rPr>
        <w:t>2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56192" w:rsidRPr="00CB6543">
        <w:rPr>
          <w:rFonts w:ascii="Times New Roman" w:hAnsi="Times New Roman" w:cs="Times New Roman"/>
          <w:sz w:val="24"/>
          <w:szCs w:val="24"/>
          <w:lang w:val="sr-Latn-RS"/>
        </w:rPr>
        <w:t xml:space="preserve"> (</w:t>
      </w:r>
      <w:r w:rsidR="00546A39" w:rsidRPr="00CB6543">
        <w:rPr>
          <w:rFonts w:ascii="Times New Roman" w:hAnsi="Times New Roman" w:cs="Times New Roman"/>
          <w:sz w:val="24"/>
          <w:szCs w:val="24"/>
          <w:lang w:val="sr-Latn-RS"/>
        </w:rPr>
        <w:t>EN 17151:2019)</w:t>
      </w:r>
    </w:p>
    <w:p w14:paraId="4886EB49" w14:textId="77777777" w:rsidR="00B2377B" w:rsidRPr="00CB6543" w:rsidRDefault="00B2377B" w:rsidP="00546A3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RS"/>
        </w:rPr>
      </w:pPr>
    </w:p>
    <w:p w14:paraId="002A1B0B" w14:textId="4AD16409" w:rsidR="00A51E1B" w:rsidRPr="00CB6543" w:rsidRDefault="004F3077" w:rsidP="00B70A72">
      <w:pPr>
        <w:pStyle w:val="ListParagraph"/>
        <w:numPr>
          <w:ilvl w:val="0"/>
          <w:numId w:val="5"/>
        </w:numPr>
        <w:spacing w:before="198" w:line="36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241D21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Redosled izvođenja </w:t>
      </w:r>
      <w:r w:rsidR="007B3C4B">
        <w:rPr>
          <w:rFonts w:ascii="Times New Roman" w:hAnsi="Times New Roman" w:cs="Times New Roman"/>
          <w:b/>
          <w:sz w:val="24"/>
          <w:szCs w:val="24"/>
          <w:lang w:val="sr-Latn-RS"/>
        </w:rPr>
        <w:t>radova na instalaciji</w:t>
      </w:r>
    </w:p>
    <w:p w14:paraId="011BE119" w14:textId="0F1E6EA2" w:rsidR="00EF07CA" w:rsidRPr="00CB6543" w:rsidRDefault="00241D21" w:rsidP="00A51E1B">
      <w:pPr>
        <w:spacing w:before="198"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Instalacija</w:t>
      </w:r>
    </w:p>
    <w:p w14:paraId="25973448" w14:textId="490ECA12" w:rsidR="00EF07CA" w:rsidRPr="00CB6543" w:rsidRDefault="00B921EB" w:rsidP="00546A39">
      <w:pPr>
        <w:pStyle w:val="BodyText"/>
        <w:spacing w:before="214" w:line="360" w:lineRule="auto"/>
        <w:ind w:left="322" w:right="314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Da bi se garantovalo pravilno i održivo funkcionisanje sistema </w:t>
      </w:r>
      <w:r w:rsidR="00EF07CA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STORMBOX II,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pridržavajte se uputstava, koja su navedena u daljem tekstu:</w:t>
      </w:r>
    </w:p>
    <w:p w14:paraId="34BD6A7A" w14:textId="77777777" w:rsidR="00EF07CA" w:rsidRDefault="00EF07CA" w:rsidP="00546A39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63B10E83" w14:textId="77777777" w:rsidR="0063582D" w:rsidRPr="00CB6543" w:rsidRDefault="0063582D" w:rsidP="00546A39">
      <w:pPr>
        <w:pStyle w:val="BodyText"/>
        <w:spacing w:before="9"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61AA91C3" w14:textId="050090AE" w:rsidR="00EF07CA" w:rsidRPr="00CB6543" w:rsidRDefault="006D2EC2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pacing w:val="-3"/>
          <w:sz w:val="24"/>
          <w:szCs w:val="24"/>
          <w:lang w:val="sr-Latn-RS"/>
        </w:rPr>
        <w:t>Sva oprema mora biti instalirana u skladu sa uputstvima i lokalnim propisima</w:t>
      </w:r>
    </w:p>
    <w:p w14:paraId="67A6DA50" w14:textId="7E40353C" w:rsidR="00EF07CA" w:rsidRPr="00CB6543" w:rsidRDefault="006D2EC2" w:rsidP="00546A39">
      <w:pPr>
        <w:pStyle w:val="ListParagraph"/>
        <w:widowControl w:val="0"/>
        <w:numPr>
          <w:ilvl w:val="1"/>
          <w:numId w:val="19"/>
        </w:numPr>
        <w:tabs>
          <w:tab w:val="left" w:pos="321"/>
        </w:tabs>
        <w:autoSpaceDE w:val="0"/>
        <w:autoSpaceDN w:val="0"/>
        <w:spacing w:line="360" w:lineRule="auto"/>
        <w:ind w:left="0" w:right="31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Dno rova treba da bude ravno, bez ispupčenja ili rupa. Treba da se napravi peskovita podloga debljine 10-15 cm, i da se 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zbije</w:t>
      </w:r>
    </w:p>
    <w:p w14:paraId="071229F3" w14:textId="5332BEBB" w:rsidR="00EF07CA" w:rsidRPr="00CB6543" w:rsidRDefault="00EF07CA" w:rsidP="00335997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before="106"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021033" wp14:editId="477FC340">
                <wp:simplePos x="0" y="0"/>
                <wp:positionH relativeFrom="page">
                  <wp:posOffset>3460220</wp:posOffset>
                </wp:positionH>
                <wp:positionV relativeFrom="paragraph">
                  <wp:posOffset>101600</wp:posOffset>
                </wp:positionV>
                <wp:extent cx="3390900" cy="6210300"/>
                <wp:effectExtent l="0" t="0" r="0" b="1905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6210300"/>
                          <a:chOff x="5386" y="-577"/>
                          <a:chExt cx="5783" cy="7889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316"/>
                            <a:ext cx="5745" cy="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8168" y="2959"/>
                            <a:ext cx="888" cy="888"/>
                          </a:xfrm>
                          <a:custGeom>
                            <a:avLst/>
                            <a:gdLst>
                              <a:gd name="T0" fmla="+- 0 8612 8168"/>
                              <a:gd name="T1" fmla="*/ T0 w 888"/>
                              <a:gd name="T2" fmla="+- 0 3847 2960"/>
                              <a:gd name="T3" fmla="*/ 3847 h 888"/>
                              <a:gd name="T4" fmla="+- 0 8684 8168"/>
                              <a:gd name="T5" fmla="*/ T4 w 888"/>
                              <a:gd name="T6" fmla="+- 0 3841 2960"/>
                              <a:gd name="T7" fmla="*/ 3841 h 888"/>
                              <a:gd name="T8" fmla="+- 0 8752 8168"/>
                              <a:gd name="T9" fmla="*/ T8 w 888"/>
                              <a:gd name="T10" fmla="+- 0 3824 2960"/>
                              <a:gd name="T11" fmla="*/ 3824 h 888"/>
                              <a:gd name="T12" fmla="+- 0 8815 8168"/>
                              <a:gd name="T13" fmla="*/ T12 w 888"/>
                              <a:gd name="T14" fmla="+- 0 3797 2960"/>
                              <a:gd name="T15" fmla="*/ 3797 h 888"/>
                              <a:gd name="T16" fmla="+- 0 8874 8168"/>
                              <a:gd name="T17" fmla="*/ T16 w 888"/>
                              <a:gd name="T18" fmla="+- 0 3761 2960"/>
                              <a:gd name="T19" fmla="*/ 3761 h 888"/>
                              <a:gd name="T20" fmla="+- 0 8925 8168"/>
                              <a:gd name="T21" fmla="*/ T20 w 888"/>
                              <a:gd name="T22" fmla="+- 0 3717 2960"/>
                              <a:gd name="T23" fmla="*/ 3717 h 888"/>
                              <a:gd name="T24" fmla="+- 0 8970 8168"/>
                              <a:gd name="T25" fmla="*/ T24 w 888"/>
                              <a:gd name="T26" fmla="+- 0 3665 2960"/>
                              <a:gd name="T27" fmla="*/ 3665 h 888"/>
                              <a:gd name="T28" fmla="+- 0 9006 8168"/>
                              <a:gd name="T29" fmla="*/ T28 w 888"/>
                              <a:gd name="T30" fmla="+- 0 3607 2960"/>
                              <a:gd name="T31" fmla="*/ 3607 h 888"/>
                              <a:gd name="T32" fmla="+- 0 9033 8168"/>
                              <a:gd name="T33" fmla="*/ T32 w 888"/>
                              <a:gd name="T34" fmla="+- 0 3544 2960"/>
                              <a:gd name="T35" fmla="*/ 3544 h 888"/>
                              <a:gd name="T36" fmla="+- 0 9049 8168"/>
                              <a:gd name="T37" fmla="*/ T36 w 888"/>
                              <a:gd name="T38" fmla="+- 0 3475 2960"/>
                              <a:gd name="T39" fmla="*/ 3475 h 888"/>
                              <a:gd name="T40" fmla="+- 0 9055 8168"/>
                              <a:gd name="T41" fmla="*/ T40 w 888"/>
                              <a:gd name="T42" fmla="+- 0 3403 2960"/>
                              <a:gd name="T43" fmla="*/ 3403 h 888"/>
                              <a:gd name="T44" fmla="+- 0 9049 8168"/>
                              <a:gd name="T45" fmla="*/ T44 w 888"/>
                              <a:gd name="T46" fmla="+- 0 3331 2960"/>
                              <a:gd name="T47" fmla="*/ 3331 h 888"/>
                              <a:gd name="T48" fmla="+- 0 9033 8168"/>
                              <a:gd name="T49" fmla="*/ T48 w 888"/>
                              <a:gd name="T50" fmla="+- 0 3263 2960"/>
                              <a:gd name="T51" fmla="*/ 3263 h 888"/>
                              <a:gd name="T52" fmla="+- 0 9006 8168"/>
                              <a:gd name="T53" fmla="*/ T52 w 888"/>
                              <a:gd name="T54" fmla="+- 0 3200 2960"/>
                              <a:gd name="T55" fmla="*/ 3200 h 888"/>
                              <a:gd name="T56" fmla="+- 0 8970 8168"/>
                              <a:gd name="T57" fmla="*/ T56 w 888"/>
                              <a:gd name="T58" fmla="+- 0 3141 2960"/>
                              <a:gd name="T59" fmla="*/ 3141 h 888"/>
                              <a:gd name="T60" fmla="+- 0 8925 8168"/>
                              <a:gd name="T61" fmla="*/ T60 w 888"/>
                              <a:gd name="T62" fmla="+- 0 3090 2960"/>
                              <a:gd name="T63" fmla="*/ 3090 h 888"/>
                              <a:gd name="T64" fmla="+- 0 8874 8168"/>
                              <a:gd name="T65" fmla="*/ T64 w 888"/>
                              <a:gd name="T66" fmla="+- 0 3045 2960"/>
                              <a:gd name="T67" fmla="*/ 3045 h 888"/>
                              <a:gd name="T68" fmla="+- 0 8815 8168"/>
                              <a:gd name="T69" fmla="*/ T68 w 888"/>
                              <a:gd name="T70" fmla="+- 0 3009 2960"/>
                              <a:gd name="T71" fmla="*/ 3009 h 888"/>
                              <a:gd name="T72" fmla="+- 0 8752 8168"/>
                              <a:gd name="T73" fmla="*/ T72 w 888"/>
                              <a:gd name="T74" fmla="+- 0 2982 2960"/>
                              <a:gd name="T75" fmla="*/ 2982 h 888"/>
                              <a:gd name="T76" fmla="+- 0 8684 8168"/>
                              <a:gd name="T77" fmla="*/ T76 w 888"/>
                              <a:gd name="T78" fmla="+- 0 2966 2960"/>
                              <a:gd name="T79" fmla="*/ 2966 h 888"/>
                              <a:gd name="T80" fmla="+- 0 8612 8168"/>
                              <a:gd name="T81" fmla="*/ T80 w 888"/>
                              <a:gd name="T82" fmla="+- 0 2960 2960"/>
                              <a:gd name="T83" fmla="*/ 2960 h 888"/>
                              <a:gd name="T84" fmla="+- 0 8540 8168"/>
                              <a:gd name="T85" fmla="*/ T84 w 888"/>
                              <a:gd name="T86" fmla="+- 0 2966 2960"/>
                              <a:gd name="T87" fmla="*/ 2966 h 888"/>
                              <a:gd name="T88" fmla="+- 0 8471 8168"/>
                              <a:gd name="T89" fmla="*/ T88 w 888"/>
                              <a:gd name="T90" fmla="+- 0 2982 2960"/>
                              <a:gd name="T91" fmla="*/ 2982 h 888"/>
                              <a:gd name="T92" fmla="+- 0 8408 8168"/>
                              <a:gd name="T93" fmla="*/ T92 w 888"/>
                              <a:gd name="T94" fmla="+- 0 3009 2960"/>
                              <a:gd name="T95" fmla="*/ 3009 h 888"/>
                              <a:gd name="T96" fmla="+- 0 8350 8168"/>
                              <a:gd name="T97" fmla="*/ T96 w 888"/>
                              <a:gd name="T98" fmla="+- 0 3045 2960"/>
                              <a:gd name="T99" fmla="*/ 3045 h 888"/>
                              <a:gd name="T100" fmla="+- 0 8298 8168"/>
                              <a:gd name="T101" fmla="*/ T100 w 888"/>
                              <a:gd name="T102" fmla="+- 0 3090 2960"/>
                              <a:gd name="T103" fmla="*/ 3090 h 888"/>
                              <a:gd name="T104" fmla="+- 0 8254 8168"/>
                              <a:gd name="T105" fmla="*/ T104 w 888"/>
                              <a:gd name="T106" fmla="+- 0 3141 2960"/>
                              <a:gd name="T107" fmla="*/ 3141 h 888"/>
                              <a:gd name="T108" fmla="+- 0 8218 8168"/>
                              <a:gd name="T109" fmla="*/ T108 w 888"/>
                              <a:gd name="T110" fmla="+- 0 3200 2960"/>
                              <a:gd name="T111" fmla="*/ 3200 h 888"/>
                              <a:gd name="T112" fmla="+- 0 8191 8168"/>
                              <a:gd name="T113" fmla="*/ T112 w 888"/>
                              <a:gd name="T114" fmla="+- 0 3263 2960"/>
                              <a:gd name="T115" fmla="*/ 3263 h 888"/>
                              <a:gd name="T116" fmla="+- 0 8174 8168"/>
                              <a:gd name="T117" fmla="*/ T116 w 888"/>
                              <a:gd name="T118" fmla="+- 0 3331 2960"/>
                              <a:gd name="T119" fmla="*/ 3331 h 888"/>
                              <a:gd name="T120" fmla="+- 0 8168 8168"/>
                              <a:gd name="T121" fmla="*/ T120 w 888"/>
                              <a:gd name="T122" fmla="+- 0 3403 2960"/>
                              <a:gd name="T123" fmla="*/ 3403 h 888"/>
                              <a:gd name="T124" fmla="+- 0 8174 8168"/>
                              <a:gd name="T125" fmla="*/ T124 w 888"/>
                              <a:gd name="T126" fmla="+- 0 3475 2960"/>
                              <a:gd name="T127" fmla="*/ 3475 h 888"/>
                              <a:gd name="T128" fmla="+- 0 8191 8168"/>
                              <a:gd name="T129" fmla="*/ T128 w 888"/>
                              <a:gd name="T130" fmla="+- 0 3544 2960"/>
                              <a:gd name="T131" fmla="*/ 3544 h 888"/>
                              <a:gd name="T132" fmla="+- 0 8218 8168"/>
                              <a:gd name="T133" fmla="*/ T132 w 888"/>
                              <a:gd name="T134" fmla="+- 0 3607 2960"/>
                              <a:gd name="T135" fmla="*/ 3607 h 888"/>
                              <a:gd name="T136" fmla="+- 0 8254 8168"/>
                              <a:gd name="T137" fmla="*/ T136 w 888"/>
                              <a:gd name="T138" fmla="+- 0 3665 2960"/>
                              <a:gd name="T139" fmla="*/ 3665 h 888"/>
                              <a:gd name="T140" fmla="+- 0 8298 8168"/>
                              <a:gd name="T141" fmla="*/ T140 w 888"/>
                              <a:gd name="T142" fmla="+- 0 3717 2960"/>
                              <a:gd name="T143" fmla="*/ 3717 h 888"/>
                              <a:gd name="T144" fmla="+- 0 8350 8168"/>
                              <a:gd name="T145" fmla="*/ T144 w 888"/>
                              <a:gd name="T146" fmla="+- 0 3761 2960"/>
                              <a:gd name="T147" fmla="*/ 3761 h 888"/>
                              <a:gd name="T148" fmla="+- 0 8408 8168"/>
                              <a:gd name="T149" fmla="*/ T148 w 888"/>
                              <a:gd name="T150" fmla="+- 0 3797 2960"/>
                              <a:gd name="T151" fmla="*/ 3797 h 888"/>
                              <a:gd name="T152" fmla="+- 0 8471 8168"/>
                              <a:gd name="T153" fmla="*/ T152 w 888"/>
                              <a:gd name="T154" fmla="+- 0 3824 2960"/>
                              <a:gd name="T155" fmla="*/ 3824 h 888"/>
                              <a:gd name="T156" fmla="+- 0 8540 8168"/>
                              <a:gd name="T157" fmla="*/ T156 w 888"/>
                              <a:gd name="T158" fmla="+- 0 3841 2960"/>
                              <a:gd name="T159" fmla="*/ 3841 h 888"/>
                              <a:gd name="T160" fmla="+- 0 8612 8168"/>
                              <a:gd name="T161" fmla="*/ T160 w 888"/>
                              <a:gd name="T162" fmla="+- 0 3847 2960"/>
                              <a:gd name="T163" fmla="*/ 3847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7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7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1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1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7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7" y="49"/>
                                </a:lnTo>
                                <a:lnTo>
                                  <a:pt x="584" y="22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3" y="22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3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9038" y="2083"/>
                            <a:ext cx="888" cy="888"/>
                          </a:xfrm>
                          <a:custGeom>
                            <a:avLst/>
                            <a:gdLst>
                              <a:gd name="T0" fmla="+- 0 9482 9038"/>
                              <a:gd name="T1" fmla="*/ T0 w 888"/>
                              <a:gd name="T2" fmla="+- 0 2971 2084"/>
                              <a:gd name="T3" fmla="*/ 2971 h 888"/>
                              <a:gd name="T4" fmla="+- 0 9554 9038"/>
                              <a:gd name="T5" fmla="*/ T4 w 888"/>
                              <a:gd name="T6" fmla="+- 0 2965 2084"/>
                              <a:gd name="T7" fmla="*/ 2965 h 888"/>
                              <a:gd name="T8" fmla="+- 0 9622 9038"/>
                              <a:gd name="T9" fmla="*/ T8 w 888"/>
                              <a:gd name="T10" fmla="+- 0 2948 2084"/>
                              <a:gd name="T11" fmla="*/ 2948 h 888"/>
                              <a:gd name="T12" fmla="+- 0 9686 9038"/>
                              <a:gd name="T13" fmla="*/ T12 w 888"/>
                              <a:gd name="T14" fmla="+- 0 2921 2084"/>
                              <a:gd name="T15" fmla="*/ 2921 h 888"/>
                              <a:gd name="T16" fmla="+- 0 9744 9038"/>
                              <a:gd name="T17" fmla="*/ T16 w 888"/>
                              <a:gd name="T18" fmla="+- 0 2885 2084"/>
                              <a:gd name="T19" fmla="*/ 2885 h 888"/>
                              <a:gd name="T20" fmla="+- 0 9796 9038"/>
                              <a:gd name="T21" fmla="*/ T20 w 888"/>
                              <a:gd name="T22" fmla="+- 0 2841 2084"/>
                              <a:gd name="T23" fmla="*/ 2841 h 888"/>
                              <a:gd name="T24" fmla="+- 0 9840 9038"/>
                              <a:gd name="T25" fmla="*/ T24 w 888"/>
                              <a:gd name="T26" fmla="+- 0 2789 2084"/>
                              <a:gd name="T27" fmla="*/ 2789 h 888"/>
                              <a:gd name="T28" fmla="+- 0 9876 9038"/>
                              <a:gd name="T29" fmla="*/ T28 w 888"/>
                              <a:gd name="T30" fmla="+- 0 2731 2084"/>
                              <a:gd name="T31" fmla="*/ 2731 h 888"/>
                              <a:gd name="T32" fmla="+- 0 9903 9038"/>
                              <a:gd name="T33" fmla="*/ T32 w 888"/>
                              <a:gd name="T34" fmla="+- 0 2668 2084"/>
                              <a:gd name="T35" fmla="*/ 2668 h 888"/>
                              <a:gd name="T36" fmla="+- 0 9920 9038"/>
                              <a:gd name="T37" fmla="*/ T36 w 888"/>
                              <a:gd name="T38" fmla="+- 0 2599 2084"/>
                              <a:gd name="T39" fmla="*/ 2599 h 888"/>
                              <a:gd name="T40" fmla="+- 0 9925 9038"/>
                              <a:gd name="T41" fmla="*/ T40 w 888"/>
                              <a:gd name="T42" fmla="+- 0 2527 2084"/>
                              <a:gd name="T43" fmla="*/ 2527 h 888"/>
                              <a:gd name="T44" fmla="+- 0 9920 9038"/>
                              <a:gd name="T45" fmla="*/ T44 w 888"/>
                              <a:gd name="T46" fmla="+- 0 2455 2084"/>
                              <a:gd name="T47" fmla="*/ 2455 h 888"/>
                              <a:gd name="T48" fmla="+- 0 9903 9038"/>
                              <a:gd name="T49" fmla="*/ T48 w 888"/>
                              <a:gd name="T50" fmla="+- 0 2387 2084"/>
                              <a:gd name="T51" fmla="*/ 2387 h 888"/>
                              <a:gd name="T52" fmla="+- 0 9876 9038"/>
                              <a:gd name="T53" fmla="*/ T52 w 888"/>
                              <a:gd name="T54" fmla="+- 0 2324 2084"/>
                              <a:gd name="T55" fmla="*/ 2324 h 888"/>
                              <a:gd name="T56" fmla="+- 0 9840 9038"/>
                              <a:gd name="T57" fmla="*/ T56 w 888"/>
                              <a:gd name="T58" fmla="+- 0 2265 2084"/>
                              <a:gd name="T59" fmla="*/ 2265 h 888"/>
                              <a:gd name="T60" fmla="+- 0 9796 9038"/>
                              <a:gd name="T61" fmla="*/ T60 w 888"/>
                              <a:gd name="T62" fmla="+- 0 2214 2084"/>
                              <a:gd name="T63" fmla="*/ 2214 h 888"/>
                              <a:gd name="T64" fmla="+- 0 9744 9038"/>
                              <a:gd name="T65" fmla="*/ T64 w 888"/>
                              <a:gd name="T66" fmla="+- 0 2169 2084"/>
                              <a:gd name="T67" fmla="*/ 2169 h 888"/>
                              <a:gd name="T68" fmla="+- 0 9686 9038"/>
                              <a:gd name="T69" fmla="*/ T68 w 888"/>
                              <a:gd name="T70" fmla="+- 0 2133 2084"/>
                              <a:gd name="T71" fmla="*/ 2133 h 888"/>
                              <a:gd name="T72" fmla="+- 0 9622 9038"/>
                              <a:gd name="T73" fmla="*/ T72 w 888"/>
                              <a:gd name="T74" fmla="+- 0 2107 2084"/>
                              <a:gd name="T75" fmla="*/ 2107 h 888"/>
                              <a:gd name="T76" fmla="+- 0 9554 9038"/>
                              <a:gd name="T77" fmla="*/ T76 w 888"/>
                              <a:gd name="T78" fmla="+- 0 2090 2084"/>
                              <a:gd name="T79" fmla="*/ 2090 h 888"/>
                              <a:gd name="T80" fmla="+- 0 9482 9038"/>
                              <a:gd name="T81" fmla="*/ T80 w 888"/>
                              <a:gd name="T82" fmla="+- 0 2084 2084"/>
                              <a:gd name="T83" fmla="*/ 2084 h 888"/>
                              <a:gd name="T84" fmla="+- 0 9410 9038"/>
                              <a:gd name="T85" fmla="*/ T84 w 888"/>
                              <a:gd name="T86" fmla="+- 0 2090 2084"/>
                              <a:gd name="T87" fmla="*/ 2090 h 888"/>
                              <a:gd name="T88" fmla="+- 0 9342 9038"/>
                              <a:gd name="T89" fmla="*/ T88 w 888"/>
                              <a:gd name="T90" fmla="+- 0 2107 2084"/>
                              <a:gd name="T91" fmla="*/ 2107 h 888"/>
                              <a:gd name="T92" fmla="+- 0 9278 9038"/>
                              <a:gd name="T93" fmla="*/ T92 w 888"/>
                              <a:gd name="T94" fmla="+- 0 2133 2084"/>
                              <a:gd name="T95" fmla="*/ 2133 h 888"/>
                              <a:gd name="T96" fmla="+- 0 9220 9038"/>
                              <a:gd name="T97" fmla="*/ T96 w 888"/>
                              <a:gd name="T98" fmla="+- 0 2169 2084"/>
                              <a:gd name="T99" fmla="*/ 2169 h 888"/>
                              <a:gd name="T100" fmla="+- 0 9168 9038"/>
                              <a:gd name="T101" fmla="*/ T100 w 888"/>
                              <a:gd name="T102" fmla="+- 0 2214 2084"/>
                              <a:gd name="T103" fmla="*/ 2214 h 888"/>
                              <a:gd name="T104" fmla="+- 0 9124 9038"/>
                              <a:gd name="T105" fmla="*/ T104 w 888"/>
                              <a:gd name="T106" fmla="+- 0 2265 2084"/>
                              <a:gd name="T107" fmla="*/ 2265 h 888"/>
                              <a:gd name="T108" fmla="+- 0 9088 9038"/>
                              <a:gd name="T109" fmla="*/ T108 w 888"/>
                              <a:gd name="T110" fmla="+- 0 2324 2084"/>
                              <a:gd name="T111" fmla="*/ 2324 h 888"/>
                              <a:gd name="T112" fmla="+- 0 9061 9038"/>
                              <a:gd name="T113" fmla="*/ T112 w 888"/>
                              <a:gd name="T114" fmla="+- 0 2387 2084"/>
                              <a:gd name="T115" fmla="*/ 2387 h 888"/>
                              <a:gd name="T116" fmla="+- 0 9044 9038"/>
                              <a:gd name="T117" fmla="*/ T116 w 888"/>
                              <a:gd name="T118" fmla="+- 0 2455 2084"/>
                              <a:gd name="T119" fmla="*/ 2455 h 888"/>
                              <a:gd name="T120" fmla="+- 0 9038 9038"/>
                              <a:gd name="T121" fmla="*/ T120 w 888"/>
                              <a:gd name="T122" fmla="+- 0 2527 2084"/>
                              <a:gd name="T123" fmla="*/ 2527 h 888"/>
                              <a:gd name="T124" fmla="+- 0 9044 9038"/>
                              <a:gd name="T125" fmla="*/ T124 w 888"/>
                              <a:gd name="T126" fmla="+- 0 2599 2084"/>
                              <a:gd name="T127" fmla="*/ 2599 h 888"/>
                              <a:gd name="T128" fmla="+- 0 9061 9038"/>
                              <a:gd name="T129" fmla="*/ T128 w 888"/>
                              <a:gd name="T130" fmla="+- 0 2668 2084"/>
                              <a:gd name="T131" fmla="*/ 2668 h 888"/>
                              <a:gd name="T132" fmla="+- 0 9088 9038"/>
                              <a:gd name="T133" fmla="*/ T132 w 888"/>
                              <a:gd name="T134" fmla="+- 0 2731 2084"/>
                              <a:gd name="T135" fmla="*/ 2731 h 888"/>
                              <a:gd name="T136" fmla="+- 0 9124 9038"/>
                              <a:gd name="T137" fmla="*/ T136 w 888"/>
                              <a:gd name="T138" fmla="+- 0 2789 2084"/>
                              <a:gd name="T139" fmla="*/ 2789 h 888"/>
                              <a:gd name="T140" fmla="+- 0 9168 9038"/>
                              <a:gd name="T141" fmla="*/ T140 w 888"/>
                              <a:gd name="T142" fmla="+- 0 2841 2084"/>
                              <a:gd name="T143" fmla="*/ 2841 h 888"/>
                              <a:gd name="T144" fmla="+- 0 9220 9038"/>
                              <a:gd name="T145" fmla="*/ T144 w 888"/>
                              <a:gd name="T146" fmla="+- 0 2885 2084"/>
                              <a:gd name="T147" fmla="*/ 2885 h 888"/>
                              <a:gd name="T148" fmla="+- 0 9278 9038"/>
                              <a:gd name="T149" fmla="*/ T148 w 888"/>
                              <a:gd name="T150" fmla="+- 0 2921 2084"/>
                              <a:gd name="T151" fmla="*/ 2921 h 888"/>
                              <a:gd name="T152" fmla="+- 0 9342 9038"/>
                              <a:gd name="T153" fmla="*/ T152 w 888"/>
                              <a:gd name="T154" fmla="+- 0 2948 2084"/>
                              <a:gd name="T155" fmla="*/ 2948 h 888"/>
                              <a:gd name="T156" fmla="+- 0 9410 9038"/>
                              <a:gd name="T157" fmla="*/ T156 w 888"/>
                              <a:gd name="T158" fmla="+- 0 2965 2084"/>
                              <a:gd name="T159" fmla="*/ 2965 h 888"/>
                              <a:gd name="T160" fmla="+- 0 9482 9038"/>
                              <a:gd name="T161" fmla="*/ T160 w 888"/>
                              <a:gd name="T162" fmla="+- 0 2971 2084"/>
                              <a:gd name="T163" fmla="*/ 297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8" h="888">
                                <a:moveTo>
                                  <a:pt x="444" y="887"/>
                                </a:moveTo>
                                <a:lnTo>
                                  <a:pt x="516" y="881"/>
                                </a:lnTo>
                                <a:lnTo>
                                  <a:pt x="584" y="864"/>
                                </a:lnTo>
                                <a:lnTo>
                                  <a:pt x="648" y="837"/>
                                </a:lnTo>
                                <a:lnTo>
                                  <a:pt x="706" y="801"/>
                                </a:lnTo>
                                <a:lnTo>
                                  <a:pt x="758" y="757"/>
                                </a:lnTo>
                                <a:lnTo>
                                  <a:pt x="802" y="705"/>
                                </a:lnTo>
                                <a:lnTo>
                                  <a:pt x="838" y="647"/>
                                </a:lnTo>
                                <a:lnTo>
                                  <a:pt x="865" y="584"/>
                                </a:lnTo>
                                <a:lnTo>
                                  <a:pt x="882" y="515"/>
                                </a:lnTo>
                                <a:lnTo>
                                  <a:pt x="887" y="443"/>
                                </a:lnTo>
                                <a:lnTo>
                                  <a:pt x="882" y="371"/>
                                </a:lnTo>
                                <a:lnTo>
                                  <a:pt x="865" y="303"/>
                                </a:lnTo>
                                <a:lnTo>
                                  <a:pt x="838" y="240"/>
                                </a:lnTo>
                                <a:lnTo>
                                  <a:pt x="802" y="181"/>
                                </a:lnTo>
                                <a:lnTo>
                                  <a:pt x="758" y="130"/>
                                </a:lnTo>
                                <a:lnTo>
                                  <a:pt x="706" y="85"/>
                                </a:lnTo>
                                <a:lnTo>
                                  <a:pt x="648" y="49"/>
                                </a:lnTo>
                                <a:lnTo>
                                  <a:pt x="584" y="23"/>
                                </a:lnTo>
                                <a:lnTo>
                                  <a:pt x="516" y="6"/>
                                </a:lnTo>
                                <a:lnTo>
                                  <a:pt x="444" y="0"/>
                                </a:lnTo>
                                <a:lnTo>
                                  <a:pt x="372" y="6"/>
                                </a:lnTo>
                                <a:lnTo>
                                  <a:pt x="304" y="23"/>
                                </a:lnTo>
                                <a:lnTo>
                                  <a:pt x="240" y="49"/>
                                </a:lnTo>
                                <a:lnTo>
                                  <a:pt x="182" y="85"/>
                                </a:lnTo>
                                <a:lnTo>
                                  <a:pt x="130" y="130"/>
                                </a:lnTo>
                                <a:lnTo>
                                  <a:pt x="86" y="181"/>
                                </a:lnTo>
                                <a:lnTo>
                                  <a:pt x="50" y="240"/>
                                </a:lnTo>
                                <a:lnTo>
                                  <a:pt x="23" y="303"/>
                                </a:lnTo>
                                <a:lnTo>
                                  <a:pt x="6" y="371"/>
                                </a:lnTo>
                                <a:lnTo>
                                  <a:pt x="0" y="443"/>
                                </a:lnTo>
                                <a:lnTo>
                                  <a:pt x="6" y="515"/>
                                </a:lnTo>
                                <a:lnTo>
                                  <a:pt x="23" y="584"/>
                                </a:lnTo>
                                <a:lnTo>
                                  <a:pt x="50" y="647"/>
                                </a:lnTo>
                                <a:lnTo>
                                  <a:pt x="86" y="705"/>
                                </a:lnTo>
                                <a:lnTo>
                                  <a:pt x="130" y="757"/>
                                </a:lnTo>
                                <a:lnTo>
                                  <a:pt x="182" y="801"/>
                                </a:lnTo>
                                <a:lnTo>
                                  <a:pt x="240" y="837"/>
                                </a:lnTo>
                                <a:lnTo>
                                  <a:pt x="304" y="864"/>
                                </a:lnTo>
                                <a:lnTo>
                                  <a:pt x="372" y="881"/>
                                </a:lnTo>
                                <a:lnTo>
                                  <a:pt x="444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341" y="3753"/>
                            <a:ext cx="0" cy="2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637" y="1515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7EAE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" y="5086"/>
                            <a:ext cx="2277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5394" y="5086"/>
                            <a:ext cx="2277" cy="2217"/>
                          </a:xfrm>
                          <a:custGeom>
                            <a:avLst/>
                            <a:gdLst>
                              <a:gd name="T0" fmla="+- 0 6611 5394"/>
                              <a:gd name="T1" fmla="*/ T0 w 2277"/>
                              <a:gd name="T2" fmla="+- 0 7301 5087"/>
                              <a:gd name="T3" fmla="*/ 7301 h 2217"/>
                              <a:gd name="T4" fmla="+- 0 6762 5394"/>
                              <a:gd name="T5" fmla="*/ T4 w 2277"/>
                              <a:gd name="T6" fmla="+- 0 7281 5087"/>
                              <a:gd name="T7" fmla="*/ 7281 h 2217"/>
                              <a:gd name="T8" fmla="+- 0 6907 5394"/>
                              <a:gd name="T9" fmla="*/ T8 w 2277"/>
                              <a:gd name="T10" fmla="+- 0 7242 5087"/>
                              <a:gd name="T11" fmla="*/ 7242 h 2217"/>
                              <a:gd name="T12" fmla="+- 0 7043 5394"/>
                              <a:gd name="T13" fmla="*/ T12 w 2277"/>
                              <a:gd name="T14" fmla="+- 0 7186 5087"/>
                              <a:gd name="T15" fmla="*/ 7186 h 2217"/>
                              <a:gd name="T16" fmla="+- 0 7169 5394"/>
                              <a:gd name="T17" fmla="*/ T16 w 2277"/>
                              <a:gd name="T18" fmla="+- 0 7114 5087"/>
                              <a:gd name="T19" fmla="*/ 7114 h 2217"/>
                              <a:gd name="T20" fmla="+- 0 7284 5394"/>
                              <a:gd name="T21" fmla="*/ T20 w 2277"/>
                              <a:gd name="T22" fmla="+- 0 7027 5087"/>
                              <a:gd name="T23" fmla="*/ 7027 h 2217"/>
                              <a:gd name="T24" fmla="+- 0 7387 5394"/>
                              <a:gd name="T25" fmla="*/ T24 w 2277"/>
                              <a:gd name="T26" fmla="+- 0 6927 5087"/>
                              <a:gd name="T27" fmla="*/ 6927 h 2217"/>
                              <a:gd name="T28" fmla="+- 0 7477 5394"/>
                              <a:gd name="T29" fmla="*/ T28 w 2277"/>
                              <a:gd name="T30" fmla="+- 0 6815 5087"/>
                              <a:gd name="T31" fmla="*/ 6815 h 2217"/>
                              <a:gd name="T32" fmla="+- 0 7551 5394"/>
                              <a:gd name="T33" fmla="*/ T32 w 2277"/>
                              <a:gd name="T34" fmla="+- 0 6692 5087"/>
                              <a:gd name="T35" fmla="*/ 6692 h 2217"/>
                              <a:gd name="T36" fmla="+- 0 7608 5394"/>
                              <a:gd name="T37" fmla="*/ T36 w 2277"/>
                              <a:gd name="T38" fmla="+- 0 6559 5087"/>
                              <a:gd name="T39" fmla="*/ 6559 h 2217"/>
                              <a:gd name="T40" fmla="+- 0 7648 5394"/>
                              <a:gd name="T41" fmla="*/ T40 w 2277"/>
                              <a:gd name="T42" fmla="+- 0 6418 5087"/>
                              <a:gd name="T43" fmla="*/ 6418 h 2217"/>
                              <a:gd name="T44" fmla="+- 0 7668 5394"/>
                              <a:gd name="T45" fmla="*/ T44 w 2277"/>
                              <a:gd name="T46" fmla="+- 0 6271 5087"/>
                              <a:gd name="T47" fmla="*/ 6271 h 2217"/>
                              <a:gd name="T48" fmla="+- 0 7668 5394"/>
                              <a:gd name="T49" fmla="*/ T48 w 2277"/>
                              <a:gd name="T50" fmla="+- 0 6119 5087"/>
                              <a:gd name="T51" fmla="*/ 6119 h 2217"/>
                              <a:gd name="T52" fmla="+- 0 7648 5394"/>
                              <a:gd name="T53" fmla="*/ T52 w 2277"/>
                              <a:gd name="T54" fmla="+- 0 5972 5087"/>
                              <a:gd name="T55" fmla="*/ 5972 h 2217"/>
                              <a:gd name="T56" fmla="+- 0 7608 5394"/>
                              <a:gd name="T57" fmla="*/ T56 w 2277"/>
                              <a:gd name="T58" fmla="+- 0 5831 5087"/>
                              <a:gd name="T59" fmla="*/ 5831 h 2217"/>
                              <a:gd name="T60" fmla="+- 0 7551 5394"/>
                              <a:gd name="T61" fmla="*/ T60 w 2277"/>
                              <a:gd name="T62" fmla="+- 0 5699 5087"/>
                              <a:gd name="T63" fmla="*/ 5699 h 2217"/>
                              <a:gd name="T64" fmla="+- 0 7477 5394"/>
                              <a:gd name="T65" fmla="*/ T64 w 2277"/>
                              <a:gd name="T66" fmla="+- 0 5576 5087"/>
                              <a:gd name="T67" fmla="*/ 5576 h 2217"/>
                              <a:gd name="T68" fmla="+- 0 7387 5394"/>
                              <a:gd name="T69" fmla="*/ T68 w 2277"/>
                              <a:gd name="T70" fmla="+- 0 5463 5087"/>
                              <a:gd name="T71" fmla="*/ 5463 h 2217"/>
                              <a:gd name="T72" fmla="+- 0 7284 5394"/>
                              <a:gd name="T73" fmla="*/ T72 w 2277"/>
                              <a:gd name="T74" fmla="+- 0 5363 5087"/>
                              <a:gd name="T75" fmla="*/ 5363 h 2217"/>
                              <a:gd name="T76" fmla="+- 0 7169 5394"/>
                              <a:gd name="T77" fmla="*/ T76 w 2277"/>
                              <a:gd name="T78" fmla="+- 0 5276 5087"/>
                              <a:gd name="T79" fmla="*/ 5276 h 2217"/>
                              <a:gd name="T80" fmla="+- 0 7043 5394"/>
                              <a:gd name="T81" fmla="*/ T80 w 2277"/>
                              <a:gd name="T82" fmla="+- 0 5204 5087"/>
                              <a:gd name="T83" fmla="*/ 5204 h 2217"/>
                              <a:gd name="T84" fmla="+- 0 6907 5394"/>
                              <a:gd name="T85" fmla="*/ T84 w 2277"/>
                              <a:gd name="T86" fmla="+- 0 5148 5087"/>
                              <a:gd name="T87" fmla="*/ 5148 h 2217"/>
                              <a:gd name="T88" fmla="+- 0 6762 5394"/>
                              <a:gd name="T89" fmla="*/ T88 w 2277"/>
                              <a:gd name="T90" fmla="+- 0 5109 5087"/>
                              <a:gd name="T91" fmla="*/ 5109 h 2217"/>
                              <a:gd name="T92" fmla="+- 0 6611 5394"/>
                              <a:gd name="T93" fmla="*/ T92 w 2277"/>
                              <a:gd name="T94" fmla="+- 0 5090 5087"/>
                              <a:gd name="T95" fmla="*/ 5090 h 2217"/>
                              <a:gd name="T96" fmla="+- 0 6455 5394"/>
                              <a:gd name="T97" fmla="*/ T96 w 2277"/>
                              <a:gd name="T98" fmla="+- 0 5090 5087"/>
                              <a:gd name="T99" fmla="*/ 5090 h 2217"/>
                              <a:gd name="T100" fmla="+- 0 6303 5394"/>
                              <a:gd name="T101" fmla="*/ T100 w 2277"/>
                              <a:gd name="T102" fmla="+- 0 5109 5087"/>
                              <a:gd name="T103" fmla="*/ 5109 h 2217"/>
                              <a:gd name="T104" fmla="+- 0 6159 5394"/>
                              <a:gd name="T105" fmla="*/ T104 w 2277"/>
                              <a:gd name="T106" fmla="+- 0 5148 5087"/>
                              <a:gd name="T107" fmla="*/ 5148 h 2217"/>
                              <a:gd name="T108" fmla="+- 0 6023 5394"/>
                              <a:gd name="T109" fmla="*/ T108 w 2277"/>
                              <a:gd name="T110" fmla="+- 0 5204 5087"/>
                              <a:gd name="T111" fmla="*/ 5204 h 2217"/>
                              <a:gd name="T112" fmla="+- 0 5896 5394"/>
                              <a:gd name="T113" fmla="*/ T112 w 2277"/>
                              <a:gd name="T114" fmla="+- 0 5276 5087"/>
                              <a:gd name="T115" fmla="*/ 5276 h 2217"/>
                              <a:gd name="T116" fmla="+- 0 5781 5394"/>
                              <a:gd name="T117" fmla="*/ T116 w 2277"/>
                              <a:gd name="T118" fmla="+- 0 5363 5087"/>
                              <a:gd name="T119" fmla="*/ 5363 h 2217"/>
                              <a:gd name="T120" fmla="+- 0 5678 5394"/>
                              <a:gd name="T121" fmla="*/ T120 w 2277"/>
                              <a:gd name="T122" fmla="+- 0 5463 5087"/>
                              <a:gd name="T123" fmla="*/ 5463 h 2217"/>
                              <a:gd name="T124" fmla="+- 0 5589 5394"/>
                              <a:gd name="T125" fmla="*/ T124 w 2277"/>
                              <a:gd name="T126" fmla="+- 0 5576 5087"/>
                              <a:gd name="T127" fmla="*/ 5576 h 2217"/>
                              <a:gd name="T128" fmla="+- 0 5515 5394"/>
                              <a:gd name="T129" fmla="*/ T128 w 2277"/>
                              <a:gd name="T130" fmla="+- 0 5699 5087"/>
                              <a:gd name="T131" fmla="*/ 5699 h 2217"/>
                              <a:gd name="T132" fmla="+- 0 5457 5394"/>
                              <a:gd name="T133" fmla="*/ T132 w 2277"/>
                              <a:gd name="T134" fmla="+- 0 5831 5087"/>
                              <a:gd name="T135" fmla="*/ 5831 h 2217"/>
                              <a:gd name="T136" fmla="+- 0 5417 5394"/>
                              <a:gd name="T137" fmla="*/ T136 w 2277"/>
                              <a:gd name="T138" fmla="+- 0 5972 5087"/>
                              <a:gd name="T139" fmla="*/ 5972 h 2217"/>
                              <a:gd name="T140" fmla="+- 0 5397 5394"/>
                              <a:gd name="T141" fmla="*/ T140 w 2277"/>
                              <a:gd name="T142" fmla="+- 0 6119 5087"/>
                              <a:gd name="T143" fmla="*/ 6119 h 2217"/>
                              <a:gd name="T144" fmla="+- 0 5397 5394"/>
                              <a:gd name="T145" fmla="*/ T144 w 2277"/>
                              <a:gd name="T146" fmla="+- 0 6271 5087"/>
                              <a:gd name="T147" fmla="*/ 6271 h 2217"/>
                              <a:gd name="T148" fmla="+- 0 5417 5394"/>
                              <a:gd name="T149" fmla="*/ T148 w 2277"/>
                              <a:gd name="T150" fmla="+- 0 6418 5087"/>
                              <a:gd name="T151" fmla="*/ 6418 h 2217"/>
                              <a:gd name="T152" fmla="+- 0 5457 5394"/>
                              <a:gd name="T153" fmla="*/ T152 w 2277"/>
                              <a:gd name="T154" fmla="+- 0 6559 5087"/>
                              <a:gd name="T155" fmla="*/ 6559 h 2217"/>
                              <a:gd name="T156" fmla="+- 0 5515 5394"/>
                              <a:gd name="T157" fmla="*/ T156 w 2277"/>
                              <a:gd name="T158" fmla="+- 0 6692 5087"/>
                              <a:gd name="T159" fmla="*/ 6692 h 2217"/>
                              <a:gd name="T160" fmla="+- 0 5589 5394"/>
                              <a:gd name="T161" fmla="*/ T160 w 2277"/>
                              <a:gd name="T162" fmla="+- 0 6815 5087"/>
                              <a:gd name="T163" fmla="*/ 6815 h 2217"/>
                              <a:gd name="T164" fmla="+- 0 5678 5394"/>
                              <a:gd name="T165" fmla="*/ T164 w 2277"/>
                              <a:gd name="T166" fmla="+- 0 6927 5087"/>
                              <a:gd name="T167" fmla="*/ 6927 h 2217"/>
                              <a:gd name="T168" fmla="+- 0 5781 5394"/>
                              <a:gd name="T169" fmla="*/ T168 w 2277"/>
                              <a:gd name="T170" fmla="+- 0 7027 5087"/>
                              <a:gd name="T171" fmla="*/ 7027 h 2217"/>
                              <a:gd name="T172" fmla="+- 0 5896 5394"/>
                              <a:gd name="T173" fmla="*/ T172 w 2277"/>
                              <a:gd name="T174" fmla="+- 0 7114 5087"/>
                              <a:gd name="T175" fmla="*/ 7114 h 2217"/>
                              <a:gd name="T176" fmla="+- 0 6023 5394"/>
                              <a:gd name="T177" fmla="*/ T176 w 2277"/>
                              <a:gd name="T178" fmla="+- 0 7186 5087"/>
                              <a:gd name="T179" fmla="*/ 7186 h 2217"/>
                              <a:gd name="T180" fmla="+- 0 6159 5394"/>
                              <a:gd name="T181" fmla="*/ T180 w 2277"/>
                              <a:gd name="T182" fmla="+- 0 7242 5087"/>
                              <a:gd name="T183" fmla="*/ 7242 h 2217"/>
                              <a:gd name="T184" fmla="+- 0 6303 5394"/>
                              <a:gd name="T185" fmla="*/ T184 w 2277"/>
                              <a:gd name="T186" fmla="+- 0 7281 5087"/>
                              <a:gd name="T187" fmla="*/ 7281 h 2217"/>
                              <a:gd name="T188" fmla="+- 0 6455 5394"/>
                              <a:gd name="T189" fmla="*/ T188 w 2277"/>
                              <a:gd name="T190" fmla="+- 0 7301 5087"/>
                              <a:gd name="T191" fmla="*/ 7301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77" h="2217">
                                <a:moveTo>
                                  <a:pt x="1139" y="2216"/>
                                </a:moveTo>
                                <a:lnTo>
                                  <a:pt x="1217" y="2214"/>
                                </a:lnTo>
                                <a:lnTo>
                                  <a:pt x="1293" y="2206"/>
                                </a:lnTo>
                                <a:lnTo>
                                  <a:pt x="1368" y="2194"/>
                                </a:lnTo>
                                <a:lnTo>
                                  <a:pt x="1441" y="2177"/>
                                </a:lnTo>
                                <a:lnTo>
                                  <a:pt x="1513" y="2155"/>
                                </a:lnTo>
                                <a:lnTo>
                                  <a:pt x="1582" y="2129"/>
                                </a:lnTo>
                                <a:lnTo>
                                  <a:pt x="1649" y="2099"/>
                                </a:lnTo>
                                <a:lnTo>
                                  <a:pt x="1713" y="2065"/>
                                </a:lnTo>
                                <a:lnTo>
                                  <a:pt x="1775" y="2027"/>
                                </a:lnTo>
                                <a:lnTo>
                                  <a:pt x="1834" y="1985"/>
                                </a:lnTo>
                                <a:lnTo>
                                  <a:pt x="1890" y="1940"/>
                                </a:lnTo>
                                <a:lnTo>
                                  <a:pt x="1944" y="1892"/>
                                </a:lnTo>
                                <a:lnTo>
                                  <a:pt x="1993" y="1840"/>
                                </a:lnTo>
                                <a:lnTo>
                                  <a:pt x="2040" y="1785"/>
                                </a:lnTo>
                                <a:lnTo>
                                  <a:pt x="2083" y="1728"/>
                                </a:lnTo>
                                <a:lnTo>
                                  <a:pt x="2122" y="1667"/>
                                </a:lnTo>
                                <a:lnTo>
                                  <a:pt x="2157" y="1605"/>
                                </a:lnTo>
                                <a:lnTo>
                                  <a:pt x="2188" y="1539"/>
                                </a:lnTo>
                                <a:lnTo>
                                  <a:pt x="2214" y="1472"/>
                                </a:lnTo>
                                <a:lnTo>
                                  <a:pt x="2236" y="1403"/>
                                </a:lnTo>
                                <a:lnTo>
                                  <a:pt x="2254" y="1331"/>
                                </a:lnTo>
                                <a:lnTo>
                                  <a:pt x="2267" y="1258"/>
                                </a:lnTo>
                                <a:lnTo>
                                  <a:pt x="2274" y="1184"/>
                                </a:lnTo>
                                <a:lnTo>
                                  <a:pt x="2277" y="1108"/>
                                </a:lnTo>
                                <a:lnTo>
                                  <a:pt x="2274" y="1032"/>
                                </a:lnTo>
                                <a:lnTo>
                                  <a:pt x="2267" y="958"/>
                                </a:lnTo>
                                <a:lnTo>
                                  <a:pt x="2254" y="885"/>
                                </a:lnTo>
                                <a:lnTo>
                                  <a:pt x="2236" y="813"/>
                                </a:lnTo>
                                <a:lnTo>
                                  <a:pt x="2214" y="744"/>
                                </a:lnTo>
                                <a:lnTo>
                                  <a:pt x="2188" y="677"/>
                                </a:lnTo>
                                <a:lnTo>
                                  <a:pt x="2157" y="612"/>
                                </a:lnTo>
                                <a:lnTo>
                                  <a:pt x="2122" y="549"/>
                                </a:lnTo>
                                <a:lnTo>
                                  <a:pt x="2083" y="489"/>
                                </a:lnTo>
                                <a:lnTo>
                                  <a:pt x="2040" y="431"/>
                                </a:lnTo>
                                <a:lnTo>
                                  <a:pt x="1993" y="376"/>
                                </a:lnTo>
                                <a:lnTo>
                                  <a:pt x="1944" y="325"/>
                                </a:lnTo>
                                <a:lnTo>
                                  <a:pt x="1890" y="276"/>
                                </a:lnTo>
                                <a:lnTo>
                                  <a:pt x="1834" y="231"/>
                                </a:lnTo>
                                <a:lnTo>
                                  <a:pt x="1775" y="189"/>
                                </a:lnTo>
                                <a:lnTo>
                                  <a:pt x="1713" y="151"/>
                                </a:lnTo>
                                <a:lnTo>
                                  <a:pt x="1649" y="117"/>
                                </a:lnTo>
                                <a:lnTo>
                                  <a:pt x="1582" y="87"/>
                                </a:lnTo>
                                <a:lnTo>
                                  <a:pt x="1513" y="61"/>
                                </a:lnTo>
                                <a:lnTo>
                                  <a:pt x="1441" y="40"/>
                                </a:lnTo>
                                <a:lnTo>
                                  <a:pt x="1368" y="22"/>
                                </a:lnTo>
                                <a:lnTo>
                                  <a:pt x="1293" y="10"/>
                                </a:lnTo>
                                <a:lnTo>
                                  <a:pt x="1217" y="3"/>
                                </a:lnTo>
                                <a:lnTo>
                                  <a:pt x="1139" y="0"/>
                                </a:lnTo>
                                <a:lnTo>
                                  <a:pt x="1061" y="3"/>
                                </a:lnTo>
                                <a:lnTo>
                                  <a:pt x="984" y="10"/>
                                </a:lnTo>
                                <a:lnTo>
                                  <a:pt x="909" y="22"/>
                                </a:lnTo>
                                <a:lnTo>
                                  <a:pt x="836" y="40"/>
                                </a:lnTo>
                                <a:lnTo>
                                  <a:pt x="765" y="61"/>
                                </a:lnTo>
                                <a:lnTo>
                                  <a:pt x="695" y="87"/>
                                </a:lnTo>
                                <a:lnTo>
                                  <a:pt x="629" y="117"/>
                                </a:lnTo>
                                <a:lnTo>
                                  <a:pt x="564" y="151"/>
                                </a:lnTo>
                                <a:lnTo>
                                  <a:pt x="502" y="189"/>
                                </a:lnTo>
                                <a:lnTo>
                                  <a:pt x="443" y="231"/>
                                </a:lnTo>
                                <a:lnTo>
                                  <a:pt x="387" y="276"/>
                                </a:lnTo>
                                <a:lnTo>
                                  <a:pt x="334" y="325"/>
                                </a:lnTo>
                                <a:lnTo>
                                  <a:pt x="284" y="376"/>
                                </a:lnTo>
                                <a:lnTo>
                                  <a:pt x="237" y="431"/>
                                </a:lnTo>
                                <a:lnTo>
                                  <a:pt x="195" y="489"/>
                                </a:lnTo>
                                <a:lnTo>
                                  <a:pt x="156" y="549"/>
                                </a:lnTo>
                                <a:lnTo>
                                  <a:pt x="121" y="612"/>
                                </a:lnTo>
                                <a:lnTo>
                                  <a:pt x="90" y="677"/>
                                </a:lnTo>
                                <a:lnTo>
                                  <a:pt x="63" y="744"/>
                                </a:lnTo>
                                <a:lnTo>
                                  <a:pt x="41" y="813"/>
                                </a:lnTo>
                                <a:lnTo>
                                  <a:pt x="23" y="885"/>
                                </a:lnTo>
                                <a:lnTo>
                                  <a:pt x="11" y="958"/>
                                </a:lnTo>
                                <a:lnTo>
                                  <a:pt x="3" y="1032"/>
                                </a:lnTo>
                                <a:lnTo>
                                  <a:pt x="0" y="1108"/>
                                </a:lnTo>
                                <a:lnTo>
                                  <a:pt x="3" y="1184"/>
                                </a:lnTo>
                                <a:lnTo>
                                  <a:pt x="11" y="1258"/>
                                </a:lnTo>
                                <a:lnTo>
                                  <a:pt x="23" y="1331"/>
                                </a:lnTo>
                                <a:lnTo>
                                  <a:pt x="41" y="1403"/>
                                </a:lnTo>
                                <a:lnTo>
                                  <a:pt x="63" y="1472"/>
                                </a:lnTo>
                                <a:lnTo>
                                  <a:pt x="90" y="1539"/>
                                </a:lnTo>
                                <a:lnTo>
                                  <a:pt x="121" y="1605"/>
                                </a:lnTo>
                                <a:lnTo>
                                  <a:pt x="156" y="1667"/>
                                </a:lnTo>
                                <a:lnTo>
                                  <a:pt x="195" y="1728"/>
                                </a:lnTo>
                                <a:lnTo>
                                  <a:pt x="237" y="1785"/>
                                </a:lnTo>
                                <a:lnTo>
                                  <a:pt x="284" y="1840"/>
                                </a:lnTo>
                                <a:lnTo>
                                  <a:pt x="334" y="1892"/>
                                </a:lnTo>
                                <a:lnTo>
                                  <a:pt x="387" y="1940"/>
                                </a:lnTo>
                                <a:lnTo>
                                  <a:pt x="443" y="1985"/>
                                </a:lnTo>
                                <a:lnTo>
                                  <a:pt x="502" y="2027"/>
                                </a:lnTo>
                                <a:lnTo>
                                  <a:pt x="564" y="2065"/>
                                </a:lnTo>
                                <a:lnTo>
                                  <a:pt x="629" y="2099"/>
                                </a:lnTo>
                                <a:lnTo>
                                  <a:pt x="695" y="2129"/>
                                </a:lnTo>
                                <a:lnTo>
                                  <a:pt x="765" y="2155"/>
                                </a:lnTo>
                                <a:lnTo>
                                  <a:pt x="836" y="2177"/>
                                </a:lnTo>
                                <a:lnTo>
                                  <a:pt x="909" y="2194"/>
                                </a:lnTo>
                                <a:lnTo>
                                  <a:pt x="984" y="2206"/>
                                </a:lnTo>
                                <a:lnTo>
                                  <a:pt x="1061" y="2214"/>
                                </a:lnTo>
                                <a:lnTo>
                                  <a:pt x="1139" y="2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0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-569"/>
                            <a:ext cx="2166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8681" y="-569"/>
                            <a:ext cx="2166" cy="2108"/>
                          </a:xfrm>
                          <a:custGeom>
                            <a:avLst/>
                            <a:gdLst>
                              <a:gd name="T0" fmla="+- 0 9842 8682"/>
                              <a:gd name="T1" fmla="*/ T0 w 2166"/>
                              <a:gd name="T2" fmla="+- 0 1536 -569"/>
                              <a:gd name="T3" fmla="*/ 1536 h 2108"/>
                              <a:gd name="T4" fmla="+- 0 9992 8682"/>
                              <a:gd name="T5" fmla="*/ T4 w 2166"/>
                              <a:gd name="T6" fmla="+- 0 1516 -569"/>
                              <a:gd name="T7" fmla="*/ 1516 h 2108"/>
                              <a:gd name="T8" fmla="+- 0 10135 8682"/>
                              <a:gd name="T9" fmla="*/ T8 w 2166"/>
                              <a:gd name="T10" fmla="+- 0 1476 -569"/>
                              <a:gd name="T11" fmla="*/ 1476 h 2108"/>
                              <a:gd name="T12" fmla="+- 0 10269 8682"/>
                              <a:gd name="T13" fmla="*/ T12 w 2166"/>
                              <a:gd name="T14" fmla="+- 0 1418 -569"/>
                              <a:gd name="T15" fmla="*/ 1418 h 2108"/>
                              <a:gd name="T16" fmla="+- 0 10392 8682"/>
                              <a:gd name="T17" fmla="*/ T16 w 2166"/>
                              <a:gd name="T18" fmla="+- 0 1344 -569"/>
                              <a:gd name="T19" fmla="*/ 1344 h 2108"/>
                              <a:gd name="T20" fmla="+- 0 10504 8682"/>
                              <a:gd name="T21" fmla="*/ T20 w 2166"/>
                              <a:gd name="T22" fmla="+- 0 1255 -569"/>
                              <a:gd name="T23" fmla="*/ 1255 h 2108"/>
                              <a:gd name="T24" fmla="+- 0 10603 8682"/>
                              <a:gd name="T25" fmla="*/ T24 w 2166"/>
                              <a:gd name="T26" fmla="+- 0 1152 -569"/>
                              <a:gd name="T27" fmla="*/ 1152 h 2108"/>
                              <a:gd name="T28" fmla="+- 0 10687 8682"/>
                              <a:gd name="T29" fmla="*/ T28 w 2166"/>
                              <a:gd name="T30" fmla="+- 0 1037 -569"/>
                              <a:gd name="T31" fmla="*/ 1037 h 2108"/>
                              <a:gd name="T32" fmla="+- 0 10755 8682"/>
                              <a:gd name="T33" fmla="*/ T32 w 2166"/>
                              <a:gd name="T34" fmla="+- 0 912 -569"/>
                              <a:gd name="T35" fmla="*/ 912 h 2108"/>
                              <a:gd name="T36" fmla="+- 0 10805 8682"/>
                              <a:gd name="T37" fmla="*/ T36 w 2166"/>
                              <a:gd name="T38" fmla="+- 0 777 -569"/>
                              <a:gd name="T39" fmla="*/ 777 h 2108"/>
                              <a:gd name="T40" fmla="+- 0 10836 8682"/>
                              <a:gd name="T41" fmla="*/ T40 w 2166"/>
                              <a:gd name="T42" fmla="+- 0 634 -569"/>
                              <a:gd name="T43" fmla="*/ 634 h 2108"/>
                              <a:gd name="T44" fmla="+- 0 10847 8682"/>
                              <a:gd name="T45" fmla="*/ T44 w 2166"/>
                              <a:gd name="T46" fmla="+- 0 485 -569"/>
                              <a:gd name="T47" fmla="*/ 485 h 2108"/>
                              <a:gd name="T48" fmla="+- 0 10836 8682"/>
                              <a:gd name="T49" fmla="*/ T48 w 2166"/>
                              <a:gd name="T50" fmla="+- 0 336 -569"/>
                              <a:gd name="T51" fmla="*/ 336 h 2108"/>
                              <a:gd name="T52" fmla="+- 0 10805 8682"/>
                              <a:gd name="T53" fmla="*/ T52 w 2166"/>
                              <a:gd name="T54" fmla="+- 0 193 -569"/>
                              <a:gd name="T55" fmla="*/ 193 h 2108"/>
                              <a:gd name="T56" fmla="+- 0 10755 8682"/>
                              <a:gd name="T57" fmla="*/ T56 w 2166"/>
                              <a:gd name="T58" fmla="+- 0 59 -569"/>
                              <a:gd name="T59" fmla="*/ 59 h 2108"/>
                              <a:gd name="T60" fmla="+- 0 10687 8682"/>
                              <a:gd name="T61" fmla="*/ T60 w 2166"/>
                              <a:gd name="T62" fmla="+- 0 -67 -569"/>
                              <a:gd name="T63" fmla="*/ -67 h 2108"/>
                              <a:gd name="T64" fmla="+- 0 10603 8682"/>
                              <a:gd name="T65" fmla="*/ T64 w 2166"/>
                              <a:gd name="T66" fmla="+- 0 -182 -569"/>
                              <a:gd name="T67" fmla="*/ -182 h 2108"/>
                              <a:gd name="T68" fmla="+- 0 10504 8682"/>
                              <a:gd name="T69" fmla="*/ T68 w 2166"/>
                              <a:gd name="T70" fmla="+- 0 -284 -569"/>
                              <a:gd name="T71" fmla="*/ -284 h 2108"/>
                              <a:gd name="T72" fmla="+- 0 10392 8682"/>
                              <a:gd name="T73" fmla="*/ T72 w 2166"/>
                              <a:gd name="T74" fmla="+- 0 -374 -569"/>
                              <a:gd name="T75" fmla="*/ -374 h 2108"/>
                              <a:gd name="T76" fmla="+- 0 10269 8682"/>
                              <a:gd name="T77" fmla="*/ T76 w 2166"/>
                              <a:gd name="T78" fmla="+- 0 -448 -569"/>
                              <a:gd name="T79" fmla="*/ -448 h 2108"/>
                              <a:gd name="T80" fmla="+- 0 10135 8682"/>
                              <a:gd name="T81" fmla="*/ T80 w 2166"/>
                              <a:gd name="T82" fmla="+- 0 -505 -569"/>
                              <a:gd name="T83" fmla="*/ -505 h 2108"/>
                              <a:gd name="T84" fmla="+- 0 9992 8682"/>
                              <a:gd name="T85" fmla="*/ T84 w 2166"/>
                              <a:gd name="T86" fmla="+- 0 -545 -569"/>
                              <a:gd name="T87" fmla="*/ -545 h 2108"/>
                              <a:gd name="T88" fmla="+- 0 9842 8682"/>
                              <a:gd name="T89" fmla="*/ T88 w 2166"/>
                              <a:gd name="T90" fmla="+- 0 -566 -569"/>
                              <a:gd name="T91" fmla="*/ -566 h 2108"/>
                              <a:gd name="T92" fmla="+- 0 9687 8682"/>
                              <a:gd name="T93" fmla="*/ T92 w 2166"/>
                              <a:gd name="T94" fmla="+- 0 -566 -569"/>
                              <a:gd name="T95" fmla="*/ -566 h 2108"/>
                              <a:gd name="T96" fmla="+- 0 9537 8682"/>
                              <a:gd name="T97" fmla="*/ T96 w 2166"/>
                              <a:gd name="T98" fmla="+- 0 -545 -569"/>
                              <a:gd name="T99" fmla="*/ -545 h 2108"/>
                              <a:gd name="T100" fmla="+- 0 9394 8682"/>
                              <a:gd name="T101" fmla="*/ T100 w 2166"/>
                              <a:gd name="T102" fmla="+- 0 -505 -569"/>
                              <a:gd name="T103" fmla="*/ -505 h 2108"/>
                              <a:gd name="T104" fmla="+- 0 9261 8682"/>
                              <a:gd name="T105" fmla="*/ T104 w 2166"/>
                              <a:gd name="T106" fmla="+- 0 -448 -569"/>
                              <a:gd name="T107" fmla="*/ -448 h 2108"/>
                              <a:gd name="T108" fmla="+- 0 9137 8682"/>
                              <a:gd name="T109" fmla="*/ T108 w 2166"/>
                              <a:gd name="T110" fmla="+- 0 -374 -569"/>
                              <a:gd name="T111" fmla="*/ -374 h 2108"/>
                              <a:gd name="T112" fmla="+- 0 9025 8682"/>
                              <a:gd name="T113" fmla="*/ T112 w 2166"/>
                              <a:gd name="T114" fmla="+- 0 -284 -569"/>
                              <a:gd name="T115" fmla="*/ -284 h 2108"/>
                              <a:gd name="T116" fmla="+- 0 8926 8682"/>
                              <a:gd name="T117" fmla="*/ T116 w 2166"/>
                              <a:gd name="T118" fmla="+- 0 -182 -569"/>
                              <a:gd name="T119" fmla="*/ -182 h 2108"/>
                              <a:gd name="T120" fmla="+- 0 8842 8682"/>
                              <a:gd name="T121" fmla="*/ T120 w 2166"/>
                              <a:gd name="T122" fmla="+- 0 -67 -569"/>
                              <a:gd name="T123" fmla="*/ -67 h 2108"/>
                              <a:gd name="T124" fmla="+- 0 8774 8682"/>
                              <a:gd name="T125" fmla="*/ T124 w 2166"/>
                              <a:gd name="T126" fmla="+- 0 59 -569"/>
                              <a:gd name="T127" fmla="*/ 59 h 2108"/>
                              <a:gd name="T128" fmla="+- 0 8724 8682"/>
                              <a:gd name="T129" fmla="*/ T128 w 2166"/>
                              <a:gd name="T130" fmla="+- 0 193 -569"/>
                              <a:gd name="T131" fmla="*/ 193 h 2108"/>
                              <a:gd name="T132" fmla="+- 0 8693 8682"/>
                              <a:gd name="T133" fmla="*/ T132 w 2166"/>
                              <a:gd name="T134" fmla="+- 0 336 -569"/>
                              <a:gd name="T135" fmla="*/ 336 h 2108"/>
                              <a:gd name="T136" fmla="+- 0 8682 8682"/>
                              <a:gd name="T137" fmla="*/ T136 w 2166"/>
                              <a:gd name="T138" fmla="+- 0 485 -569"/>
                              <a:gd name="T139" fmla="*/ 485 h 2108"/>
                              <a:gd name="T140" fmla="+- 0 8693 8682"/>
                              <a:gd name="T141" fmla="*/ T140 w 2166"/>
                              <a:gd name="T142" fmla="+- 0 634 -569"/>
                              <a:gd name="T143" fmla="*/ 634 h 2108"/>
                              <a:gd name="T144" fmla="+- 0 8724 8682"/>
                              <a:gd name="T145" fmla="*/ T144 w 2166"/>
                              <a:gd name="T146" fmla="+- 0 777 -569"/>
                              <a:gd name="T147" fmla="*/ 777 h 2108"/>
                              <a:gd name="T148" fmla="+- 0 8774 8682"/>
                              <a:gd name="T149" fmla="*/ T148 w 2166"/>
                              <a:gd name="T150" fmla="+- 0 912 -569"/>
                              <a:gd name="T151" fmla="*/ 912 h 2108"/>
                              <a:gd name="T152" fmla="+- 0 8842 8682"/>
                              <a:gd name="T153" fmla="*/ T152 w 2166"/>
                              <a:gd name="T154" fmla="+- 0 1037 -569"/>
                              <a:gd name="T155" fmla="*/ 1037 h 2108"/>
                              <a:gd name="T156" fmla="+- 0 8926 8682"/>
                              <a:gd name="T157" fmla="*/ T156 w 2166"/>
                              <a:gd name="T158" fmla="+- 0 1152 -569"/>
                              <a:gd name="T159" fmla="*/ 1152 h 2108"/>
                              <a:gd name="T160" fmla="+- 0 9025 8682"/>
                              <a:gd name="T161" fmla="*/ T160 w 2166"/>
                              <a:gd name="T162" fmla="+- 0 1255 -569"/>
                              <a:gd name="T163" fmla="*/ 1255 h 2108"/>
                              <a:gd name="T164" fmla="+- 0 9137 8682"/>
                              <a:gd name="T165" fmla="*/ T164 w 2166"/>
                              <a:gd name="T166" fmla="+- 0 1344 -569"/>
                              <a:gd name="T167" fmla="*/ 1344 h 2108"/>
                              <a:gd name="T168" fmla="+- 0 9261 8682"/>
                              <a:gd name="T169" fmla="*/ T168 w 2166"/>
                              <a:gd name="T170" fmla="+- 0 1418 -569"/>
                              <a:gd name="T171" fmla="*/ 1418 h 2108"/>
                              <a:gd name="T172" fmla="+- 0 9394 8682"/>
                              <a:gd name="T173" fmla="*/ T172 w 2166"/>
                              <a:gd name="T174" fmla="+- 0 1476 -569"/>
                              <a:gd name="T175" fmla="*/ 1476 h 2108"/>
                              <a:gd name="T176" fmla="+- 0 9537 8682"/>
                              <a:gd name="T177" fmla="*/ T176 w 2166"/>
                              <a:gd name="T178" fmla="+- 0 1516 -569"/>
                              <a:gd name="T179" fmla="*/ 1516 h 2108"/>
                              <a:gd name="T180" fmla="+- 0 9687 8682"/>
                              <a:gd name="T181" fmla="*/ T180 w 2166"/>
                              <a:gd name="T182" fmla="+- 0 1536 -569"/>
                              <a:gd name="T183" fmla="*/ 1536 h 2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6" h="2108">
                                <a:moveTo>
                                  <a:pt x="1083" y="2108"/>
                                </a:moveTo>
                                <a:lnTo>
                                  <a:pt x="1160" y="2105"/>
                                </a:lnTo>
                                <a:lnTo>
                                  <a:pt x="1236" y="2098"/>
                                </a:lnTo>
                                <a:lnTo>
                                  <a:pt x="1310" y="2085"/>
                                </a:lnTo>
                                <a:lnTo>
                                  <a:pt x="1382" y="2067"/>
                                </a:lnTo>
                                <a:lnTo>
                                  <a:pt x="1453" y="2045"/>
                                </a:lnTo>
                                <a:lnTo>
                                  <a:pt x="1521" y="2018"/>
                                </a:lnTo>
                                <a:lnTo>
                                  <a:pt x="1587" y="1987"/>
                                </a:lnTo>
                                <a:lnTo>
                                  <a:pt x="1650" y="1952"/>
                                </a:lnTo>
                                <a:lnTo>
                                  <a:pt x="1710" y="1913"/>
                                </a:lnTo>
                                <a:lnTo>
                                  <a:pt x="1768" y="1870"/>
                                </a:lnTo>
                                <a:lnTo>
                                  <a:pt x="1822" y="1824"/>
                                </a:lnTo>
                                <a:lnTo>
                                  <a:pt x="1873" y="1774"/>
                                </a:lnTo>
                                <a:lnTo>
                                  <a:pt x="1921" y="1721"/>
                                </a:lnTo>
                                <a:lnTo>
                                  <a:pt x="1965" y="1665"/>
                                </a:lnTo>
                                <a:lnTo>
                                  <a:pt x="2005" y="1606"/>
                                </a:lnTo>
                                <a:lnTo>
                                  <a:pt x="2041" y="1545"/>
                                </a:lnTo>
                                <a:lnTo>
                                  <a:pt x="2073" y="1481"/>
                                </a:lnTo>
                                <a:lnTo>
                                  <a:pt x="2100" y="1414"/>
                                </a:lnTo>
                                <a:lnTo>
                                  <a:pt x="2123" y="1346"/>
                                </a:lnTo>
                                <a:lnTo>
                                  <a:pt x="2141" y="1276"/>
                                </a:lnTo>
                                <a:lnTo>
                                  <a:pt x="2154" y="1203"/>
                                </a:lnTo>
                                <a:lnTo>
                                  <a:pt x="2162" y="1130"/>
                                </a:lnTo>
                                <a:lnTo>
                                  <a:pt x="2165" y="1054"/>
                                </a:lnTo>
                                <a:lnTo>
                                  <a:pt x="2162" y="979"/>
                                </a:lnTo>
                                <a:lnTo>
                                  <a:pt x="2154" y="905"/>
                                </a:lnTo>
                                <a:lnTo>
                                  <a:pt x="2141" y="833"/>
                                </a:lnTo>
                                <a:lnTo>
                                  <a:pt x="2123" y="762"/>
                                </a:lnTo>
                                <a:lnTo>
                                  <a:pt x="2100" y="694"/>
                                </a:lnTo>
                                <a:lnTo>
                                  <a:pt x="2073" y="628"/>
                                </a:lnTo>
                                <a:lnTo>
                                  <a:pt x="2041" y="564"/>
                                </a:lnTo>
                                <a:lnTo>
                                  <a:pt x="2005" y="502"/>
                                </a:lnTo>
                                <a:lnTo>
                                  <a:pt x="1965" y="443"/>
                                </a:lnTo>
                                <a:lnTo>
                                  <a:pt x="1921" y="387"/>
                                </a:lnTo>
                                <a:lnTo>
                                  <a:pt x="1873" y="334"/>
                                </a:lnTo>
                                <a:lnTo>
                                  <a:pt x="1822" y="285"/>
                                </a:lnTo>
                                <a:lnTo>
                                  <a:pt x="1768" y="238"/>
                                </a:lnTo>
                                <a:lnTo>
                                  <a:pt x="1710" y="195"/>
                                </a:lnTo>
                                <a:lnTo>
                                  <a:pt x="1650" y="156"/>
                                </a:lnTo>
                                <a:lnTo>
                                  <a:pt x="1587" y="121"/>
                                </a:lnTo>
                                <a:lnTo>
                                  <a:pt x="1521" y="90"/>
                                </a:lnTo>
                                <a:lnTo>
                                  <a:pt x="1453" y="64"/>
                                </a:lnTo>
                                <a:lnTo>
                                  <a:pt x="1382" y="41"/>
                                </a:lnTo>
                                <a:lnTo>
                                  <a:pt x="1310" y="24"/>
                                </a:lnTo>
                                <a:lnTo>
                                  <a:pt x="1236" y="11"/>
                                </a:lnTo>
                                <a:lnTo>
                                  <a:pt x="1160" y="3"/>
                                </a:lnTo>
                                <a:lnTo>
                                  <a:pt x="1083" y="0"/>
                                </a:lnTo>
                                <a:lnTo>
                                  <a:pt x="1005" y="3"/>
                                </a:lnTo>
                                <a:lnTo>
                                  <a:pt x="929" y="11"/>
                                </a:lnTo>
                                <a:lnTo>
                                  <a:pt x="855" y="24"/>
                                </a:lnTo>
                                <a:lnTo>
                                  <a:pt x="783" y="41"/>
                                </a:lnTo>
                                <a:lnTo>
                                  <a:pt x="712" y="64"/>
                                </a:lnTo>
                                <a:lnTo>
                                  <a:pt x="644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5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7" y="238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4"/>
                                </a:lnTo>
                                <a:lnTo>
                                  <a:pt x="244" y="387"/>
                                </a:lnTo>
                                <a:lnTo>
                                  <a:pt x="200" y="443"/>
                                </a:lnTo>
                                <a:lnTo>
                                  <a:pt x="160" y="502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8"/>
                                </a:lnTo>
                                <a:lnTo>
                                  <a:pt x="65" y="694"/>
                                </a:lnTo>
                                <a:lnTo>
                                  <a:pt x="42" y="762"/>
                                </a:lnTo>
                                <a:lnTo>
                                  <a:pt x="24" y="833"/>
                                </a:lnTo>
                                <a:lnTo>
                                  <a:pt x="11" y="905"/>
                                </a:lnTo>
                                <a:lnTo>
                                  <a:pt x="3" y="979"/>
                                </a:lnTo>
                                <a:lnTo>
                                  <a:pt x="0" y="1054"/>
                                </a:lnTo>
                                <a:lnTo>
                                  <a:pt x="3" y="1130"/>
                                </a:lnTo>
                                <a:lnTo>
                                  <a:pt x="11" y="1203"/>
                                </a:lnTo>
                                <a:lnTo>
                                  <a:pt x="24" y="1276"/>
                                </a:lnTo>
                                <a:lnTo>
                                  <a:pt x="42" y="1346"/>
                                </a:lnTo>
                                <a:lnTo>
                                  <a:pt x="65" y="1414"/>
                                </a:lnTo>
                                <a:lnTo>
                                  <a:pt x="92" y="1481"/>
                                </a:lnTo>
                                <a:lnTo>
                                  <a:pt x="124" y="1545"/>
                                </a:lnTo>
                                <a:lnTo>
                                  <a:pt x="160" y="1606"/>
                                </a:lnTo>
                                <a:lnTo>
                                  <a:pt x="200" y="1665"/>
                                </a:lnTo>
                                <a:lnTo>
                                  <a:pt x="244" y="1721"/>
                                </a:lnTo>
                                <a:lnTo>
                                  <a:pt x="292" y="1774"/>
                                </a:lnTo>
                                <a:lnTo>
                                  <a:pt x="343" y="1824"/>
                                </a:lnTo>
                                <a:lnTo>
                                  <a:pt x="397" y="1870"/>
                                </a:lnTo>
                                <a:lnTo>
                                  <a:pt x="455" y="1913"/>
                                </a:lnTo>
                                <a:lnTo>
                                  <a:pt x="515" y="1952"/>
                                </a:lnTo>
                                <a:lnTo>
                                  <a:pt x="579" y="1987"/>
                                </a:lnTo>
                                <a:lnTo>
                                  <a:pt x="644" y="2018"/>
                                </a:lnTo>
                                <a:lnTo>
                                  <a:pt x="712" y="2045"/>
                                </a:lnTo>
                                <a:lnTo>
                                  <a:pt x="783" y="2067"/>
                                </a:lnTo>
                                <a:lnTo>
                                  <a:pt x="855" y="2085"/>
                                </a:lnTo>
                                <a:lnTo>
                                  <a:pt x="929" y="2098"/>
                                </a:lnTo>
                                <a:lnTo>
                                  <a:pt x="1005" y="2105"/>
                                </a:lnTo>
                                <a:lnTo>
                                  <a:pt x="108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" y="110"/>
                            <a:ext cx="1532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D18B5" w14:textId="446B1F56" w:rsidR="00EF07CA" w:rsidRPr="006D2EC2" w:rsidRDefault="006D2EC2" w:rsidP="00EF07CA">
                              <w:pPr>
                                <w:spacing w:before="5" w:line="249" w:lineRule="auto"/>
                                <w:rPr>
                                  <w:sz w:val="14"/>
                                  <w:lang w:val="sr-Latn-RS"/>
                                </w:rPr>
                              </w:pPr>
                              <w:r w:rsidRPr="006D2EC2">
                                <w:rPr>
                                  <w:color w:val="575756"/>
                                  <w:sz w:val="14"/>
                                  <w:lang w:val="sr-Latn-RS"/>
                                </w:rPr>
                                <w:t xml:space="preserve">Jednostavno povezivanje blokova putem veze tipa </w:t>
                              </w:r>
                              <w:r w:rsidR="00EF07CA" w:rsidRPr="006D2EC2">
                                <w:rPr>
                                  <w:color w:val="575756"/>
                                  <w:sz w:val="14"/>
                                  <w:lang w:val="sr-Latn-RS"/>
                                </w:rPr>
                                <w:t>„</w:t>
                              </w:r>
                              <w:r w:rsidRPr="006D2EC2">
                                <w:rPr>
                                  <w:color w:val="575756"/>
                                  <w:sz w:val="14"/>
                                  <w:lang w:val="sr-Latn-RS"/>
                                </w:rPr>
                                <w:t>riblja kost</w:t>
                              </w:r>
                              <w:r w:rsidR="00EF07CA" w:rsidRPr="006D2EC2">
                                <w:rPr>
                                  <w:color w:val="575756"/>
                                  <w:sz w:val="14"/>
                                  <w:lang w:val="sr-Latn-RS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6176"/>
                            <a:ext cx="147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B0D44" w14:textId="7E0B5302" w:rsidR="00EF07CA" w:rsidRPr="00091CD9" w:rsidRDefault="00091CD9" w:rsidP="00EF07CA">
                              <w:pPr>
                                <w:spacing w:before="5" w:line="249" w:lineRule="auto"/>
                                <w:ind w:right="18"/>
                                <w:jc w:val="both"/>
                                <w:rPr>
                                  <w:sz w:val="14"/>
                                  <w:lang w:val="sr-Latn-RS"/>
                                </w:rPr>
                              </w:pPr>
                              <w:r>
                                <w:rPr>
                                  <w:color w:val="575756"/>
                                  <w:sz w:val="14"/>
                                  <w:lang w:val="sr-Latn-RS"/>
                                </w:rPr>
                                <w:t>Bočni zidovi se postavljaju na šarke putem klizanja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21033" id="Group 5" o:spid="_x0000_s1026" style="position:absolute;left:0;text-align:left;margin-left:272.45pt;margin-top:8pt;width:267pt;height:489pt;z-index:251667456;mso-position-horizontal-relative:page" coordorigin="5386,-577" coordsize="5783,7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423;top:316;width:574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">
                  <v:imagedata r:id="rId15" o:title=""/>
                </v:shape>
                <v:shape id="Freeform 15" o:spid="_x0000_s1028" style="position:absolute;left:8168;top:2959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" path="m444,887r72,-6l584,864r63,-27l706,801r51,-44l802,705r36,-58l865,584r16,-69l887,443r-6,-72l865,303,838,240,802,181,757,130,706,85,647,49,584,22,516,6,444,,372,6,303,22,240,49,182,85r-52,45l86,181,50,240,23,303,6,371,,443r6,72l23,584r27,63l86,705r44,52l182,801r58,36l303,864r69,17l444,887xe" filled="f" strokecolor="white" strokeweight="1pt">
                  <v:path arrowok="t" o:connecttype="custom" o:connectlocs="444,3847;516,3841;584,3824;647,3797;706,3761;757,3717;802,3665;838,3607;865,3544;881,3475;887,3403;881,3331;865,3263;838,3200;802,3141;757,3090;706,3045;647,3009;584,2982;516,2966;444,2960;372,2966;303,2982;240,3009;182,3045;130,3090;86,3141;50,3200;23,3263;6,3331;0,3403;6,3475;23,3544;50,3607;86,3665;130,3717;182,3761;240,3797;303,3824;372,3841;444,3847" o:connectangles="0,0,0,0,0,0,0,0,0,0,0,0,0,0,0,0,0,0,0,0,0,0,0,0,0,0,0,0,0,0,0,0,0,0,0,0,0,0,0,0,0"/>
                </v:shape>
                <v:shape id="Freeform 14" o:spid="_x0000_s1029" style="position:absolute;left:9038;top:2083;width:888;height:888;visibility:visible;mso-wrap-style:square;v-text-anchor:top" coordsize="888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" path="m444,887r72,-6l584,864r64,-27l706,801r52,-44l802,705r36,-58l865,584r17,-69l887,443r-5,-72l865,303,838,240,802,181,758,130,706,85,648,49,584,23,516,6,444,,372,6,304,23,240,49,182,85r-52,45l86,181,50,240,23,303,6,371,,443r6,72l23,584r27,63l86,705r44,52l182,801r58,36l304,864r68,17l444,887xe" filled="f" strokecolor="white" strokeweight="1pt">
                  <v:path arrowok="t" o:connecttype="custom" o:connectlocs="444,2971;516,2965;584,2948;648,2921;706,2885;758,2841;802,2789;838,2731;865,2668;882,2599;887,2527;882,2455;865,2387;838,2324;802,2265;758,2214;706,2169;648,2133;584,2107;516,2090;444,2084;372,2090;304,2107;240,2133;182,2169;130,2214;86,2265;50,2324;23,2387;6,2455;0,2527;6,2599;23,2668;50,2731;86,2789;130,2841;182,2885;240,2921;304,2948;372,2965;444,2971" o:connectangles="0,0,0,0,0,0,0,0,0,0,0,0,0,0,0,0,0,0,0,0,0,0,0,0,0,0,0,0,0,0,0,0,0,0,0,0,0,0,0,0,0"/>
                </v:shape>
                <v:line id="Line 13" o:spid="_x0000_s1030" style="position:absolute;visibility:visible;mso-wrap-style:square" from="8341,3753" to="8341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" strokecolor="#e7eaec"/>
                <v:line id="Line 12" o:spid="_x0000_s1031" style="position:absolute;visibility:visible;mso-wrap-style:square" from="9637,1515" to="963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" strokecolor="#e7eaec" strokeweight="1pt"/>
                <v:shape id="Picture 11" o:spid="_x0000_s1032" type="#_x0000_t75" style="position:absolute;left:5394;top:5086;width:227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">
                  <v:imagedata r:id="rId16" o:title=""/>
                </v:shape>
                <v:shape id="Freeform 10" o:spid="_x0000_s1033" style="position:absolute;left:5394;top:5086;width:2277;height:2217;visibility:visible;mso-wrap-style:square;v-text-anchor:top" coordsize="2277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" path="m1139,2216r78,-2l1293,2206r75,-12l1441,2177r72,-22l1582,2129r67,-30l1713,2065r62,-38l1834,1985r56,-45l1944,1892r49,-52l2040,1785r43,-57l2122,1667r35,-62l2188,1539r26,-67l2236,1403r18,-72l2267,1258r7,-74l2277,1108r-3,-76l2267,958r-13,-73l2236,813r-22,-69l2188,677r-31,-65l2122,549r-39,-60l2040,431r-47,-55l1944,325r-54,-49l1834,231r-59,-42l1713,151r-64,-34l1582,87,1513,61,1441,40,1368,22,1293,10,1217,3,1139,r-78,3l984,10,909,22,836,40,765,61,695,87r-66,30l564,151r-62,38l443,231r-56,45l334,325r-50,51l237,431r-42,58l156,549r-35,63l90,677,63,744,41,813,23,885,11,958r-8,74l,1108r3,76l11,1258r12,73l41,1403r22,69l90,1539r31,66l156,1667r39,61l237,1785r47,55l334,1892r53,48l443,1985r59,42l564,2065r65,34l695,2129r70,26l836,2177r73,17l984,2206r77,8l1139,2216xe" filled="f" strokecolor="white" strokeweight=".29456mm">
                  <v:path arrowok="t" o:connecttype="custom" o:connectlocs="1217,7301;1368,7281;1513,7242;1649,7186;1775,7114;1890,7027;1993,6927;2083,6815;2157,6692;2214,6559;2254,6418;2274,6271;2274,6119;2254,5972;2214,5831;2157,5699;2083,5576;1993,5463;1890,5363;1775,5276;1649,5204;1513,5148;1368,5109;1217,5090;1061,5090;909,5109;765,5148;629,5204;502,5276;387,5363;284,5463;195,5576;121,5699;63,5831;23,5972;3,6119;3,6271;23,6418;63,6559;121,6692;195,6815;284,6927;387,7027;502,7114;629,7186;765,7242;909,7281;1061,7301" o:connectangles="0,0,0,0,0,0,0,0,0,0,0,0,0,0,0,0,0,0,0,0,0,0,0,0,0,0,0,0,0,0,0,0,0,0,0,0,0,0,0,0,0,0,0,0,0,0,0,0"/>
                </v:shape>
                <v:shape id="Picture 9" o:spid="_x0000_s1034" type="#_x0000_t75" style="position:absolute;left:8681;top:-569;width:2166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">
                  <v:imagedata r:id="rId17" o:title=""/>
                </v:shape>
                <v:shape id="Freeform 8" o:spid="_x0000_s1035" style="position:absolute;left:8681;top:-569;width:2166;height:2108;visibility:visible;mso-wrap-style:square;v-text-anchor:top" coordsize="2166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" path="m1083,2108r77,-3l1236,2098r74,-13l1382,2067r71,-22l1521,2018r66,-31l1650,1952r60,-39l1768,1870r54,-46l1873,1774r48,-53l1965,1665r40,-59l2041,1545r32,-64l2100,1414r23,-68l2141,1276r13,-73l2162,1130r3,-76l2162,979r-8,-74l2141,833r-18,-71l2100,694r-27,-66l2041,564r-36,-62l1965,443r-44,-56l1873,334r-51,-49l1768,238r-58,-43l1650,156r-63,-35l1521,90,1453,64,1382,41,1310,24,1236,11,1160,3,1083,r-78,3l929,11,855,24,783,41,712,64,644,90r-65,31l515,156r-60,39l397,238r-54,47l292,334r-48,53l200,443r-40,59l124,564,92,628,65,694,42,762,24,833,11,905,3,979,,1054r3,76l11,1203r13,73l42,1346r23,68l92,1481r32,64l160,1606r40,59l244,1721r48,53l343,1824r54,46l455,1913r60,39l579,1987r65,31l712,2045r71,22l855,2085r74,13l1005,2105r78,3xe" filled="f" strokecolor="white" strokeweight=".28011mm">
                  <v:path arrowok="t" o:connecttype="custom" o:connectlocs="1160,1536;1310,1516;1453,1476;1587,1418;1710,1344;1822,1255;1921,1152;2005,1037;2073,912;2123,777;2154,634;2165,485;2154,336;2123,193;2073,59;2005,-67;1921,-182;1822,-284;1710,-374;1587,-448;1453,-505;1310,-545;1160,-566;1005,-566;855,-545;712,-505;579,-448;455,-374;343,-284;244,-182;160,-67;92,59;42,193;11,336;0,485;11,634;42,777;92,912;160,1037;244,1152;343,1255;455,1344;579,1418;712,1476;855,1516;1005,1536" o:connectangles="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6" type="#_x0000_t202" style="position:absolute;left:6655;top:110;width:1532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54D18B5" w14:textId="446B1F56" w:rsidR="00EF07CA" w:rsidRPr="006D2EC2" w:rsidRDefault="006D2EC2" w:rsidP="00EF07CA">
                        <w:pPr>
                          <w:spacing w:before="5" w:line="249" w:lineRule="auto"/>
                          <w:rPr>
                            <w:sz w:val="14"/>
                            <w:lang w:val="sr-Latn-RS"/>
                          </w:rPr>
                        </w:pPr>
                        <w:r w:rsidRPr="006D2EC2">
                          <w:rPr>
                            <w:color w:val="575756"/>
                            <w:sz w:val="14"/>
                            <w:lang w:val="sr-Latn-RS"/>
                          </w:rPr>
                          <w:t xml:space="preserve">Jednostavno povezivanje blokova putem veze tipa </w:t>
                        </w:r>
                        <w:r w:rsidR="00EF07CA" w:rsidRPr="006D2EC2">
                          <w:rPr>
                            <w:color w:val="575756"/>
                            <w:sz w:val="14"/>
                            <w:lang w:val="sr-Latn-RS"/>
                          </w:rPr>
                          <w:t>„</w:t>
                        </w:r>
                        <w:r w:rsidRPr="006D2EC2">
                          <w:rPr>
                            <w:color w:val="575756"/>
                            <w:sz w:val="14"/>
                            <w:lang w:val="sr-Latn-RS"/>
                          </w:rPr>
                          <w:t>riblja kost</w:t>
                        </w:r>
                        <w:r w:rsidR="00EF07CA" w:rsidRPr="006D2EC2">
                          <w:rPr>
                            <w:color w:val="575756"/>
                            <w:sz w:val="14"/>
                            <w:lang w:val="sr-Latn-RS"/>
                          </w:rPr>
                          <w:t>“</w:t>
                        </w:r>
                      </w:p>
                    </w:txbxContent>
                  </v:textbox>
                </v:shape>
                <v:shape id="Text Box 6" o:spid="_x0000_s1037" type="#_x0000_t202" style="position:absolute;left:7876;top:6176;width:147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33B0D44" w14:textId="7E0B5302" w:rsidR="00EF07CA" w:rsidRPr="00091CD9" w:rsidRDefault="00091CD9" w:rsidP="00EF07CA">
                        <w:pPr>
                          <w:spacing w:before="5" w:line="249" w:lineRule="auto"/>
                          <w:ind w:right="18"/>
                          <w:jc w:val="both"/>
                          <w:rPr>
                            <w:sz w:val="14"/>
                            <w:lang w:val="sr-Latn-RS"/>
                          </w:rPr>
                        </w:pPr>
                        <w:r>
                          <w:rPr>
                            <w:color w:val="575756"/>
                            <w:sz w:val="14"/>
                            <w:lang w:val="sr-Latn-RS"/>
                          </w:rPr>
                          <w:t>Bočni zidovi se postavljaju na šarke putem klizanja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A02A0">
        <w:rPr>
          <w:rFonts w:ascii="Times New Roman" w:hAnsi="Times New Roman" w:cs="Times New Roman"/>
          <w:noProof/>
          <w:sz w:val="24"/>
          <w:szCs w:val="24"/>
        </w:rPr>
        <w:t xml:space="preserve">Prilikom izgradnje drenažnog sistema za infiltraciju, nivo podzemnih voda treba da bude najmanje </w:t>
      </w:r>
      <w:r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1.0 m </w:t>
      </w:r>
      <w:r w:rsidR="006A02A0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ispod dna blokova</w:t>
      </w:r>
    </w:p>
    <w:p w14:paraId="5EDFFE8E" w14:textId="4EA983AF" w:rsidR="00EF07CA" w:rsidRPr="00CB6543" w:rsidRDefault="00AE6A9E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Koristite odgovarajući geotekstil, kao materijal. Preporučuje se tkani geotekstil velike gustine</w:t>
      </w:r>
    </w:p>
    <w:p w14:paraId="52357F07" w14:textId="4C66BF38" w:rsidR="00EF07CA" w:rsidRPr="00CB6543" w:rsidRDefault="00987E6B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Bočni prostori treba da se popune sitnim šljunkom</w:t>
      </w:r>
    </w:p>
    <w:p w14:paraId="69570988" w14:textId="6BD40646" w:rsidR="00EF07CA" w:rsidRPr="00CB6543" w:rsidRDefault="00830CA9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Oblast 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ugradnje u zoni saobraćajnog opterećenja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mora biti pokriven</w:t>
      </w:r>
      <w:r w:rsidR="00F849ED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a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slojem 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zbijene 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zemlje, debljine naj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manje 80 cm u sklopu koje je i kolovozna asfaltna ili betonska konstrukcija</w:t>
      </w:r>
    </w:p>
    <w:p w14:paraId="4B158604" w14:textId="675B6111" w:rsidR="00EF07CA" w:rsidRPr="00CB6543" w:rsidRDefault="000C4E3F" w:rsidP="00546A39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Prilikom postavljanja geotekstila ili folije (</w:t>
      </w:r>
      <w:r w:rsidR="00776552">
        <w:rPr>
          <w:rFonts w:ascii="Times New Roman" w:hAnsi="Times New Roman" w:cs="Times New Roman"/>
          <w:color w:val="575756"/>
          <w:spacing w:val="-11"/>
          <w:sz w:val="24"/>
          <w:szCs w:val="24"/>
          <w:lang w:val="sr-Latn-RS"/>
        </w:rPr>
        <w:t>u slučaju retenz</w:t>
      </w:r>
      <w:r>
        <w:rPr>
          <w:rFonts w:ascii="Times New Roman" w:hAnsi="Times New Roman" w:cs="Times New Roman"/>
          <w:color w:val="575756"/>
          <w:spacing w:val="-11"/>
          <w:sz w:val="24"/>
          <w:szCs w:val="24"/>
          <w:lang w:val="sr-Latn-RS"/>
        </w:rPr>
        <w:t>ionih rezervoara</w:t>
      </w:r>
      <w:r w:rsidR="00EF07CA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), 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treba je preklopiti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</w:t>
      </w:r>
      <w:r w:rsidR="00EF07CA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15-50</w:t>
      </w:r>
      <w:r w:rsidR="00EF07CA" w:rsidRPr="00CB6543">
        <w:rPr>
          <w:rFonts w:ascii="Times New Roman" w:hAnsi="Times New Roman" w:cs="Times New Roman"/>
          <w:color w:val="575756"/>
          <w:spacing w:val="1"/>
          <w:sz w:val="24"/>
          <w:szCs w:val="24"/>
          <w:lang w:val="sr-Latn-RS"/>
        </w:rPr>
        <w:t xml:space="preserve"> </w:t>
      </w:r>
      <w:r w:rsidR="00EF07CA" w:rsidRPr="00CB6543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cm</w:t>
      </w:r>
    </w:p>
    <w:p w14:paraId="5C1A0A87" w14:textId="1C81B327" w:rsidR="005C647D" w:rsidRPr="00B93872" w:rsidRDefault="005C647D" w:rsidP="005C647D">
      <w:pPr>
        <w:pStyle w:val="ListParagraph"/>
        <w:widowControl w:val="0"/>
        <w:numPr>
          <w:ilvl w:val="2"/>
          <w:numId w:val="19"/>
        </w:numPr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Donje ploče se postavljaju na geotekstil 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i međusobno povezuju</w:t>
      </w:r>
      <w:r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</w:t>
      </w:r>
      <w:r w:rsidR="00EF07CA" w:rsidRPr="00B93872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„</w:t>
      </w:r>
      <w:r w:rsidR="00B93872" w:rsidRPr="00B93872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klik klak</w:t>
      </w:r>
      <w:r w:rsidR="00EF07CA" w:rsidRPr="00B93872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>“</w:t>
      </w:r>
      <w:r w:rsidR="007B3C4B">
        <w:rPr>
          <w:rFonts w:ascii="Times New Roman" w:hAnsi="Times New Roman" w:cs="Times New Roman"/>
          <w:color w:val="575756"/>
          <w:sz w:val="24"/>
          <w:szCs w:val="24"/>
          <w:lang w:val="sr-Latn-RS"/>
        </w:rPr>
        <w:t xml:space="preserve"> sistemom</w:t>
      </w:r>
    </w:p>
    <w:p w14:paraId="76CB067A" w14:textId="77777777" w:rsidR="005C647D" w:rsidRPr="005C647D" w:rsidRDefault="005C647D" w:rsidP="005C647D">
      <w:pPr>
        <w:pStyle w:val="ListParagraph"/>
        <w:widowControl w:val="0"/>
        <w:tabs>
          <w:tab w:val="left" w:pos="321"/>
          <w:tab w:val="left" w:pos="768"/>
        </w:tabs>
        <w:autoSpaceDE w:val="0"/>
        <w:autoSpaceDN w:val="0"/>
        <w:spacing w:line="360" w:lineRule="auto"/>
        <w:ind w:left="0" w:right="6494"/>
        <w:contextualSpacing w:val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E939AEC" w14:textId="0DB0924D" w:rsidR="00EF07CA" w:rsidRPr="00F961B2" w:rsidRDefault="003B6E90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</w:pP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>Postavite vertikalne stubove u otvore na dnu</w:t>
      </w:r>
    </w:p>
    <w:p w14:paraId="3FAB1472" w14:textId="11406079" w:rsidR="00EF07CA" w:rsidRPr="00F961B2" w:rsidRDefault="003B6E90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</w:pP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>Bočni paneli se montiraju samo po spoljašnjim stranama rezervoara, na mestima</w:t>
      </w:r>
      <w:r w:rsidR="00F849ED"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 xml:space="preserve"> koja su za to određena</w:t>
      </w:r>
    </w:p>
    <w:p w14:paraId="213C228C" w14:textId="76D739AE" w:rsidR="00EF07CA" w:rsidRPr="00F961B2" w:rsidRDefault="003B6E90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</w:pP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>Ne zaboravite na pravilno postavljanje spojnih panela</w:t>
      </w:r>
    </w:p>
    <w:p w14:paraId="1B061321" w14:textId="62CE069C" w:rsidR="00EF07CA" w:rsidRPr="00F961B2" w:rsidRDefault="003B6E90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</w:pP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 xml:space="preserve">Ceo rezervoar treba </w:t>
      </w:r>
      <w:r w:rsidR="007B3C4B"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>obmotati</w:t>
      </w: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 xml:space="preserve"> geotekstilom i folijom (za retencione rezervoare)</w:t>
      </w:r>
    </w:p>
    <w:p w14:paraId="53188A4A" w14:textId="309FCE07" w:rsidR="00EF07CA" w:rsidRPr="00F961B2" w:rsidRDefault="002C461E" w:rsidP="00546A39">
      <w:pPr>
        <w:pStyle w:val="BodyText"/>
        <w:numPr>
          <w:ilvl w:val="2"/>
          <w:numId w:val="19"/>
        </w:numPr>
        <w:spacing w:line="360" w:lineRule="auto"/>
        <w:ind w:left="0"/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</w:pPr>
      <w:r w:rsidRPr="00F961B2">
        <w:rPr>
          <w:rFonts w:ascii="Times New Roman" w:hAnsi="Times New Roman" w:cs="Times New Roman"/>
          <w:color w:val="53565A" w:themeColor="text1"/>
          <w:sz w:val="24"/>
          <w:szCs w:val="24"/>
          <w:lang w:val="sr-Latn-RS"/>
        </w:rPr>
        <w:t>Na gornji blok se montiraju odgovarajući adapteri, u zavisnosti od projektnih zahteva</w:t>
      </w:r>
    </w:p>
    <w:p w14:paraId="0CBDE1BA" w14:textId="031E5859" w:rsidR="00546A39" w:rsidRPr="00CB6543" w:rsidRDefault="00246718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Prečnici ulaza u drenažni </w:t>
      </w:r>
      <w:r w:rsidR="00CC343B">
        <w:rPr>
          <w:rFonts w:ascii="Times New Roman" w:hAnsi="Times New Roman" w:cs="Times New Roman"/>
          <w:b/>
          <w:sz w:val="24"/>
          <w:szCs w:val="24"/>
          <w:lang w:val="sr-Latn-RS"/>
        </w:rPr>
        <w:t>blok za punjenje i reviziju</w:t>
      </w:r>
      <w:r w:rsidR="00546A39"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</w:t>
      </w:r>
      <w:r w:rsidR="007B3C4B">
        <w:rPr>
          <w:rFonts w:ascii="Times New Roman" w:eastAsia="Arial" w:hAnsi="Times New Roman" w:cs="Times New Roman"/>
          <w:sz w:val="24"/>
          <w:szCs w:val="24"/>
          <w:lang w:val="sr-Latn-RS"/>
        </w:rPr>
        <w:t>i</w:t>
      </w:r>
      <w:r w:rsidR="00CC343B">
        <w:rPr>
          <w:rFonts w:ascii="Times New Roman" w:eastAsia="Arial" w:hAnsi="Times New Roman" w:cs="Times New Roman"/>
          <w:sz w:val="24"/>
          <w:szCs w:val="24"/>
          <w:lang w:val="sr-Latn-RS"/>
        </w:rPr>
        <w:t>z pravca bočnih zidova za priključak</w:t>
      </w:r>
      <w:r w:rsidR="00546A39" w:rsidRPr="00CB6543">
        <w:rPr>
          <w:rFonts w:ascii="Times New Roman" w:eastAsia="Arial" w:hAnsi="Times New Roman" w:cs="Times New Roman"/>
          <w:sz w:val="24"/>
          <w:szCs w:val="24"/>
          <w:lang w:val="sr-Latn-RS"/>
        </w:rPr>
        <w:t xml:space="preserve"> 160, 200, 250, 315 </w:t>
      </w:r>
      <w:r w:rsidR="00CC343B">
        <w:rPr>
          <w:rFonts w:ascii="Times New Roman" w:eastAsia="Arial" w:hAnsi="Times New Roman" w:cs="Times New Roman"/>
          <w:sz w:val="24"/>
          <w:szCs w:val="24"/>
          <w:lang w:val="sr-Latn-RS"/>
        </w:rPr>
        <w:t>i</w:t>
      </w:r>
      <w:r w:rsidR="00546A39" w:rsidRPr="00CB6543">
        <w:rPr>
          <w:rFonts w:ascii="Times New Roman" w:eastAsia="Arial" w:hAnsi="Times New Roman" w:cs="Times New Roman"/>
          <w:sz w:val="24"/>
          <w:szCs w:val="24"/>
          <w:lang w:val="sr-Latn-RS"/>
        </w:rPr>
        <w:t xml:space="preserve"> 400 mm. </w:t>
      </w:r>
      <w:r w:rsidR="00CC343B">
        <w:rPr>
          <w:rFonts w:ascii="Times New Roman" w:eastAsia="Arial" w:hAnsi="Times New Roman" w:cs="Times New Roman"/>
          <w:sz w:val="24"/>
          <w:szCs w:val="24"/>
          <w:lang w:val="sr-Latn-RS"/>
        </w:rPr>
        <w:t>za rebraste cevi i cevi glatkih zidova od PE, PP ili PVC materijala</w:t>
      </w:r>
      <w:r w:rsidR="00546A39" w:rsidRPr="00CB6543">
        <w:rPr>
          <w:rFonts w:ascii="Times New Roman" w:eastAsia="Arial" w:hAnsi="Times New Roman" w:cs="Times New Roman"/>
          <w:sz w:val="24"/>
          <w:szCs w:val="24"/>
          <w:lang w:val="sr-Latn-RS"/>
        </w:rPr>
        <w:t>!</w:t>
      </w:r>
    </w:p>
    <w:p w14:paraId="6B89646D" w14:textId="05F6E183" w:rsidR="00546A39" w:rsidRPr="00B2377B" w:rsidRDefault="00546A39" w:rsidP="00546A39">
      <w:pPr>
        <w:pStyle w:val="ListParagraph"/>
        <w:numPr>
          <w:ilvl w:val="0"/>
          <w:numId w:val="19"/>
        </w:numPr>
        <w:spacing w:after="200" w:line="360" w:lineRule="auto"/>
        <w:ind w:left="0" w:hanging="142"/>
        <w:jc w:val="both"/>
        <w:textAlignment w:val="top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lastRenderedPageBreak/>
        <w:t xml:space="preserve"> </w:t>
      </w:r>
      <w:r w:rsidR="00016719">
        <w:rPr>
          <w:rFonts w:ascii="Times New Roman" w:hAnsi="Times New Roman" w:cs="Times New Roman"/>
          <w:b/>
          <w:sz w:val="24"/>
          <w:szCs w:val="24"/>
          <w:lang w:val="sr-Latn-RS"/>
        </w:rPr>
        <w:t>Adapteri za gornji pristup sistemu pogodni za kanalizacione cevi prečnika</w:t>
      </w:r>
      <w:r w:rsidRPr="00CB6543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</w:t>
      </w:r>
      <w:r w:rsidR="00016719">
        <w:rPr>
          <w:rFonts w:ascii="Times New Roman" w:eastAsia="Arial" w:hAnsi="Times New Roman" w:cs="Times New Roman"/>
          <w:sz w:val="24"/>
          <w:szCs w:val="24"/>
          <w:lang w:val="sr-Latn-RS"/>
        </w:rPr>
        <w:t>Sa gornje strane</w:t>
      </w:r>
      <w:r w:rsidRPr="00CB6543">
        <w:rPr>
          <w:rFonts w:ascii="Times New Roman" w:eastAsia="Arial" w:hAnsi="Times New Roman" w:cs="Times New Roman"/>
          <w:sz w:val="24"/>
          <w:szCs w:val="24"/>
          <w:lang w:val="sr-Latn-RS"/>
        </w:rPr>
        <w:t xml:space="preserve"> OD 400, OD 200, </w:t>
      </w:r>
      <w:r w:rsidR="00016719">
        <w:rPr>
          <w:rFonts w:ascii="Times New Roman" w:eastAsia="Arial" w:hAnsi="Times New Roman" w:cs="Times New Roman"/>
          <w:sz w:val="24"/>
          <w:szCs w:val="24"/>
          <w:lang w:val="sr-Latn-RS"/>
        </w:rPr>
        <w:t>za rebraste cevi i cevi glatkih zidova od PE, PP ili PVC materijala</w:t>
      </w:r>
      <w:r w:rsidRPr="00CB6543">
        <w:rPr>
          <w:rFonts w:ascii="Times New Roman" w:eastAsia="Arial" w:hAnsi="Times New Roman" w:cs="Times New Roman"/>
          <w:sz w:val="24"/>
          <w:szCs w:val="24"/>
          <w:lang w:val="sr-Latn-RS"/>
        </w:rPr>
        <w:t>!</w:t>
      </w:r>
    </w:p>
    <w:p w14:paraId="730B66F5" w14:textId="77777777" w:rsidR="00B2377B" w:rsidRDefault="00B2377B" w:rsidP="00B2377B">
      <w:pPr>
        <w:spacing w:after="20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8F27533" w14:textId="77777777" w:rsidR="00B2377B" w:rsidRPr="00B2377B" w:rsidRDefault="00B2377B" w:rsidP="00B2377B">
      <w:pPr>
        <w:spacing w:after="200" w:line="360" w:lineRule="auto"/>
        <w:jc w:val="both"/>
        <w:textAlignment w:val="top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9498EEC" w14:textId="76D63168" w:rsidR="00EF07CA" w:rsidRPr="00CB6543" w:rsidRDefault="00EF07CA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0CB69" wp14:editId="4AB2DBCF">
            <wp:extent cx="6120765" cy="3080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1EF3" w14:textId="77777777" w:rsidR="00B2377B" w:rsidRDefault="00B2377B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2B18C49D" w14:textId="77777777" w:rsidR="00B2377B" w:rsidRPr="00CB6543" w:rsidRDefault="00B2377B" w:rsidP="00546A39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bookmarkEnd w:id="0"/>
    <w:p w14:paraId="7D2ED985" w14:textId="77777777" w:rsidR="00776552" w:rsidRPr="00C23283" w:rsidRDefault="00776552" w:rsidP="0077655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C23283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P</w:t>
      </w:r>
      <w:r w:rsidRPr="00776552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ipelife Serbia ne izvodi građevinske i instalaterske radove </w:t>
      </w:r>
    </w:p>
    <w:p w14:paraId="0FF95DDB" w14:textId="77777777" w:rsidR="00FE7D3D" w:rsidRDefault="00FE7D3D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38B61AF3" w14:textId="77777777" w:rsidR="00B2377B" w:rsidRDefault="00B2377B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6A0F9671" w14:textId="77777777" w:rsidR="00B2377B" w:rsidRDefault="00B2377B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3D34BBE3" w14:textId="77777777" w:rsidR="00B2377B" w:rsidRPr="00CB6543" w:rsidRDefault="00B2377B" w:rsidP="00FE7D3D">
      <w:pPr>
        <w:ind w:left="142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62D87B20" w14:textId="275740A6" w:rsidR="00473AD9" w:rsidRPr="00CB6543" w:rsidRDefault="00612971" w:rsidP="0077655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Latn-RS"/>
        </w:rPr>
        <w:t xml:space="preserve">Mogućnost </w:t>
      </w:r>
      <w:r w:rsidRPr="004F1530"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nspekc</w:t>
      </w:r>
      <w:r w:rsidRPr="004F1530"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ju </w:t>
      </w:r>
      <w:r w:rsidRPr="004F1530">
        <w:rPr>
          <w:rFonts w:ascii="Times New Roman" w:hAnsi="Times New Roman" w:cs="Times New Roman"/>
          <w:b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nadzor</w:t>
      </w:r>
      <w:r w:rsidR="00776552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a </w:t>
      </w:r>
      <w:r w:rsidR="00776552" w:rsidRPr="00776552">
        <w:rPr>
          <w:rFonts w:ascii="Times New Roman" w:hAnsi="Times New Roman" w:cs="Times New Roman"/>
          <w:b/>
          <w:sz w:val="24"/>
          <w:szCs w:val="24"/>
          <w:lang w:val="sr-Latn-RS"/>
        </w:rPr>
        <w:t>CCTV</w:t>
      </w:r>
      <w:r w:rsidR="00776552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kamerom</w:t>
      </w:r>
    </w:p>
    <w:p w14:paraId="25F868FF" w14:textId="3F5836DF" w:rsidR="00473AD9" w:rsidRPr="00CB6543" w:rsidRDefault="0089412E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224E699" wp14:editId="7C88C5E6">
            <wp:simplePos x="0" y="0"/>
            <wp:positionH relativeFrom="column">
              <wp:posOffset>2443903</wp:posOffset>
            </wp:positionH>
            <wp:positionV relativeFrom="paragraph">
              <wp:posOffset>183091</wp:posOffset>
            </wp:positionV>
            <wp:extent cx="3161100" cy="1640205"/>
            <wp:effectExtent l="0" t="0" r="1270" b="0"/>
            <wp:wrapNone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8" cy="16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7CA" w:rsidRPr="00CB65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E460FF" wp14:editId="7C834339">
            <wp:simplePos x="0" y="0"/>
            <wp:positionH relativeFrom="column">
              <wp:posOffset>364490</wp:posOffset>
            </wp:positionH>
            <wp:positionV relativeFrom="paragraph">
              <wp:posOffset>183515</wp:posOffset>
            </wp:positionV>
            <wp:extent cx="2009775" cy="1640205"/>
            <wp:effectExtent l="0" t="0" r="9525" b="5715"/>
            <wp:wrapSquare wrapText="bothSides"/>
            <wp:docPr id="37" name="Picture 9" descr="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 descr="IMG_0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0C778" w14:textId="2E5799F9" w:rsidR="00473AD9" w:rsidRPr="00CB6543" w:rsidRDefault="00EF07CA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CB65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34988" wp14:editId="279C7B5E">
            <wp:extent cx="2914650" cy="1564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0F9B" w14:textId="00927ED7" w:rsidR="00D11624" w:rsidRDefault="00D11624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24126A25" w14:textId="77777777" w:rsidR="00655ED0" w:rsidRDefault="00655ED0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717ED119" w14:textId="77777777" w:rsidR="00655ED0" w:rsidRDefault="00655ED0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2928AD1C" w14:textId="77777777" w:rsidR="00655ED0" w:rsidRPr="00CB6543" w:rsidRDefault="00655ED0" w:rsidP="00D116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4FC6B17B" w14:textId="649D7140" w:rsidR="00473AD9" w:rsidRPr="00CB6543" w:rsidRDefault="00655ED0" w:rsidP="00D1162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841DBC">
        <w:rPr>
          <w:rFonts w:ascii="Times New Roman" w:hAnsi="Times New Roman" w:cs="Times New Roman"/>
          <w:b/>
          <w:bCs/>
          <w:sz w:val="24"/>
          <w:szCs w:val="24"/>
          <w:lang w:val="sr-Latn-RS"/>
        </w:rPr>
        <w:t>Šta da rad</w:t>
      </w:r>
      <w:r w:rsidRPr="00841DBC">
        <w:rPr>
          <w:rFonts w:ascii="Times New Roman" w:hAnsi="Times New Roman" w:cs="Times New Roman"/>
          <w:b/>
          <w:sz w:val="24"/>
          <w:szCs w:val="24"/>
          <w:lang w:val="sr-Latn-RS"/>
        </w:rPr>
        <w:t>imo</w:t>
      </w:r>
      <w:r w:rsidR="00776552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a</w:t>
      </w:r>
      <w:r w:rsidRPr="00841DBC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šta ne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6"/>
      </w:tblGrid>
      <w:tr w:rsidR="00473AD9" w:rsidRPr="00CB6543" w14:paraId="17BCA231" w14:textId="77777777" w:rsidTr="00473AD9">
        <w:trPr>
          <w:trHeight w:val="736"/>
        </w:trPr>
        <w:tc>
          <w:tcPr>
            <w:tcW w:w="4865" w:type="dxa"/>
            <w:shd w:val="clear" w:color="auto" w:fill="auto"/>
          </w:tcPr>
          <w:p w14:paraId="1493A7F5" w14:textId="5D3DE1D7" w:rsidR="00473AD9" w:rsidRPr="00CB6543" w:rsidRDefault="00FE68CA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Pravilno</w:t>
            </w:r>
            <w:r w:rsidR="00473AD9" w:rsidRPr="00CB65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BB0E5" wp14:editId="3ECE1BEE">
                  <wp:extent cx="668020" cy="490538"/>
                  <wp:effectExtent l="0" t="0" r="0" b="0"/>
                  <wp:docPr id="65" name="Picture 65" descr="MCj044131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4131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28" cy="4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14:paraId="7F9F2789" w14:textId="4DD13C03" w:rsidR="00473AD9" w:rsidRPr="00CB6543" w:rsidRDefault="00FE68CA" w:rsidP="00546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Pogrešno</w:t>
            </w:r>
            <w:r w:rsidR="00473AD9" w:rsidRPr="00CB65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125208" wp14:editId="4DE1A4D8">
                  <wp:extent cx="398780" cy="554990"/>
                  <wp:effectExtent l="0" t="0" r="1270" b="0"/>
                  <wp:docPr id="64" name="Picture 64" descr="MCj039120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39120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6" cy="5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AD9" w:rsidRPr="00CB6543" w14:paraId="5749998B" w14:textId="77777777" w:rsidTr="0089412E">
        <w:trPr>
          <w:trHeight w:val="2465"/>
        </w:trPr>
        <w:tc>
          <w:tcPr>
            <w:tcW w:w="4865" w:type="dxa"/>
            <w:shd w:val="clear" w:color="auto" w:fill="auto"/>
          </w:tcPr>
          <w:p w14:paraId="3AA6E92C" w14:textId="493443D3" w:rsidR="00473AD9" w:rsidRPr="00CB6543" w:rsidRDefault="00FE68C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Ravna površina</w:t>
            </w:r>
          </w:p>
          <w:p w14:paraId="736A7EEE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47DC530" wp14:editId="5F138B38">
                      <wp:simplePos x="0" y="0"/>
                      <wp:positionH relativeFrom="column">
                        <wp:posOffset>26882</wp:posOffset>
                      </wp:positionH>
                      <wp:positionV relativeFrom="paragraph">
                        <wp:posOffset>111971</wp:posOffset>
                      </wp:positionV>
                      <wp:extent cx="2470150" cy="1093893"/>
                      <wp:effectExtent l="0" t="0" r="25400" b="1143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093893"/>
                                <a:chOff x="2782" y="14519"/>
                                <a:chExt cx="6409" cy="1891"/>
                              </a:xfrm>
                            </wpg:grpSpPr>
                            <wps:wsp>
                              <wps:cNvPr id="8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82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3" name="Rectangle 5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Rectangle 54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5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87" name="Rectangle 5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58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59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AF25D" id="Group 79" o:spid="_x0000_s1026" style="position:absolute;margin-left:2.1pt;margin-top:8.8pt;width:194.5pt;height:86.15pt;z-index:251663360" coordorigin="2782,14519" coordsize="6409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VQAAAABSZ2h0bG9uZwAAAU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E4QklNBAwAAAAAEyYA&#10;AAABAAAAoAAAACkAAAHgAABM4AAAEwoAGAAB/9j/4AAQSkZJRgABAgAASABIAAD/7QAMQWRvYmVf&#10;Q00AAv/uAA5BZG9iZQBkgAAAAAH/2wCEAAwICAgJCAwJCQwRCwoLERUPDAwPFRgTExUTExgRDAwM&#10;DAwMEQwMDAwMDAwMDAwMDAwMDAwMDAwMDAwMDAwMDAwBDQsLDQ4NEA4OEBQODg4UFA4ODg4UEQwM&#10;DAwMEREMDAwMDAwRDAwMDAwMDAwMDAwMDAwMDAwMDAwMDAwMDAwMDP/AABEIAC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DNzA3MUMz&#10;MTA4MDVCRDlDN0NDNTU3NzkwRTZGREZBMTwvZXhpZjpOYXRpdmVEaWdlc3Q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">
                      <v:rect id="Rectangle 50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c8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" fillcolor="black"/>
                      <v:group id="Group 51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52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rect id="Rectangle 53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kixAAAANsAAAAPAAAAZHJzL2Rvd25yZXYueG1sRI9BawIx&#10;FITvhf6H8ApeSs1qQ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D6mmSL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4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FWxAAAANsAAAAPAAAAZHJzL2Rvd25yZXYueG1sRI9BawIx&#10;FITvhf6H8ApeSs0qRd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LFPAV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5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  <v:group id="Group 56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<v:rect id="Rectangle 57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58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" strokecolor="green">
                            <v:fill r:id="rId25" o:title="Stormbox_drawings_dwg sidewall" recolor="t" rotate="t" type="frame"/>
                          </v:rect>
                          <v:rect id="Rectangle 59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</v:group>
                  </w:pict>
                </mc:Fallback>
              </mc:AlternateContent>
            </w:r>
          </w:p>
          <w:p w14:paraId="57947888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75E0CDD9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4C45F2DF" w14:textId="77777777" w:rsidR="00473AD9" w:rsidRPr="00CB6543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3283245D" w14:textId="77777777" w:rsidR="00473AD9" w:rsidRPr="00CB6543" w:rsidRDefault="00473AD9" w:rsidP="0089412E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C16C4F8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4866" w:type="dxa"/>
            <w:shd w:val="clear" w:color="auto" w:fill="auto"/>
          </w:tcPr>
          <w:p w14:paraId="08AB5ADC" w14:textId="543890CF" w:rsidR="00473AD9" w:rsidRPr="00CB6543" w:rsidRDefault="00FE68C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noProof/>
                <w:sz w:val="24"/>
                <w:szCs w:val="24"/>
              </w:rPr>
              <w:t>Površ</w:t>
            </w: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ina sa </w:t>
            </w:r>
            <w:r w:rsidR="00776552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kosinom</w:t>
            </w: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iznad blokova</w:t>
            </w:r>
          </w:p>
          <w:p w14:paraId="36F170A9" w14:textId="22B3E277" w:rsidR="00E61353" w:rsidRPr="00CB654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CB654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A3FFE4A" wp14:editId="1F68A478">
                      <wp:simplePos x="0" y="0"/>
                      <wp:positionH relativeFrom="column">
                        <wp:posOffset>70273</wp:posOffset>
                      </wp:positionH>
                      <wp:positionV relativeFrom="paragraph">
                        <wp:posOffset>67521</wp:posOffset>
                      </wp:positionV>
                      <wp:extent cx="2470150" cy="1115483"/>
                      <wp:effectExtent l="0" t="19050" r="25400" b="2794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0150" cy="1115483"/>
                                <a:chOff x="2782" y="13464"/>
                                <a:chExt cx="6409" cy="2946"/>
                              </a:xfrm>
                            </wpg:grpSpPr>
                            <wps:wsp>
                              <wps:cNvPr id="6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4519"/>
                                  <a:ext cx="6409" cy="18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8" y="15062"/>
                                  <a:ext cx="4383" cy="773"/>
                                  <a:chOff x="3113" y="15038"/>
                                  <a:chExt cx="4383" cy="772"/>
                                </a:xfrm>
                              </wpg:grpSpPr>
                              <wpg:grpSp>
                                <wpg:cNvPr id="7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42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1" name="Rectangle 41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42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43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13" y="15038"/>
                                    <a:ext cx="4383" cy="382"/>
                                    <a:chOff x="3113" y="15428"/>
                                    <a:chExt cx="4383" cy="382"/>
                                  </a:xfrm>
                                </wpg:grpSpPr>
                                <wps:wsp>
                                  <wps:cNvPr id="75" name="Rectangle 45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13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46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71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Rectangle 47" descr="Stormbox_drawings_dwg sidewall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39" y="15428"/>
                                      <a:ext cx="1457" cy="382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24"/>
                                      <a:srcRect/>
                                      <a:stretch>
                                        <a:fillRect r="-3331"/>
                                      </a:stretch>
                                    </a:blipFill>
                                    <a:ln w="9525">
                                      <a:solidFill>
                                        <a:srgbClr val="008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8" name="AutoShap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3464"/>
                                  <a:ext cx="5389" cy="108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CBAE55" id="Group 67" o:spid="_x0000_s1026" style="position:absolute;margin-left:5.55pt;margin-top:5.3pt;width:194.5pt;height:87.85pt;z-index:251662336" coordorigin="2782,13464" coordsize="6409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K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VQAAAABSZ2h0bG9uZwAAAU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E4QklNBAwAAAAAEyYAAAAB&#10;AAAAoAAAACkAAAHgAABM4AAAEwoAGAAB/9j/4AAQSkZJRgABAgA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DNzA3MUMzMTA4&#10;MDVCRDlDN0NDNTU3NzkwRTZGREZBMTwvZXhpZjpOYXRpdmVEaWdlc3Q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">
                      <v:rect id="Rectangle 38" o:spid="_x0000_s1027" style="position:absolute;left:2782;top:14519;width:6409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" fillcolor="black"/>
                      <v:group id="Group 39" o:spid="_x0000_s1028" style="position:absolute;left:3558;top:15062;width:4383;height:773" coordorigin="3113,15038" coordsize="438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40" o:spid="_x0000_s1029" style="position:absolute;left:3113;top:1542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<v:rect id="Rectangle 41" o:spid="_x0000_s1030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2" o:spid="_x0000_s1031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3" o:spid="_x0000_s1032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kFxQAAANsAAAAPAAAAZHJzL2Rvd25yZXYueG1sRI9PS8NA&#10;FMTvQr/D8gpexG6qo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ALc+kF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</v:group>
                        <v:group id="Group 44" o:spid="_x0000_s1033" style="position:absolute;left:3113;top:15038;width:4383;height:382" coordorigin="3113,15428" coordsize="4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ctangle 45" o:spid="_x0000_s1034" alt="Stormbox_drawings_dwg sidewall" style="position:absolute;left:3113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" strokecolor="green">
                            <v:fill r:id="rId25" o:title="Stormbox_drawings_dwg sidewall" recolor="t" rotate="t" type="frame"/>
                          </v:rect>
                          <v:rect id="Rectangle 46" o:spid="_x0000_s1035" alt="Stormbox_drawings_dwg sidewall" style="position:absolute;left:4571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  <v:rect id="Rectangle 47" o:spid="_x0000_s1036" alt="Stormbox_drawings_dwg sidewall" style="position:absolute;left:6039;top:15428;width:145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" strokecolor="green">
                            <v:fill r:id="rId25" o:title="Stormbox_drawings_dwg sidewall" recolor="t" rotate="t" type="frame"/>
                          </v:rect>
                        </v:group>
                      </v:group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8" o:spid="_x0000_s1037" type="#_x0000_t6" style="position:absolute;left:2782;top:13464;width:5389;height: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" fillcolor="black"/>
                    </v:group>
                  </w:pict>
                </mc:Fallback>
              </mc:AlternateContent>
            </w:r>
          </w:p>
          <w:p w14:paraId="14566A52" w14:textId="77777777" w:rsidR="00E61353" w:rsidRPr="00CB654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01C031CB" w14:textId="77777777" w:rsidR="00E61353" w:rsidRPr="00CB654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408F5F58" w14:textId="52397812" w:rsidR="00E61353" w:rsidRPr="00CB6543" w:rsidRDefault="00E61353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</w:tr>
      <w:tr w:rsidR="00473AD9" w:rsidRPr="00CB6543" w14:paraId="284C465F" w14:textId="77777777" w:rsidTr="00D04BDC">
        <w:trPr>
          <w:trHeight w:val="1575"/>
        </w:trPr>
        <w:tc>
          <w:tcPr>
            <w:tcW w:w="4865" w:type="dxa"/>
            <w:shd w:val="clear" w:color="auto" w:fill="auto"/>
          </w:tcPr>
          <w:p w14:paraId="3D945CE3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7FBC3FCF" w14:textId="361CD701" w:rsidR="00473AD9" w:rsidRPr="00CB6543" w:rsidRDefault="00FE68C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Samo </w:t>
            </w:r>
            <w:r w:rsidR="00776552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lake</w:t>
            </w:r>
            <w:r w:rsidRPr="0017153F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mašine po površini za vreme instalacije.</w:t>
            </w:r>
          </w:p>
          <w:p w14:paraId="73E8F61C" w14:textId="77777777" w:rsidR="008D12AA" w:rsidRPr="00CB6543" w:rsidRDefault="008D12AA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4866" w:type="dxa"/>
            <w:shd w:val="clear" w:color="auto" w:fill="auto"/>
          </w:tcPr>
          <w:p w14:paraId="4B369193" w14:textId="77777777" w:rsidR="00473AD9" w:rsidRPr="00CB6543" w:rsidRDefault="00473AD9" w:rsidP="00546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077B828E" w14:textId="7EE8F0FD" w:rsidR="00473AD9" w:rsidRPr="00CB6543" w:rsidRDefault="00866E67" w:rsidP="007765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66E67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Bez kranova ili drugih teških prevoznih sredstva pre stavljanja završnog sloja – trotoara.</w:t>
            </w:r>
          </w:p>
        </w:tc>
      </w:tr>
    </w:tbl>
    <w:p w14:paraId="11347A9D" w14:textId="77777777" w:rsidR="00B70984" w:rsidRPr="00CB6543" w:rsidRDefault="00B70984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2550932E" w14:textId="77777777" w:rsidR="00216A23" w:rsidRPr="00CB6543" w:rsidRDefault="00216A23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1F2B23C1" w14:textId="5A2DA2D6" w:rsidR="00216A23" w:rsidRPr="00CB6543" w:rsidRDefault="003432F0" w:rsidP="00546A39">
      <w:pPr>
        <w:spacing w:line="360" w:lineRule="auto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sectPr w:rsidR="00216A23" w:rsidRPr="00CB6543" w:rsidSect="00B3735D">
      <w:headerReference w:type="default" r:id="rId26"/>
      <w:pgSz w:w="11906" w:h="16838" w:code="9"/>
      <w:pgMar w:top="1985" w:right="849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1DEF3" w14:textId="77777777" w:rsidR="009C6B59" w:rsidRDefault="009C6B59" w:rsidP="0028004E">
      <w:r>
        <w:separator/>
      </w:r>
    </w:p>
  </w:endnote>
  <w:endnote w:type="continuationSeparator" w:id="0">
    <w:p w14:paraId="49F9A289" w14:textId="77777777" w:rsidR="009C6B59" w:rsidRDefault="009C6B59" w:rsidP="0028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6F814" w14:textId="77777777" w:rsidR="009C6B59" w:rsidRDefault="009C6B59" w:rsidP="0028004E">
      <w:r>
        <w:separator/>
      </w:r>
    </w:p>
  </w:footnote>
  <w:footnote w:type="continuationSeparator" w:id="0">
    <w:p w14:paraId="5E538561" w14:textId="77777777" w:rsidR="009C6B59" w:rsidRDefault="009C6B59" w:rsidP="0028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Eindruck"/>
      <w:tag w:val="Eindruck"/>
      <w:id w:val="1354382181"/>
      <w:lock w:val="sdtContentLocked"/>
    </w:sdtPr>
    <w:sdtEndPr/>
    <w:sdtContent>
      <w:p w14:paraId="0B219A2E" w14:textId="77777777" w:rsidR="0028004E" w:rsidRDefault="00F47688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03332FC8" wp14:editId="5DBCC127">
                  <wp:simplePos x="0" y="0"/>
                  <wp:positionH relativeFrom="page">
                    <wp:posOffset>0</wp:posOffset>
                  </wp:positionH>
                  <wp:positionV relativeFrom="page">
                    <wp:posOffset>3600450</wp:posOffset>
                  </wp:positionV>
                  <wp:extent cx="180000" cy="0"/>
                  <wp:effectExtent l="0" t="0" r="10795" b="19050"/>
                  <wp:wrapNone/>
                  <wp:docPr id="8" name="Gerade Verbindung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381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E5665CE" id="Gerade Verbindung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283.5pt" to="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" strokecolor="#003da5 [3204]" strokeweight=".3pt">
                  <v:stroke joinstyle="miter"/>
                  <w10:wrap anchorx="page" anchory="page"/>
                  <w10:anchorlock/>
                </v:line>
              </w:pict>
            </mc:Fallback>
          </mc:AlternateContent>
        </w:r>
        <w:r w:rsidR="0028004E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1" layoutInCell="1" allowOverlap="1" wp14:anchorId="2D4AE989" wp14:editId="2DEDFA9F">
                  <wp:simplePos x="0" y="0"/>
                  <wp:positionH relativeFrom="page">
                    <wp:posOffset>-1080135</wp:posOffset>
                  </wp:positionH>
                  <wp:positionV relativeFrom="page">
                    <wp:posOffset>7008495</wp:posOffset>
                  </wp:positionV>
                  <wp:extent cx="5626800" cy="5626800"/>
                  <wp:effectExtent l="0" t="0" r="0" b="0"/>
                  <wp:wrapNone/>
                  <wp:docPr id="7" name="Freefor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5626800" cy="5626800"/>
                          </a:xfrm>
                          <a:custGeom>
                            <a:avLst/>
                            <a:gdLst>
                              <a:gd name="T0" fmla="*/ 6334 w 16044"/>
                              <a:gd name="T1" fmla="*/ 15013 h 16044"/>
                              <a:gd name="T2" fmla="*/ 4737 w 16044"/>
                              <a:gd name="T3" fmla="*/ 14475 h 16044"/>
                              <a:gd name="T4" fmla="*/ 3342 w 16044"/>
                              <a:gd name="T5" fmla="*/ 13581 h 16044"/>
                              <a:gd name="T6" fmla="*/ 2205 w 16044"/>
                              <a:gd name="T7" fmla="*/ 12388 h 16044"/>
                              <a:gd name="T8" fmla="*/ 1378 w 16044"/>
                              <a:gd name="T9" fmla="*/ 10948 h 16044"/>
                              <a:gd name="T10" fmla="*/ 917 w 16044"/>
                              <a:gd name="T11" fmla="*/ 9317 h 16044"/>
                              <a:gd name="T12" fmla="*/ 872 w 16044"/>
                              <a:gd name="T13" fmla="*/ 7564 h 16044"/>
                              <a:gd name="T14" fmla="*/ 1254 w 16044"/>
                              <a:gd name="T15" fmla="*/ 5901 h 16044"/>
                              <a:gd name="T16" fmla="*/ 2013 w 16044"/>
                              <a:gd name="T17" fmla="*/ 4418 h 16044"/>
                              <a:gd name="T18" fmla="*/ 3092 w 16044"/>
                              <a:gd name="T19" fmla="*/ 3172 h 16044"/>
                              <a:gd name="T20" fmla="*/ 4440 w 16044"/>
                              <a:gd name="T21" fmla="*/ 2214 h 16044"/>
                              <a:gd name="T22" fmla="*/ 6001 w 16044"/>
                              <a:gd name="T23" fmla="*/ 1599 h 16044"/>
                              <a:gd name="T24" fmla="*/ 7722 w 16044"/>
                              <a:gd name="T25" fmla="*/ 1383 h 16044"/>
                              <a:gd name="T26" fmla="*/ 9443 w 16044"/>
                              <a:gd name="T27" fmla="*/ 1599 h 16044"/>
                              <a:gd name="T28" fmla="*/ 11004 w 16044"/>
                              <a:gd name="T29" fmla="*/ 2214 h 16044"/>
                              <a:gd name="T30" fmla="*/ 12352 w 16044"/>
                              <a:gd name="T31" fmla="*/ 3172 h 16044"/>
                              <a:gd name="T32" fmla="*/ 13432 w 16044"/>
                              <a:gd name="T33" fmla="*/ 4418 h 16044"/>
                              <a:gd name="T34" fmla="*/ 14190 w 16044"/>
                              <a:gd name="T35" fmla="*/ 5901 h 16044"/>
                              <a:gd name="T36" fmla="*/ 14572 w 16044"/>
                              <a:gd name="T37" fmla="*/ 7564 h 16044"/>
                              <a:gd name="T38" fmla="*/ 14528 w 16044"/>
                              <a:gd name="T39" fmla="*/ 9317 h 16044"/>
                              <a:gd name="T40" fmla="*/ 14067 w 16044"/>
                              <a:gd name="T41" fmla="*/ 10948 h 16044"/>
                              <a:gd name="T42" fmla="*/ 13239 w 16044"/>
                              <a:gd name="T43" fmla="*/ 12388 h 16044"/>
                              <a:gd name="T44" fmla="*/ 12101 w 16044"/>
                              <a:gd name="T45" fmla="*/ 13581 h 16044"/>
                              <a:gd name="T46" fmla="*/ 10707 w 16044"/>
                              <a:gd name="T47" fmla="*/ 14475 h 16044"/>
                              <a:gd name="T48" fmla="*/ 9110 w 16044"/>
                              <a:gd name="T49" fmla="*/ 15013 h 16044"/>
                              <a:gd name="T50" fmla="*/ 8022 w 16044"/>
                              <a:gd name="T51" fmla="*/ 0 h 16044"/>
                              <a:gd name="T52" fmla="*/ 6018 w 16044"/>
                              <a:gd name="T53" fmla="*/ 253 h 16044"/>
                              <a:gd name="T54" fmla="*/ 4199 w 16044"/>
                              <a:gd name="T55" fmla="*/ 969 h 16044"/>
                              <a:gd name="T56" fmla="*/ 2628 w 16044"/>
                              <a:gd name="T57" fmla="*/ 2084 h 16044"/>
                              <a:gd name="T58" fmla="*/ 1370 w 16044"/>
                              <a:gd name="T59" fmla="*/ 3537 h 16044"/>
                              <a:gd name="T60" fmla="*/ 486 w 16044"/>
                              <a:gd name="T61" fmla="*/ 5263 h 16044"/>
                              <a:gd name="T62" fmla="*/ 41 w 16044"/>
                              <a:gd name="T63" fmla="*/ 7202 h 16044"/>
                              <a:gd name="T64" fmla="*/ 92 w 16044"/>
                              <a:gd name="T65" fmla="*/ 9243 h 16044"/>
                              <a:gd name="T66" fmla="*/ 631 w 16044"/>
                              <a:gd name="T67" fmla="*/ 11145 h 16044"/>
                              <a:gd name="T68" fmla="*/ 1593 w 16044"/>
                              <a:gd name="T69" fmla="*/ 12822 h 16044"/>
                              <a:gd name="T70" fmla="*/ 2919 w 16044"/>
                              <a:gd name="T71" fmla="*/ 14212 h 16044"/>
                              <a:gd name="T72" fmla="*/ 4544 w 16044"/>
                              <a:gd name="T73" fmla="*/ 15253 h 16044"/>
                              <a:gd name="T74" fmla="*/ 6406 w 16044"/>
                              <a:gd name="T75" fmla="*/ 15881 h 16044"/>
                              <a:gd name="T76" fmla="*/ 8435 w 16044"/>
                              <a:gd name="T77" fmla="*/ 16034 h 16044"/>
                              <a:gd name="T78" fmla="*/ 10408 w 16044"/>
                              <a:gd name="T79" fmla="*/ 15683 h 16044"/>
                              <a:gd name="T80" fmla="*/ 12181 w 16044"/>
                              <a:gd name="T81" fmla="*/ 14883 h 16044"/>
                              <a:gd name="T82" fmla="*/ 13695 w 16044"/>
                              <a:gd name="T83" fmla="*/ 13695 h 16044"/>
                              <a:gd name="T84" fmla="*/ 14883 w 16044"/>
                              <a:gd name="T85" fmla="*/ 12181 h 16044"/>
                              <a:gd name="T86" fmla="*/ 15683 w 16044"/>
                              <a:gd name="T87" fmla="*/ 10408 h 16044"/>
                              <a:gd name="T88" fmla="*/ 16034 w 16044"/>
                              <a:gd name="T89" fmla="*/ 8435 h 16044"/>
                              <a:gd name="T90" fmla="*/ 15881 w 16044"/>
                              <a:gd name="T91" fmla="*/ 6406 h 16044"/>
                              <a:gd name="T92" fmla="*/ 15253 w 16044"/>
                              <a:gd name="T93" fmla="*/ 4544 h 16044"/>
                              <a:gd name="T94" fmla="*/ 14212 w 16044"/>
                              <a:gd name="T95" fmla="*/ 2919 h 16044"/>
                              <a:gd name="T96" fmla="*/ 12822 w 16044"/>
                              <a:gd name="T97" fmla="*/ 1593 h 16044"/>
                              <a:gd name="T98" fmla="*/ 11145 w 16044"/>
                              <a:gd name="T99" fmla="*/ 631 h 16044"/>
                              <a:gd name="T100" fmla="*/ 9243 w 16044"/>
                              <a:gd name="T101" fmla="*/ 92 h 16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044" h="16044">
                                <a:moveTo>
                                  <a:pt x="7722" y="15154"/>
                                </a:moveTo>
                                <a:lnTo>
                                  <a:pt x="7367" y="15145"/>
                                </a:lnTo>
                                <a:lnTo>
                                  <a:pt x="7018" y="15117"/>
                                </a:lnTo>
                                <a:lnTo>
                                  <a:pt x="6673" y="15074"/>
                                </a:lnTo>
                                <a:lnTo>
                                  <a:pt x="6334" y="15013"/>
                                </a:lnTo>
                                <a:lnTo>
                                  <a:pt x="6001" y="14937"/>
                                </a:lnTo>
                                <a:lnTo>
                                  <a:pt x="5675" y="14844"/>
                                </a:lnTo>
                                <a:lnTo>
                                  <a:pt x="5355" y="14735"/>
                                </a:lnTo>
                                <a:lnTo>
                                  <a:pt x="5042" y="14612"/>
                                </a:lnTo>
                                <a:lnTo>
                                  <a:pt x="4737" y="14475"/>
                                </a:lnTo>
                                <a:lnTo>
                                  <a:pt x="4440" y="14322"/>
                                </a:lnTo>
                                <a:lnTo>
                                  <a:pt x="4151" y="14157"/>
                                </a:lnTo>
                                <a:lnTo>
                                  <a:pt x="3873" y="13977"/>
                                </a:lnTo>
                                <a:lnTo>
                                  <a:pt x="3603" y="13786"/>
                                </a:lnTo>
                                <a:lnTo>
                                  <a:pt x="3342" y="13581"/>
                                </a:lnTo>
                                <a:lnTo>
                                  <a:pt x="3092" y="13365"/>
                                </a:lnTo>
                                <a:lnTo>
                                  <a:pt x="2854" y="13137"/>
                                </a:lnTo>
                                <a:lnTo>
                                  <a:pt x="2625" y="12897"/>
                                </a:lnTo>
                                <a:lnTo>
                                  <a:pt x="2409" y="12648"/>
                                </a:lnTo>
                                <a:lnTo>
                                  <a:pt x="2205" y="12388"/>
                                </a:lnTo>
                                <a:lnTo>
                                  <a:pt x="2013" y="12117"/>
                                </a:lnTo>
                                <a:lnTo>
                                  <a:pt x="1834" y="11838"/>
                                </a:lnTo>
                                <a:lnTo>
                                  <a:pt x="1668" y="11550"/>
                                </a:lnTo>
                                <a:lnTo>
                                  <a:pt x="1516" y="11253"/>
                                </a:lnTo>
                                <a:lnTo>
                                  <a:pt x="1378" y="10948"/>
                                </a:lnTo>
                                <a:lnTo>
                                  <a:pt x="1254" y="10635"/>
                                </a:lnTo>
                                <a:lnTo>
                                  <a:pt x="1146" y="10315"/>
                                </a:lnTo>
                                <a:lnTo>
                                  <a:pt x="1054" y="9988"/>
                                </a:lnTo>
                                <a:lnTo>
                                  <a:pt x="977" y="9655"/>
                                </a:lnTo>
                                <a:lnTo>
                                  <a:pt x="917" y="9317"/>
                                </a:lnTo>
                                <a:lnTo>
                                  <a:pt x="872" y="8972"/>
                                </a:lnTo>
                                <a:lnTo>
                                  <a:pt x="845" y="8623"/>
                                </a:lnTo>
                                <a:lnTo>
                                  <a:pt x="837" y="8268"/>
                                </a:lnTo>
                                <a:lnTo>
                                  <a:pt x="845" y="7914"/>
                                </a:lnTo>
                                <a:lnTo>
                                  <a:pt x="872" y="7564"/>
                                </a:lnTo>
                                <a:lnTo>
                                  <a:pt x="917" y="7220"/>
                                </a:lnTo>
                                <a:lnTo>
                                  <a:pt x="977" y="6881"/>
                                </a:lnTo>
                                <a:lnTo>
                                  <a:pt x="1054" y="6547"/>
                                </a:lnTo>
                                <a:lnTo>
                                  <a:pt x="1146" y="6221"/>
                                </a:lnTo>
                                <a:lnTo>
                                  <a:pt x="1254" y="5901"/>
                                </a:lnTo>
                                <a:lnTo>
                                  <a:pt x="1378" y="5588"/>
                                </a:lnTo>
                                <a:lnTo>
                                  <a:pt x="1516" y="5283"/>
                                </a:lnTo>
                                <a:lnTo>
                                  <a:pt x="1668" y="4986"/>
                                </a:lnTo>
                                <a:lnTo>
                                  <a:pt x="1834" y="4698"/>
                                </a:lnTo>
                                <a:lnTo>
                                  <a:pt x="2013" y="4418"/>
                                </a:lnTo>
                                <a:lnTo>
                                  <a:pt x="2205" y="4148"/>
                                </a:lnTo>
                                <a:lnTo>
                                  <a:pt x="2409" y="3889"/>
                                </a:lnTo>
                                <a:lnTo>
                                  <a:pt x="2625" y="3639"/>
                                </a:lnTo>
                                <a:lnTo>
                                  <a:pt x="2854" y="3399"/>
                                </a:lnTo>
                                <a:lnTo>
                                  <a:pt x="3092" y="3172"/>
                                </a:lnTo>
                                <a:lnTo>
                                  <a:pt x="3342" y="2955"/>
                                </a:lnTo>
                                <a:lnTo>
                                  <a:pt x="3603" y="2751"/>
                                </a:lnTo>
                                <a:lnTo>
                                  <a:pt x="3873" y="2559"/>
                                </a:lnTo>
                                <a:lnTo>
                                  <a:pt x="4151" y="2380"/>
                                </a:lnTo>
                                <a:lnTo>
                                  <a:pt x="4440" y="2214"/>
                                </a:lnTo>
                                <a:lnTo>
                                  <a:pt x="4737" y="2062"/>
                                </a:lnTo>
                                <a:lnTo>
                                  <a:pt x="5042" y="1924"/>
                                </a:lnTo>
                                <a:lnTo>
                                  <a:pt x="5355" y="1801"/>
                                </a:lnTo>
                                <a:lnTo>
                                  <a:pt x="5675" y="1693"/>
                                </a:lnTo>
                                <a:lnTo>
                                  <a:pt x="6001" y="1599"/>
                                </a:lnTo>
                                <a:lnTo>
                                  <a:pt x="6334" y="1523"/>
                                </a:lnTo>
                                <a:lnTo>
                                  <a:pt x="6673" y="1462"/>
                                </a:lnTo>
                                <a:lnTo>
                                  <a:pt x="7018" y="1418"/>
                                </a:lnTo>
                                <a:lnTo>
                                  <a:pt x="7367" y="1392"/>
                                </a:lnTo>
                                <a:lnTo>
                                  <a:pt x="7722" y="1383"/>
                                </a:lnTo>
                                <a:lnTo>
                                  <a:pt x="8076" y="1392"/>
                                </a:lnTo>
                                <a:lnTo>
                                  <a:pt x="8426" y="1418"/>
                                </a:lnTo>
                                <a:lnTo>
                                  <a:pt x="8771" y="1462"/>
                                </a:lnTo>
                                <a:lnTo>
                                  <a:pt x="9110" y="1523"/>
                                </a:lnTo>
                                <a:lnTo>
                                  <a:pt x="9443" y="1599"/>
                                </a:lnTo>
                                <a:lnTo>
                                  <a:pt x="9770" y="1693"/>
                                </a:lnTo>
                                <a:lnTo>
                                  <a:pt x="10090" y="1801"/>
                                </a:lnTo>
                                <a:lnTo>
                                  <a:pt x="10403" y="1924"/>
                                </a:lnTo>
                                <a:lnTo>
                                  <a:pt x="10707" y="2062"/>
                                </a:lnTo>
                                <a:lnTo>
                                  <a:pt x="11004" y="2214"/>
                                </a:lnTo>
                                <a:lnTo>
                                  <a:pt x="11292" y="2380"/>
                                </a:lnTo>
                                <a:lnTo>
                                  <a:pt x="11572" y="2559"/>
                                </a:lnTo>
                                <a:lnTo>
                                  <a:pt x="11841" y="2751"/>
                                </a:lnTo>
                                <a:lnTo>
                                  <a:pt x="12101" y="2955"/>
                                </a:lnTo>
                                <a:lnTo>
                                  <a:pt x="12352" y="3172"/>
                                </a:lnTo>
                                <a:lnTo>
                                  <a:pt x="12591" y="3399"/>
                                </a:lnTo>
                                <a:lnTo>
                                  <a:pt x="12818" y="3639"/>
                                </a:lnTo>
                                <a:lnTo>
                                  <a:pt x="13035" y="3889"/>
                                </a:lnTo>
                                <a:lnTo>
                                  <a:pt x="13239" y="4148"/>
                                </a:lnTo>
                                <a:lnTo>
                                  <a:pt x="13432" y="4418"/>
                                </a:lnTo>
                                <a:lnTo>
                                  <a:pt x="13610" y="4698"/>
                                </a:lnTo>
                                <a:lnTo>
                                  <a:pt x="13776" y="4986"/>
                                </a:lnTo>
                                <a:lnTo>
                                  <a:pt x="13928" y="5283"/>
                                </a:lnTo>
                                <a:lnTo>
                                  <a:pt x="14067" y="5588"/>
                                </a:lnTo>
                                <a:lnTo>
                                  <a:pt x="14190" y="5901"/>
                                </a:lnTo>
                                <a:lnTo>
                                  <a:pt x="14298" y="6221"/>
                                </a:lnTo>
                                <a:lnTo>
                                  <a:pt x="14390" y="6547"/>
                                </a:lnTo>
                                <a:lnTo>
                                  <a:pt x="14468" y="6881"/>
                                </a:lnTo>
                                <a:lnTo>
                                  <a:pt x="14528" y="7220"/>
                                </a:lnTo>
                                <a:lnTo>
                                  <a:pt x="14572" y="7564"/>
                                </a:lnTo>
                                <a:lnTo>
                                  <a:pt x="14598" y="7914"/>
                                </a:lnTo>
                                <a:lnTo>
                                  <a:pt x="14607" y="8268"/>
                                </a:lnTo>
                                <a:lnTo>
                                  <a:pt x="14598" y="8623"/>
                                </a:lnTo>
                                <a:lnTo>
                                  <a:pt x="14572" y="8972"/>
                                </a:lnTo>
                                <a:lnTo>
                                  <a:pt x="14528" y="9317"/>
                                </a:lnTo>
                                <a:lnTo>
                                  <a:pt x="14468" y="9655"/>
                                </a:lnTo>
                                <a:lnTo>
                                  <a:pt x="14390" y="9988"/>
                                </a:lnTo>
                                <a:lnTo>
                                  <a:pt x="14298" y="10315"/>
                                </a:lnTo>
                                <a:lnTo>
                                  <a:pt x="14190" y="10635"/>
                                </a:lnTo>
                                <a:lnTo>
                                  <a:pt x="14067" y="10948"/>
                                </a:lnTo>
                                <a:lnTo>
                                  <a:pt x="13928" y="11253"/>
                                </a:lnTo>
                                <a:lnTo>
                                  <a:pt x="13776" y="11550"/>
                                </a:lnTo>
                                <a:lnTo>
                                  <a:pt x="13610" y="11838"/>
                                </a:lnTo>
                                <a:lnTo>
                                  <a:pt x="13432" y="12117"/>
                                </a:lnTo>
                                <a:lnTo>
                                  <a:pt x="13239" y="12388"/>
                                </a:lnTo>
                                <a:lnTo>
                                  <a:pt x="13035" y="12648"/>
                                </a:lnTo>
                                <a:lnTo>
                                  <a:pt x="12818" y="12897"/>
                                </a:lnTo>
                                <a:lnTo>
                                  <a:pt x="12591" y="13137"/>
                                </a:lnTo>
                                <a:lnTo>
                                  <a:pt x="12352" y="13365"/>
                                </a:lnTo>
                                <a:lnTo>
                                  <a:pt x="12101" y="13581"/>
                                </a:lnTo>
                                <a:lnTo>
                                  <a:pt x="11841" y="13786"/>
                                </a:lnTo>
                                <a:lnTo>
                                  <a:pt x="11572" y="13977"/>
                                </a:lnTo>
                                <a:lnTo>
                                  <a:pt x="11292" y="14157"/>
                                </a:lnTo>
                                <a:lnTo>
                                  <a:pt x="11004" y="14322"/>
                                </a:lnTo>
                                <a:lnTo>
                                  <a:pt x="10707" y="14475"/>
                                </a:lnTo>
                                <a:lnTo>
                                  <a:pt x="10403" y="14612"/>
                                </a:lnTo>
                                <a:lnTo>
                                  <a:pt x="10090" y="14735"/>
                                </a:lnTo>
                                <a:lnTo>
                                  <a:pt x="9770" y="14844"/>
                                </a:lnTo>
                                <a:lnTo>
                                  <a:pt x="9443" y="14937"/>
                                </a:lnTo>
                                <a:lnTo>
                                  <a:pt x="9110" y="15013"/>
                                </a:lnTo>
                                <a:lnTo>
                                  <a:pt x="8771" y="15074"/>
                                </a:lnTo>
                                <a:lnTo>
                                  <a:pt x="8426" y="15117"/>
                                </a:lnTo>
                                <a:lnTo>
                                  <a:pt x="8076" y="15145"/>
                                </a:lnTo>
                                <a:lnTo>
                                  <a:pt x="7722" y="15154"/>
                                </a:lnTo>
                                <a:close/>
                                <a:moveTo>
                                  <a:pt x="8022" y="0"/>
                                </a:moveTo>
                                <a:lnTo>
                                  <a:pt x="7609" y="10"/>
                                </a:lnTo>
                                <a:lnTo>
                                  <a:pt x="7202" y="41"/>
                                </a:lnTo>
                                <a:lnTo>
                                  <a:pt x="6801" y="92"/>
                                </a:lnTo>
                                <a:lnTo>
                                  <a:pt x="6406" y="163"/>
                                </a:lnTo>
                                <a:lnTo>
                                  <a:pt x="6018" y="253"/>
                                </a:lnTo>
                                <a:lnTo>
                                  <a:pt x="5636" y="361"/>
                                </a:lnTo>
                                <a:lnTo>
                                  <a:pt x="5263" y="486"/>
                                </a:lnTo>
                                <a:lnTo>
                                  <a:pt x="4899" y="631"/>
                                </a:lnTo>
                                <a:lnTo>
                                  <a:pt x="4544" y="791"/>
                                </a:lnTo>
                                <a:lnTo>
                                  <a:pt x="4199" y="969"/>
                                </a:lnTo>
                                <a:lnTo>
                                  <a:pt x="3863" y="1161"/>
                                </a:lnTo>
                                <a:lnTo>
                                  <a:pt x="3537" y="1370"/>
                                </a:lnTo>
                                <a:lnTo>
                                  <a:pt x="3222" y="1593"/>
                                </a:lnTo>
                                <a:lnTo>
                                  <a:pt x="2919" y="1832"/>
                                </a:lnTo>
                                <a:lnTo>
                                  <a:pt x="2628" y="2084"/>
                                </a:lnTo>
                                <a:lnTo>
                                  <a:pt x="2349" y="2349"/>
                                </a:lnTo>
                                <a:lnTo>
                                  <a:pt x="2084" y="2628"/>
                                </a:lnTo>
                                <a:lnTo>
                                  <a:pt x="1832" y="2919"/>
                                </a:lnTo>
                                <a:lnTo>
                                  <a:pt x="1593" y="3222"/>
                                </a:lnTo>
                                <a:lnTo>
                                  <a:pt x="1370" y="3537"/>
                                </a:lnTo>
                                <a:lnTo>
                                  <a:pt x="1161" y="3863"/>
                                </a:lnTo>
                                <a:lnTo>
                                  <a:pt x="969" y="4199"/>
                                </a:lnTo>
                                <a:lnTo>
                                  <a:pt x="791" y="4544"/>
                                </a:lnTo>
                                <a:lnTo>
                                  <a:pt x="631" y="4899"/>
                                </a:lnTo>
                                <a:lnTo>
                                  <a:pt x="486" y="5263"/>
                                </a:lnTo>
                                <a:lnTo>
                                  <a:pt x="361" y="5636"/>
                                </a:lnTo>
                                <a:lnTo>
                                  <a:pt x="253" y="6018"/>
                                </a:lnTo>
                                <a:lnTo>
                                  <a:pt x="163" y="6406"/>
                                </a:lnTo>
                                <a:lnTo>
                                  <a:pt x="92" y="6801"/>
                                </a:lnTo>
                                <a:lnTo>
                                  <a:pt x="41" y="7202"/>
                                </a:lnTo>
                                <a:lnTo>
                                  <a:pt x="10" y="7609"/>
                                </a:lnTo>
                                <a:lnTo>
                                  <a:pt x="0" y="8022"/>
                                </a:lnTo>
                                <a:lnTo>
                                  <a:pt x="10" y="8435"/>
                                </a:lnTo>
                                <a:lnTo>
                                  <a:pt x="41" y="8842"/>
                                </a:lnTo>
                                <a:lnTo>
                                  <a:pt x="92" y="9243"/>
                                </a:lnTo>
                                <a:lnTo>
                                  <a:pt x="163" y="9638"/>
                                </a:lnTo>
                                <a:lnTo>
                                  <a:pt x="253" y="10026"/>
                                </a:lnTo>
                                <a:lnTo>
                                  <a:pt x="361" y="10408"/>
                                </a:lnTo>
                                <a:lnTo>
                                  <a:pt x="486" y="10781"/>
                                </a:lnTo>
                                <a:lnTo>
                                  <a:pt x="631" y="11145"/>
                                </a:lnTo>
                                <a:lnTo>
                                  <a:pt x="791" y="11500"/>
                                </a:lnTo>
                                <a:lnTo>
                                  <a:pt x="969" y="11845"/>
                                </a:lnTo>
                                <a:lnTo>
                                  <a:pt x="1161" y="12181"/>
                                </a:lnTo>
                                <a:lnTo>
                                  <a:pt x="1370" y="12507"/>
                                </a:lnTo>
                                <a:lnTo>
                                  <a:pt x="1593" y="12822"/>
                                </a:lnTo>
                                <a:lnTo>
                                  <a:pt x="1832" y="13125"/>
                                </a:lnTo>
                                <a:lnTo>
                                  <a:pt x="2084" y="13416"/>
                                </a:lnTo>
                                <a:lnTo>
                                  <a:pt x="2349" y="13695"/>
                                </a:lnTo>
                                <a:lnTo>
                                  <a:pt x="2628" y="13960"/>
                                </a:lnTo>
                                <a:lnTo>
                                  <a:pt x="2919" y="14212"/>
                                </a:lnTo>
                                <a:lnTo>
                                  <a:pt x="3222" y="14451"/>
                                </a:lnTo>
                                <a:lnTo>
                                  <a:pt x="3537" y="14674"/>
                                </a:lnTo>
                                <a:lnTo>
                                  <a:pt x="3863" y="14883"/>
                                </a:lnTo>
                                <a:lnTo>
                                  <a:pt x="4199" y="15075"/>
                                </a:lnTo>
                                <a:lnTo>
                                  <a:pt x="4544" y="15253"/>
                                </a:lnTo>
                                <a:lnTo>
                                  <a:pt x="4899" y="15413"/>
                                </a:lnTo>
                                <a:lnTo>
                                  <a:pt x="5263" y="15558"/>
                                </a:lnTo>
                                <a:lnTo>
                                  <a:pt x="5636" y="15683"/>
                                </a:lnTo>
                                <a:lnTo>
                                  <a:pt x="6018" y="15791"/>
                                </a:lnTo>
                                <a:lnTo>
                                  <a:pt x="6406" y="15881"/>
                                </a:lnTo>
                                <a:lnTo>
                                  <a:pt x="6801" y="15952"/>
                                </a:lnTo>
                                <a:lnTo>
                                  <a:pt x="7202" y="16003"/>
                                </a:lnTo>
                                <a:lnTo>
                                  <a:pt x="7609" y="16034"/>
                                </a:lnTo>
                                <a:lnTo>
                                  <a:pt x="8022" y="16044"/>
                                </a:lnTo>
                                <a:lnTo>
                                  <a:pt x="8435" y="16034"/>
                                </a:lnTo>
                                <a:lnTo>
                                  <a:pt x="8842" y="16003"/>
                                </a:lnTo>
                                <a:lnTo>
                                  <a:pt x="9243" y="15952"/>
                                </a:lnTo>
                                <a:lnTo>
                                  <a:pt x="9638" y="15881"/>
                                </a:lnTo>
                                <a:lnTo>
                                  <a:pt x="10026" y="15791"/>
                                </a:lnTo>
                                <a:lnTo>
                                  <a:pt x="10408" y="15683"/>
                                </a:lnTo>
                                <a:lnTo>
                                  <a:pt x="10781" y="15558"/>
                                </a:lnTo>
                                <a:lnTo>
                                  <a:pt x="11145" y="15413"/>
                                </a:lnTo>
                                <a:lnTo>
                                  <a:pt x="11500" y="15253"/>
                                </a:lnTo>
                                <a:lnTo>
                                  <a:pt x="11845" y="15075"/>
                                </a:lnTo>
                                <a:lnTo>
                                  <a:pt x="12181" y="14883"/>
                                </a:lnTo>
                                <a:lnTo>
                                  <a:pt x="12507" y="14674"/>
                                </a:lnTo>
                                <a:lnTo>
                                  <a:pt x="12822" y="14451"/>
                                </a:lnTo>
                                <a:lnTo>
                                  <a:pt x="13125" y="14212"/>
                                </a:lnTo>
                                <a:lnTo>
                                  <a:pt x="13416" y="13960"/>
                                </a:lnTo>
                                <a:lnTo>
                                  <a:pt x="13695" y="13695"/>
                                </a:lnTo>
                                <a:lnTo>
                                  <a:pt x="13960" y="13416"/>
                                </a:lnTo>
                                <a:lnTo>
                                  <a:pt x="14212" y="13125"/>
                                </a:lnTo>
                                <a:lnTo>
                                  <a:pt x="14451" y="12822"/>
                                </a:lnTo>
                                <a:lnTo>
                                  <a:pt x="14674" y="12507"/>
                                </a:lnTo>
                                <a:lnTo>
                                  <a:pt x="14883" y="12181"/>
                                </a:lnTo>
                                <a:lnTo>
                                  <a:pt x="15075" y="11845"/>
                                </a:lnTo>
                                <a:lnTo>
                                  <a:pt x="15253" y="11500"/>
                                </a:lnTo>
                                <a:lnTo>
                                  <a:pt x="15413" y="11145"/>
                                </a:lnTo>
                                <a:lnTo>
                                  <a:pt x="15558" y="10781"/>
                                </a:lnTo>
                                <a:lnTo>
                                  <a:pt x="15683" y="10408"/>
                                </a:lnTo>
                                <a:lnTo>
                                  <a:pt x="15791" y="10026"/>
                                </a:lnTo>
                                <a:lnTo>
                                  <a:pt x="15881" y="9638"/>
                                </a:lnTo>
                                <a:lnTo>
                                  <a:pt x="15952" y="9243"/>
                                </a:lnTo>
                                <a:lnTo>
                                  <a:pt x="16003" y="8842"/>
                                </a:lnTo>
                                <a:lnTo>
                                  <a:pt x="16034" y="8435"/>
                                </a:lnTo>
                                <a:lnTo>
                                  <a:pt x="16044" y="8022"/>
                                </a:lnTo>
                                <a:lnTo>
                                  <a:pt x="16034" y="7609"/>
                                </a:lnTo>
                                <a:lnTo>
                                  <a:pt x="16003" y="7202"/>
                                </a:lnTo>
                                <a:lnTo>
                                  <a:pt x="15952" y="6801"/>
                                </a:lnTo>
                                <a:lnTo>
                                  <a:pt x="15881" y="6406"/>
                                </a:lnTo>
                                <a:lnTo>
                                  <a:pt x="15791" y="6018"/>
                                </a:lnTo>
                                <a:lnTo>
                                  <a:pt x="15683" y="5636"/>
                                </a:lnTo>
                                <a:lnTo>
                                  <a:pt x="15558" y="5263"/>
                                </a:lnTo>
                                <a:lnTo>
                                  <a:pt x="15413" y="4899"/>
                                </a:lnTo>
                                <a:lnTo>
                                  <a:pt x="15253" y="4544"/>
                                </a:lnTo>
                                <a:lnTo>
                                  <a:pt x="15075" y="4199"/>
                                </a:lnTo>
                                <a:lnTo>
                                  <a:pt x="14883" y="3863"/>
                                </a:lnTo>
                                <a:lnTo>
                                  <a:pt x="14674" y="3537"/>
                                </a:lnTo>
                                <a:lnTo>
                                  <a:pt x="14451" y="3222"/>
                                </a:lnTo>
                                <a:lnTo>
                                  <a:pt x="14212" y="2919"/>
                                </a:lnTo>
                                <a:lnTo>
                                  <a:pt x="13960" y="2628"/>
                                </a:lnTo>
                                <a:lnTo>
                                  <a:pt x="13695" y="2349"/>
                                </a:lnTo>
                                <a:lnTo>
                                  <a:pt x="13416" y="2084"/>
                                </a:lnTo>
                                <a:lnTo>
                                  <a:pt x="13125" y="1832"/>
                                </a:lnTo>
                                <a:lnTo>
                                  <a:pt x="12822" y="1593"/>
                                </a:lnTo>
                                <a:lnTo>
                                  <a:pt x="12507" y="1370"/>
                                </a:lnTo>
                                <a:lnTo>
                                  <a:pt x="12181" y="1161"/>
                                </a:lnTo>
                                <a:lnTo>
                                  <a:pt x="11845" y="969"/>
                                </a:lnTo>
                                <a:lnTo>
                                  <a:pt x="11500" y="791"/>
                                </a:lnTo>
                                <a:lnTo>
                                  <a:pt x="11145" y="631"/>
                                </a:lnTo>
                                <a:lnTo>
                                  <a:pt x="10781" y="486"/>
                                </a:lnTo>
                                <a:lnTo>
                                  <a:pt x="10408" y="361"/>
                                </a:lnTo>
                                <a:lnTo>
                                  <a:pt x="10026" y="253"/>
                                </a:lnTo>
                                <a:lnTo>
                                  <a:pt x="9638" y="163"/>
                                </a:lnTo>
                                <a:lnTo>
                                  <a:pt x="9243" y="92"/>
                                </a:lnTo>
                                <a:lnTo>
                                  <a:pt x="8842" y="41"/>
                                </a:lnTo>
                                <a:lnTo>
                                  <a:pt x="8435" y="10"/>
                                </a:lnTo>
                                <a:lnTo>
                                  <a:pt x="8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077F931" id="Freeform 4" o:spid="_x0000_s1026" style="position:absolute;margin-left:-85.05pt;margin-top:551.85pt;width:443.05pt;height:44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044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" path="m7722,15154r-355,-9l7018,15117r-345,-43l6334,15013r-333,-76l5675,14844r-320,-109l5042,14612r-305,-137l4440,14322r-289,-165l3873,13977r-270,-191l3342,13581r-250,-216l2854,13137r-229,-240l2409,12648r-204,-260l2013,12117r-179,-279l1668,11550r-152,-297l1378,10948r-124,-313l1146,10315r-92,-327l977,9655,917,9317,872,8972,845,8623r-8,-355l845,7914r27,-350l917,7220r60,-339l1054,6547r92,-326l1254,5901r124,-313l1516,5283r152,-297l1834,4698r179,-280l2205,4148r204,-259l2625,3639r229,-240l3092,3172r250,-217l3603,2751r270,-192l4151,2380r289,-166l4737,2062r305,-138l5355,1801r320,-108l6001,1599r333,-76l6673,1462r345,-44l7367,1392r355,-9l8076,1392r350,26l8771,1462r339,61l9443,1599r327,94l10090,1801r313,123l10707,2062r297,152l11292,2380r280,179l11841,2751r260,204l12352,3172r239,227l12818,3639r217,250l13239,4148r193,270l13610,4698r166,288l13928,5283r139,305l14190,5901r108,320l14390,6547r78,334l14528,7220r44,344l14598,7914r9,354l14598,8623r-26,349l14528,9317r-60,338l14390,9988r-92,327l14190,10635r-123,313l13928,11253r-152,297l13610,11838r-178,279l13239,12388r-204,260l12818,12897r-227,240l12352,13365r-251,216l11841,13786r-269,191l11292,14157r-288,165l10707,14475r-304,137l10090,14735r-320,109l9443,14937r-333,76l8771,15074r-345,43l8076,15145r-354,9xm8022,l7609,10,7202,41,6801,92r-395,71l6018,253,5636,361,5263,486,4899,631,4544,791,4199,969r-336,192l3537,1370r-315,223l2919,1832r-291,252l2349,2349r-265,279l1832,2919r-239,303l1370,3537r-209,326l969,4199,791,4544,631,4899,486,5263,361,5636,253,6018r-90,388l92,6801,41,7202,10,7609,,8022r10,413l41,8842r51,401l163,9638r90,388l361,10408r125,373l631,11145r160,355l969,11845r192,336l1370,12507r223,315l1832,13125r252,291l2349,13695r279,265l2919,14212r303,239l3537,14674r326,209l4199,15075r345,178l4899,15413r364,145l5636,15683r382,108l6406,15881r395,71l7202,16003r407,31l8022,16044r413,-10l8842,16003r401,-51l9638,15881r388,-90l10408,15683r373,-125l11145,15413r355,-160l11845,15075r336,-192l12507,14674r315,-223l13125,14212r291,-252l13695,13695r265,-279l14212,13125r239,-303l14674,12507r209,-326l15075,11845r178,-345l15413,11145r145,-364l15683,10408r108,-382l15881,9638r71,-395l16003,8842r31,-407l16044,8022r-10,-413l16003,7202r-51,-401l15881,6406r-90,-388l15683,5636r-125,-373l15413,4899r-160,-355l15075,4199r-192,-336l14674,3537r-223,-315l14212,2919r-252,-291l13695,2349r-279,-265l13125,1832r-303,-239l12507,1370r-326,-209l11845,969,11500,791,11145,631,10781,486,10408,361,10026,253,9638,163,9243,92,8842,41,8435,10,8022,xe" fillcolor="black" stroked="f">
                  <v:fill opacity="6682f"/>
                  <v:path arrowok="t" o:connecttype="custom" o:connectlocs="2221401,5265217;1661316,5076535;1172075,4763000;773317,4344602;483279,3839579;321602,3267570;305820,2652775;439791,2069543;705980,1549439;1084397,1112454;1557155,776473;2104614,560786;2708187,485033;3311760,560786;3859219,776473;4331977,1112454;4710744,1549439;4976583,2069543;5110554,2652775;5095123,3267570;4933445,3839579;4643057,4344602;4243948,4763000;3755058,5076535;3194973,5265217;2813400,0;2110576,88730;1472634,339839;921667,730881;480473,1240463;170445,1845790;14379,2525817;32265,3241618;221298,3908669;558682,4496811;1023724,4984298;1593629,5349388;2246652,5569634;2958243,5623293;3650195,5500193;4272005,5219625;4802981,4802981;5219625,4272005;5500193,3650195;5623293,2958243;5569634,2246652;5349388,1593629;4984298,1023724;4496811,558682;3908669,221298;3241618,32265" o:connectangles="0,0,0,0,0,0,0,0,0,0,0,0,0,0,0,0,0,0,0,0,0,0,0,0,0,0,0,0,0,0,0,0,0,0,0,0,0,0,0,0,0,0,0,0,0,0,0,0,0,0,0"/>
                  <o:lock v:ext="edit" aspectratio="t" verticies="t"/>
                  <w10:wrap anchorx="page" anchory="page"/>
                  <w10:anchorlock/>
                </v:shape>
              </w:pict>
            </mc:Fallback>
          </mc:AlternateContent>
        </w:r>
        <w:r w:rsidR="0028004E">
          <w:rPr>
            <w:noProof/>
          </w:rPr>
          <w:drawing>
            <wp:anchor distT="0" distB="0" distL="114300" distR="114300" simplePos="0" relativeHeight="251659264" behindDoc="1" locked="1" layoutInCell="1" allowOverlap="1" wp14:anchorId="1DB4750A" wp14:editId="2EFABADA">
              <wp:simplePos x="0" y="0"/>
              <wp:positionH relativeFrom="page">
                <wp:posOffset>431800</wp:posOffset>
              </wp:positionH>
              <wp:positionV relativeFrom="page">
                <wp:posOffset>649605</wp:posOffset>
              </wp:positionV>
              <wp:extent cx="1159200" cy="115200"/>
              <wp:effectExtent l="0" t="0" r="3175" b="0"/>
              <wp:wrapNone/>
              <wp:docPr id="3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laim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9200" cy="11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8004E">
          <w:rPr>
            <w:noProof/>
          </w:rPr>
          <w:drawing>
            <wp:anchor distT="0" distB="0" distL="114300" distR="114300" simplePos="0" relativeHeight="251658240" behindDoc="1" locked="1" layoutInCell="1" allowOverlap="1" wp14:anchorId="63DF1C34" wp14:editId="0149DD06">
              <wp:simplePos x="0" y="0"/>
              <wp:positionH relativeFrom="page">
                <wp:posOffset>5328920</wp:posOffset>
              </wp:positionH>
              <wp:positionV relativeFrom="page">
                <wp:posOffset>323850</wp:posOffset>
              </wp:positionV>
              <wp:extent cx="1800000" cy="439200"/>
              <wp:effectExtent l="0" t="0" r="0" b="0"/>
              <wp:wrapNone/>
              <wp:docPr id="13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PipeLife_CMYK.wmf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0" cy="43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283"/>
    <w:multiLevelType w:val="hybridMultilevel"/>
    <w:tmpl w:val="47668700"/>
    <w:lvl w:ilvl="0" w:tplc="04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C8B5DAA"/>
    <w:multiLevelType w:val="hybridMultilevel"/>
    <w:tmpl w:val="44CA84CE"/>
    <w:lvl w:ilvl="0" w:tplc="E6667A1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 w15:restartNumberingAfterBreak="0">
    <w:nsid w:val="0D7C07F8"/>
    <w:multiLevelType w:val="hybridMultilevel"/>
    <w:tmpl w:val="688062E6"/>
    <w:lvl w:ilvl="0" w:tplc="79B0DD1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7E44335"/>
    <w:multiLevelType w:val="hybridMultilevel"/>
    <w:tmpl w:val="C02832D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E47BA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A5D53"/>
    <w:multiLevelType w:val="hybridMultilevel"/>
    <w:tmpl w:val="E944937E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B065A"/>
    <w:multiLevelType w:val="hybridMultilevel"/>
    <w:tmpl w:val="6DC6A572"/>
    <w:lvl w:ilvl="0" w:tplc="6E981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BE7FD8"/>
    <w:multiLevelType w:val="hybridMultilevel"/>
    <w:tmpl w:val="603084C0"/>
    <w:lvl w:ilvl="0" w:tplc="9E70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10FF4"/>
    <w:multiLevelType w:val="hybridMultilevel"/>
    <w:tmpl w:val="52E8E0FA"/>
    <w:lvl w:ilvl="0" w:tplc="D99267A4">
      <w:numFmt w:val="bullet"/>
      <w:lvlText w:val=""/>
      <w:lvlJc w:val="left"/>
      <w:pPr>
        <w:ind w:left="360" w:hanging="360"/>
      </w:pPr>
      <w:rPr>
        <w:rFonts w:ascii="Wingdings" w:eastAsia="Wingdings" w:hAnsi="Wingdings" w:cs="Wingdings" w:hint="default"/>
        <w:b w:val="0"/>
        <w:color w:val="005DA9"/>
        <w:w w:val="83"/>
        <w:sz w:val="14"/>
        <w:szCs w:val="14"/>
        <w:vertAlign w:val="baseline"/>
        <w:lang w:val="bg-BG" w:eastAsia="en-US" w:bidi="ar-SA"/>
      </w:rPr>
    </w:lvl>
    <w:lvl w:ilvl="1" w:tplc="040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8" w15:restartNumberingAfterBreak="0">
    <w:nsid w:val="40DE4F5E"/>
    <w:multiLevelType w:val="hybridMultilevel"/>
    <w:tmpl w:val="FA681146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15DA3"/>
    <w:multiLevelType w:val="hybridMultilevel"/>
    <w:tmpl w:val="18FA8A5E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B43B9E"/>
    <w:multiLevelType w:val="hybridMultilevel"/>
    <w:tmpl w:val="9F7613BC"/>
    <w:lvl w:ilvl="0" w:tplc="68366F1C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0A048E8E">
      <w:numFmt w:val="bullet"/>
      <w:lvlText w:val="•"/>
      <w:lvlJc w:val="left"/>
      <w:pPr>
        <w:ind w:left="1067" w:hanging="171"/>
      </w:pPr>
      <w:rPr>
        <w:rFonts w:hint="default"/>
        <w:lang w:val="bg-BG" w:eastAsia="en-US" w:bidi="ar-SA"/>
      </w:rPr>
    </w:lvl>
    <w:lvl w:ilvl="2" w:tplc="6C30E4EC">
      <w:numFmt w:val="bullet"/>
      <w:lvlText w:val="•"/>
      <w:lvlJc w:val="left"/>
      <w:pPr>
        <w:ind w:left="1374" w:hanging="171"/>
      </w:pPr>
      <w:rPr>
        <w:rFonts w:hint="default"/>
        <w:lang w:val="bg-BG" w:eastAsia="en-US" w:bidi="ar-SA"/>
      </w:rPr>
    </w:lvl>
    <w:lvl w:ilvl="3" w:tplc="CCDEFF18">
      <w:numFmt w:val="bullet"/>
      <w:lvlText w:val="•"/>
      <w:lvlJc w:val="left"/>
      <w:pPr>
        <w:ind w:left="1681" w:hanging="171"/>
      </w:pPr>
      <w:rPr>
        <w:rFonts w:hint="default"/>
        <w:lang w:val="bg-BG" w:eastAsia="en-US" w:bidi="ar-SA"/>
      </w:rPr>
    </w:lvl>
    <w:lvl w:ilvl="4" w:tplc="F3CC98F2">
      <w:numFmt w:val="bullet"/>
      <w:lvlText w:val="•"/>
      <w:lvlJc w:val="left"/>
      <w:pPr>
        <w:ind w:left="1989" w:hanging="171"/>
      </w:pPr>
      <w:rPr>
        <w:rFonts w:hint="default"/>
        <w:lang w:val="bg-BG" w:eastAsia="en-US" w:bidi="ar-SA"/>
      </w:rPr>
    </w:lvl>
    <w:lvl w:ilvl="5" w:tplc="125EE19E">
      <w:numFmt w:val="bullet"/>
      <w:lvlText w:val="•"/>
      <w:lvlJc w:val="left"/>
      <w:pPr>
        <w:ind w:left="2296" w:hanging="171"/>
      </w:pPr>
      <w:rPr>
        <w:rFonts w:hint="default"/>
        <w:lang w:val="bg-BG" w:eastAsia="en-US" w:bidi="ar-SA"/>
      </w:rPr>
    </w:lvl>
    <w:lvl w:ilvl="6" w:tplc="F93E626E">
      <w:numFmt w:val="bullet"/>
      <w:lvlText w:val="•"/>
      <w:lvlJc w:val="left"/>
      <w:pPr>
        <w:ind w:left="2603" w:hanging="171"/>
      </w:pPr>
      <w:rPr>
        <w:rFonts w:hint="default"/>
        <w:lang w:val="bg-BG" w:eastAsia="en-US" w:bidi="ar-SA"/>
      </w:rPr>
    </w:lvl>
    <w:lvl w:ilvl="7" w:tplc="8C18F672">
      <w:numFmt w:val="bullet"/>
      <w:lvlText w:val="•"/>
      <w:lvlJc w:val="left"/>
      <w:pPr>
        <w:ind w:left="2910" w:hanging="171"/>
      </w:pPr>
      <w:rPr>
        <w:rFonts w:hint="default"/>
        <w:lang w:val="bg-BG" w:eastAsia="en-US" w:bidi="ar-SA"/>
      </w:rPr>
    </w:lvl>
    <w:lvl w:ilvl="8" w:tplc="3B94FE64">
      <w:numFmt w:val="bullet"/>
      <w:lvlText w:val="•"/>
      <w:lvlJc w:val="left"/>
      <w:pPr>
        <w:ind w:left="3217" w:hanging="171"/>
      </w:pPr>
      <w:rPr>
        <w:rFonts w:hint="default"/>
        <w:lang w:val="bg-BG" w:eastAsia="en-US" w:bidi="ar-SA"/>
      </w:rPr>
    </w:lvl>
  </w:abstractNum>
  <w:abstractNum w:abstractNumId="11" w15:restartNumberingAfterBreak="0">
    <w:nsid w:val="51160638"/>
    <w:multiLevelType w:val="hybridMultilevel"/>
    <w:tmpl w:val="8152B9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06E51"/>
    <w:multiLevelType w:val="hybridMultilevel"/>
    <w:tmpl w:val="E0E09488"/>
    <w:lvl w:ilvl="0" w:tplc="E2E89D7A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A4D109D"/>
    <w:multiLevelType w:val="hybridMultilevel"/>
    <w:tmpl w:val="24EE288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2E2BA0"/>
    <w:multiLevelType w:val="hybridMultilevel"/>
    <w:tmpl w:val="BE569F30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EA13B7"/>
    <w:multiLevelType w:val="hybridMultilevel"/>
    <w:tmpl w:val="1A8E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030E9"/>
    <w:multiLevelType w:val="hybridMultilevel"/>
    <w:tmpl w:val="A0A46090"/>
    <w:lvl w:ilvl="0" w:tplc="0402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BD7E65"/>
    <w:multiLevelType w:val="hybridMultilevel"/>
    <w:tmpl w:val="D4ECFF4A"/>
    <w:lvl w:ilvl="0" w:tplc="8C9CD7E4">
      <w:start w:val="1"/>
      <w:numFmt w:val="upperRoman"/>
      <w:pStyle w:val="Heading9"/>
      <w:lvlText w:val="%1."/>
      <w:lvlJc w:val="right"/>
      <w:pPr>
        <w:tabs>
          <w:tab w:val="num" w:pos="180"/>
        </w:tabs>
        <w:ind w:left="180" w:hanging="18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FF80876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2E501B2"/>
    <w:multiLevelType w:val="hybridMultilevel"/>
    <w:tmpl w:val="60229460"/>
    <w:lvl w:ilvl="0" w:tplc="DB04E6F6">
      <w:numFmt w:val="bullet"/>
      <w:lvlText w:val=""/>
      <w:lvlJc w:val="left"/>
      <w:pPr>
        <w:ind w:left="388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1" w:tplc="28663CD4">
      <w:numFmt w:val="bullet"/>
      <w:lvlText w:val=""/>
      <w:lvlJc w:val="left"/>
      <w:pPr>
        <w:ind w:left="481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2" w:tplc="D99267A4">
      <w:numFmt w:val="bullet"/>
      <w:lvlText w:val=""/>
      <w:lvlJc w:val="left"/>
      <w:pPr>
        <w:ind w:left="767" w:hanging="171"/>
      </w:pPr>
      <w:rPr>
        <w:rFonts w:ascii="Wingdings" w:eastAsia="Wingdings" w:hAnsi="Wingdings" w:cs="Wingdings" w:hint="default"/>
        <w:color w:val="005DA9"/>
        <w:w w:val="83"/>
        <w:sz w:val="14"/>
        <w:szCs w:val="14"/>
        <w:lang w:val="bg-BG" w:eastAsia="en-US" w:bidi="ar-SA"/>
      </w:rPr>
    </w:lvl>
    <w:lvl w:ilvl="3" w:tplc="6736EDD6">
      <w:numFmt w:val="bullet"/>
      <w:lvlText w:val="•"/>
      <w:lvlJc w:val="left"/>
      <w:pPr>
        <w:ind w:left="660" w:hanging="171"/>
      </w:pPr>
      <w:rPr>
        <w:rFonts w:hint="default"/>
        <w:lang w:val="bg-BG" w:eastAsia="en-US" w:bidi="ar-SA"/>
      </w:rPr>
    </w:lvl>
    <w:lvl w:ilvl="4" w:tplc="A8344976">
      <w:numFmt w:val="bullet"/>
      <w:lvlText w:val="•"/>
      <w:lvlJc w:val="left"/>
      <w:pPr>
        <w:ind w:left="560" w:hanging="171"/>
      </w:pPr>
      <w:rPr>
        <w:rFonts w:hint="default"/>
        <w:lang w:val="bg-BG" w:eastAsia="en-US" w:bidi="ar-SA"/>
      </w:rPr>
    </w:lvl>
    <w:lvl w:ilvl="5" w:tplc="B0AA1B4E">
      <w:numFmt w:val="bullet"/>
      <w:lvlText w:val="•"/>
      <w:lvlJc w:val="left"/>
      <w:pPr>
        <w:ind w:left="460" w:hanging="171"/>
      </w:pPr>
      <w:rPr>
        <w:rFonts w:hint="default"/>
        <w:lang w:val="bg-BG" w:eastAsia="en-US" w:bidi="ar-SA"/>
      </w:rPr>
    </w:lvl>
    <w:lvl w:ilvl="6" w:tplc="D65C3DA8">
      <w:numFmt w:val="bullet"/>
      <w:lvlText w:val="•"/>
      <w:lvlJc w:val="left"/>
      <w:pPr>
        <w:ind w:left="360" w:hanging="171"/>
      </w:pPr>
      <w:rPr>
        <w:rFonts w:hint="default"/>
        <w:lang w:val="bg-BG" w:eastAsia="en-US" w:bidi="ar-SA"/>
      </w:rPr>
    </w:lvl>
    <w:lvl w:ilvl="7" w:tplc="A02AF6C2">
      <w:numFmt w:val="bullet"/>
      <w:lvlText w:val="•"/>
      <w:lvlJc w:val="left"/>
      <w:pPr>
        <w:ind w:left="260" w:hanging="171"/>
      </w:pPr>
      <w:rPr>
        <w:rFonts w:hint="default"/>
        <w:lang w:val="bg-BG" w:eastAsia="en-US" w:bidi="ar-SA"/>
      </w:rPr>
    </w:lvl>
    <w:lvl w:ilvl="8" w:tplc="2C0AF54C">
      <w:numFmt w:val="bullet"/>
      <w:lvlText w:val="•"/>
      <w:lvlJc w:val="left"/>
      <w:pPr>
        <w:ind w:left="160" w:hanging="171"/>
      </w:pPr>
      <w:rPr>
        <w:rFonts w:hint="default"/>
        <w:lang w:val="bg-BG" w:eastAsia="en-US" w:bidi="ar-SA"/>
      </w:rPr>
    </w:lvl>
  </w:abstractNum>
  <w:abstractNum w:abstractNumId="19" w15:restartNumberingAfterBreak="0">
    <w:nsid w:val="731D00A8"/>
    <w:multiLevelType w:val="hybridMultilevel"/>
    <w:tmpl w:val="CB180190"/>
    <w:lvl w:ilvl="0" w:tplc="B9046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8A2086"/>
    <w:multiLevelType w:val="hybridMultilevel"/>
    <w:tmpl w:val="DD882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CB581F"/>
    <w:multiLevelType w:val="hybridMultilevel"/>
    <w:tmpl w:val="83EEB14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1"/>
  </w:num>
  <w:num w:numId="4">
    <w:abstractNumId w:val="12"/>
  </w:num>
  <w:num w:numId="5">
    <w:abstractNumId w:val="2"/>
  </w:num>
  <w:num w:numId="6">
    <w:abstractNumId w:val="9"/>
  </w:num>
  <w:num w:numId="7">
    <w:abstractNumId w:val="14"/>
  </w:num>
  <w:num w:numId="8">
    <w:abstractNumId w:val="13"/>
  </w:num>
  <w:num w:numId="9">
    <w:abstractNumId w:val="3"/>
  </w:num>
  <w:num w:numId="10">
    <w:abstractNumId w:val="16"/>
  </w:num>
  <w:num w:numId="11">
    <w:abstractNumId w:val="4"/>
  </w:num>
  <w:num w:numId="12">
    <w:abstractNumId w:val="19"/>
  </w:num>
  <w:num w:numId="13">
    <w:abstractNumId w:val="21"/>
  </w:num>
  <w:num w:numId="14">
    <w:abstractNumId w:val="6"/>
  </w:num>
  <w:num w:numId="15">
    <w:abstractNumId w:val="5"/>
  </w:num>
  <w:num w:numId="16">
    <w:abstractNumId w:val="15"/>
  </w:num>
  <w:num w:numId="17">
    <w:abstractNumId w:val="20"/>
  </w:num>
  <w:num w:numId="18">
    <w:abstractNumId w:val="10"/>
  </w:num>
  <w:num w:numId="19">
    <w:abstractNumId w:val="18"/>
  </w:num>
  <w:num w:numId="20">
    <w:abstractNumId w:val="8"/>
  </w:num>
  <w:num w:numId="21">
    <w:abstractNumId w:val="0"/>
  </w:num>
  <w:num w:numId="22">
    <w:abstractNumId w:val="1"/>
  </w:num>
  <w:num w:numId="23">
    <w:abstractNumId w:val="7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8A9"/>
    <w:rsid w:val="00001465"/>
    <w:rsid w:val="00002B50"/>
    <w:rsid w:val="00016719"/>
    <w:rsid w:val="0002338B"/>
    <w:rsid w:val="000578E0"/>
    <w:rsid w:val="00091CD9"/>
    <w:rsid w:val="000A1955"/>
    <w:rsid w:val="000B13D2"/>
    <w:rsid w:val="000B503E"/>
    <w:rsid w:val="000B652E"/>
    <w:rsid w:val="000C093D"/>
    <w:rsid w:val="000C4E3F"/>
    <w:rsid w:val="000C5DD2"/>
    <w:rsid w:val="000D57D9"/>
    <w:rsid w:val="000E0DCF"/>
    <w:rsid w:val="000E7CA5"/>
    <w:rsid w:val="000F27F2"/>
    <w:rsid w:val="00102D93"/>
    <w:rsid w:val="00124F42"/>
    <w:rsid w:val="00131D2D"/>
    <w:rsid w:val="00131FA1"/>
    <w:rsid w:val="00147019"/>
    <w:rsid w:val="00154024"/>
    <w:rsid w:val="0018776C"/>
    <w:rsid w:val="001A0677"/>
    <w:rsid w:val="001A43FF"/>
    <w:rsid w:val="001D6B7D"/>
    <w:rsid w:val="001E320E"/>
    <w:rsid w:val="001E53FF"/>
    <w:rsid w:val="001F0C4B"/>
    <w:rsid w:val="001F58A9"/>
    <w:rsid w:val="001F6E65"/>
    <w:rsid w:val="00203758"/>
    <w:rsid w:val="00216A23"/>
    <w:rsid w:val="00241D21"/>
    <w:rsid w:val="00242336"/>
    <w:rsid w:val="00243A13"/>
    <w:rsid w:val="00246718"/>
    <w:rsid w:val="00247C8E"/>
    <w:rsid w:val="00256864"/>
    <w:rsid w:val="00267BB9"/>
    <w:rsid w:val="00270BD2"/>
    <w:rsid w:val="0027212C"/>
    <w:rsid w:val="00273754"/>
    <w:rsid w:val="0028004E"/>
    <w:rsid w:val="002B5E94"/>
    <w:rsid w:val="002C04CA"/>
    <w:rsid w:val="002C461E"/>
    <w:rsid w:val="002C600F"/>
    <w:rsid w:val="002D2474"/>
    <w:rsid w:val="002F0D03"/>
    <w:rsid w:val="002F4EF4"/>
    <w:rsid w:val="002F61D6"/>
    <w:rsid w:val="003008F1"/>
    <w:rsid w:val="00310AA7"/>
    <w:rsid w:val="00316C34"/>
    <w:rsid w:val="0032303D"/>
    <w:rsid w:val="00335997"/>
    <w:rsid w:val="003432F0"/>
    <w:rsid w:val="00353428"/>
    <w:rsid w:val="0036175A"/>
    <w:rsid w:val="0036196F"/>
    <w:rsid w:val="00364648"/>
    <w:rsid w:val="00364947"/>
    <w:rsid w:val="00366590"/>
    <w:rsid w:val="00367400"/>
    <w:rsid w:val="00371711"/>
    <w:rsid w:val="003771C4"/>
    <w:rsid w:val="003A25E9"/>
    <w:rsid w:val="003A35B4"/>
    <w:rsid w:val="003B63FC"/>
    <w:rsid w:val="003B6E90"/>
    <w:rsid w:val="003C23AD"/>
    <w:rsid w:val="003E6BEF"/>
    <w:rsid w:val="003E77D0"/>
    <w:rsid w:val="003F02DF"/>
    <w:rsid w:val="003F104A"/>
    <w:rsid w:val="003F1F7D"/>
    <w:rsid w:val="00402387"/>
    <w:rsid w:val="00410E46"/>
    <w:rsid w:val="004323AB"/>
    <w:rsid w:val="0044066F"/>
    <w:rsid w:val="00445B36"/>
    <w:rsid w:val="00456CEB"/>
    <w:rsid w:val="00457F86"/>
    <w:rsid w:val="00462564"/>
    <w:rsid w:val="00473AD9"/>
    <w:rsid w:val="004A0D02"/>
    <w:rsid w:val="004A45F7"/>
    <w:rsid w:val="004B6A06"/>
    <w:rsid w:val="004D4D5B"/>
    <w:rsid w:val="004E4EAF"/>
    <w:rsid w:val="004F3077"/>
    <w:rsid w:val="005009B1"/>
    <w:rsid w:val="00511A66"/>
    <w:rsid w:val="00546A39"/>
    <w:rsid w:val="005551F2"/>
    <w:rsid w:val="00556192"/>
    <w:rsid w:val="0056253C"/>
    <w:rsid w:val="005643DA"/>
    <w:rsid w:val="005643FB"/>
    <w:rsid w:val="00583B3E"/>
    <w:rsid w:val="00585385"/>
    <w:rsid w:val="005905D2"/>
    <w:rsid w:val="005A4E42"/>
    <w:rsid w:val="005C647D"/>
    <w:rsid w:val="005D1839"/>
    <w:rsid w:val="005E29D9"/>
    <w:rsid w:val="005F6487"/>
    <w:rsid w:val="005F6BB4"/>
    <w:rsid w:val="00612971"/>
    <w:rsid w:val="00612F9A"/>
    <w:rsid w:val="00621C29"/>
    <w:rsid w:val="00631F8B"/>
    <w:rsid w:val="00634936"/>
    <w:rsid w:val="0063582D"/>
    <w:rsid w:val="00635963"/>
    <w:rsid w:val="00646F66"/>
    <w:rsid w:val="00653DEB"/>
    <w:rsid w:val="00655ABE"/>
    <w:rsid w:val="00655ED0"/>
    <w:rsid w:val="006836AA"/>
    <w:rsid w:val="006A02A0"/>
    <w:rsid w:val="006A0A93"/>
    <w:rsid w:val="006B08B1"/>
    <w:rsid w:val="006C5337"/>
    <w:rsid w:val="006D2EC2"/>
    <w:rsid w:val="006E49DC"/>
    <w:rsid w:val="006F005B"/>
    <w:rsid w:val="006F159C"/>
    <w:rsid w:val="00715544"/>
    <w:rsid w:val="00717119"/>
    <w:rsid w:val="00717811"/>
    <w:rsid w:val="00720451"/>
    <w:rsid w:val="00740074"/>
    <w:rsid w:val="00744CDC"/>
    <w:rsid w:val="007474DB"/>
    <w:rsid w:val="00761DEA"/>
    <w:rsid w:val="00765550"/>
    <w:rsid w:val="00774314"/>
    <w:rsid w:val="00776552"/>
    <w:rsid w:val="00797B66"/>
    <w:rsid w:val="007A4AB6"/>
    <w:rsid w:val="007A551B"/>
    <w:rsid w:val="007A7035"/>
    <w:rsid w:val="007B3C4B"/>
    <w:rsid w:val="007C3901"/>
    <w:rsid w:val="007D522C"/>
    <w:rsid w:val="007F06CF"/>
    <w:rsid w:val="00811409"/>
    <w:rsid w:val="008119FE"/>
    <w:rsid w:val="008257BA"/>
    <w:rsid w:val="00830CA9"/>
    <w:rsid w:val="0084341B"/>
    <w:rsid w:val="00845920"/>
    <w:rsid w:val="00863541"/>
    <w:rsid w:val="00864F7B"/>
    <w:rsid w:val="0086673D"/>
    <w:rsid w:val="00866E67"/>
    <w:rsid w:val="00881176"/>
    <w:rsid w:val="0088118E"/>
    <w:rsid w:val="0089121D"/>
    <w:rsid w:val="0089412E"/>
    <w:rsid w:val="00894B87"/>
    <w:rsid w:val="008B5876"/>
    <w:rsid w:val="008D12AA"/>
    <w:rsid w:val="008E59CE"/>
    <w:rsid w:val="008E5E64"/>
    <w:rsid w:val="008F13E2"/>
    <w:rsid w:val="008F4EF7"/>
    <w:rsid w:val="0090274F"/>
    <w:rsid w:val="00905A27"/>
    <w:rsid w:val="00926E4C"/>
    <w:rsid w:val="00955CA3"/>
    <w:rsid w:val="0096671A"/>
    <w:rsid w:val="00987E6B"/>
    <w:rsid w:val="009A1CAD"/>
    <w:rsid w:val="009C1C95"/>
    <w:rsid w:val="009C6104"/>
    <w:rsid w:val="009C6B59"/>
    <w:rsid w:val="009D7509"/>
    <w:rsid w:val="009E20B9"/>
    <w:rsid w:val="009F51D1"/>
    <w:rsid w:val="009F5A9D"/>
    <w:rsid w:val="00A07285"/>
    <w:rsid w:val="00A13943"/>
    <w:rsid w:val="00A20DCE"/>
    <w:rsid w:val="00A30BB6"/>
    <w:rsid w:val="00A51E1B"/>
    <w:rsid w:val="00A60236"/>
    <w:rsid w:val="00A765CB"/>
    <w:rsid w:val="00A85848"/>
    <w:rsid w:val="00A8614A"/>
    <w:rsid w:val="00A911E6"/>
    <w:rsid w:val="00AD0C95"/>
    <w:rsid w:val="00AD406C"/>
    <w:rsid w:val="00AE22BB"/>
    <w:rsid w:val="00AE6A9E"/>
    <w:rsid w:val="00AF2F2E"/>
    <w:rsid w:val="00B13FCF"/>
    <w:rsid w:val="00B2377B"/>
    <w:rsid w:val="00B3735D"/>
    <w:rsid w:val="00B6018E"/>
    <w:rsid w:val="00B70984"/>
    <w:rsid w:val="00B727E5"/>
    <w:rsid w:val="00B81296"/>
    <w:rsid w:val="00B912DC"/>
    <w:rsid w:val="00B921EB"/>
    <w:rsid w:val="00B93872"/>
    <w:rsid w:val="00B95101"/>
    <w:rsid w:val="00BA336C"/>
    <w:rsid w:val="00BA6583"/>
    <w:rsid w:val="00BB48E7"/>
    <w:rsid w:val="00BB676E"/>
    <w:rsid w:val="00BB6B32"/>
    <w:rsid w:val="00BD39AC"/>
    <w:rsid w:val="00BD616D"/>
    <w:rsid w:val="00BE6D03"/>
    <w:rsid w:val="00BF40CF"/>
    <w:rsid w:val="00BF4A62"/>
    <w:rsid w:val="00C036AB"/>
    <w:rsid w:val="00C212EB"/>
    <w:rsid w:val="00C24980"/>
    <w:rsid w:val="00C30482"/>
    <w:rsid w:val="00C44B83"/>
    <w:rsid w:val="00C52240"/>
    <w:rsid w:val="00C529DF"/>
    <w:rsid w:val="00C671E1"/>
    <w:rsid w:val="00C93ACB"/>
    <w:rsid w:val="00C9437C"/>
    <w:rsid w:val="00CA1929"/>
    <w:rsid w:val="00CB612F"/>
    <w:rsid w:val="00CB6543"/>
    <w:rsid w:val="00CC1185"/>
    <w:rsid w:val="00CC343B"/>
    <w:rsid w:val="00CD4E9E"/>
    <w:rsid w:val="00CE1A34"/>
    <w:rsid w:val="00CF6E5A"/>
    <w:rsid w:val="00D04BDC"/>
    <w:rsid w:val="00D11624"/>
    <w:rsid w:val="00D1744C"/>
    <w:rsid w:val="00D6090C"/>
    <w:rsid w:val="00D754F3"/>
    <w:rsid w:val="00D856AE"/>
    <w:rsid w:val="00D96ADA"/>
    <w:rsid w:val="00DA2591"/>
    <w:rsid w:val="00DC5B9C"/>
    <w:rsid w:val="00DC6A9F"/>
    <w:rsid w:val="00DE0CFD"/>
    <w:rsid w:val="00DE554B"/>
    <w:rsid w:val="00DE6283"/>
    <w:rsid w:val="00DF069D"/>
    <w:rsid w:val="00DF2564"/>
    <w:rsid w:val="00DF597A"/>
    <w:rsid w:val="00E00D94"/>
    <w:rsid w:val="00E2479D"/>
    <w:rsid w:val="00E30EB5"/>
    <w:rsid w:val="00E61353"/>
    <w:rsid w:val="00E921BC"/>
    <w:rsid w:val="00EA17B0"/>
    <w:rsid w:val="00EA79DC"/>
    <w:rsid w:val="00EB562A"/>
    <w:rsid w:val="00EC168E"/>
    <w:rsid w:val="00EC22F7"/>
    <w:rsid w:val="00EE6B8A"/>
    <w:rsid w:val="00EF07CA"/>
    <w:rsid w:val="00F05844"/>
    <w:rsid w:val="00F062C1"/>
    <w:rsid w:val="00F21C01"/>
    <w:rsid w:val="00F31D27"/>
    <w:rsid w:val="00F33D9C"/>
    <w:rsid w:val="00F34ABF"/>
    <w:rsid w:val="00F45128"/>
    <w:rsid w:val="00F47688"/>
    <w:rsid w:val="00F801CB"/>
    <w:rsid w:val="00F849ED"/>
    <w:rsid w:val="00F9200D"/>
    <w:rsid w:val="00F961B2"/>
    <w:rsid w:val="00FA0517"/>
    <w:rsid w:val="00FB2DE7"/>
    <w:rsid w:val="00FB7FD4"/>
    <w:rsid w:val="00FD0D5D"/>
    <w:rsid w:val="00FE68CA"/>
    <w:rsid w:val="00FE7D3D"/>
    <w:rsid w:val="00FE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5AF43"/>
  <w15:docId w15:val="{05894EEF-6C0C-4EA9-8E77-9BBB1A5F2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3565A" w:themeColor="text1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F9200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F0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D7B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864F7B"/>
    <w:pPr>
      <w:keepNext/>
      <w:numPr>
        <w:numId w:val="1"/>
      </w:numPr>
      <w:spacing w:line="312" w:lineRule="auto"/>
      <w:jc w:val="both"/>
      <w:outlineLvl w:val="8"/>
    </w:pPr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8"/>
    <w:semiHidden/>
    <w:rsid w:val="002800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8"/>
    <w:semiHidden/>
    <w:rsid w:val="005551F2"/>
  </w:style>
  <w:style w:type="paragraph" w:styleId="Footer">
    <w:name w:val="footer"/>
    <w:basedOn w:val="Normal"/>
    <w:link w:val="FooterChar"/>
    <w:uiPriority w:val="99"/>
    <w:semiHidden/>
    <w:rsid w:val="002800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688"/>
  </w:style>
  <w:style w:type="paragraph" w:styleId="BalloonText">
    <w:name w:val="Balloon Text"/>
    <w:basedOn w:val="Normal"/>
    <w:link w:val="BalloonTextChar"/>
    <w:uiPriority w:val="99"/>
    <w:semiHidden/>
    <w:rsid w:val="00280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8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7688"/>
    <w:rPr>
      <w:color w:val="808080"/>
    </w:rPr>
  </w:style>
  <w:style w:type="paragraph" w:customStyle="1" w:styleId="Receiver">
    <w:name w:val="Receiver"/>
    <w:basedOn w:val="Normal"/>
    <w:uiPriority w:val="2"/>
    <w:qFormat/>
    <w:rsid w:val="00F47688"/>
    <w:pPr>
      <w:spacing w:line="270" w:lineRule="atLeast"/>
    </w:pPr>
  </w:style>
  <w:style w:type="paragraph" w:customStyle="1" w:styleId="Continuoustext">
    <w:name w:val="Continuous text"/>
    <w:basedOn w:val="Normal"/>
    <w:uiPriority w:val="3"/>
    <w:qFormat/>
    <w:rsid w:val="00F47688"/>
    <w:pPr>
      <w:spacing w:line="270" w:lineRule="atLeast"/>
    </w:pPr>
  </w:style>
  <w:style w:type="table" w:styleId="TableGrid">
    <w:name w:val="Table Grid"/>
    <w:basedOn w:val="TableNormal"/>
    <w:uiPriority w:val="59"/>
    <w:rsid w:val="00F4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ipeLifeEinfacheTabelle">
    <w:name w:val="PipeLife // Einfache Tabelle"/>
    <w:basedOn w:val="TableNormal"/>
    <w:uiPriority w:val="99"/>
    <w:rsid w:val="00F47688"/>
    <w:tblPr>
      <w:tblCellMar>
        <w:left w:w="0" w:type="dxa"/>
        <w:right w:w="0" w:type="dxa"/>
      </w:tblCellMar>
    </w:tblPr>
  </w:style>
  <w:style w:type="paragraph" w:customStyle="1" w:styleId="Companydata">
    <w:name w:val="Company data"/>
    <w:basedOn w:val="Normal"/>
    <w:uiPriority w:val="4"/>
    <w:qFormat/>
    <w:rsid w:val="005551F2"/>
    <w:pPr>
      <w:spacing w:line="220" w:lineRule="exact"/>
    </w:pPr>
    <w:rPr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864F7B"/>
    <w:rPr>
      <w:rFonts w:ascii="Arial" w:eastAsia="Times New Roman" w:hAnsi="Arial" w:cs="Arial"/>
      <w:b/>
      <w:bCs/>
      <w:color w:val="auto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59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5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5D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5D2"/>
    <w:rPr>
      <w:b/>
      <w:bCs/>
      <w:lang w:val="en-US"/>
    </w:rPr>
  </w:style>
  <w:style w:type="paragraph" w:styleId="ListParagraph">
    <w:name w:val="List Paragraph"/>
    <w:basedOn w:val="Normal"/>
    <w:uiPriority w:val="99"/>
    <w:qFormat/>
    <w:rsid w:val="00CE1A34"/>
    <w:pPr>
      <w:ind w:left="720"/>
      <w:contextualSpacing/>
    </w:pPr>
  </w:style>
  <w:style w:type="character" w:customStyle="1" w:styleId="hps">
    <w:name w:val="hps"/>
    <w:basedOn w:val="DefaultParagraphFont"/>
    <w:rsid w:val="00270BD2"/>
  </w:style>
  <w:style w:type="paragraph" w:styleId="BodyText">
    <w:name w:val="Body Text"/>
    <w:basedOn w:val="Normal"/>
    <w:link w:val="BodyTextChar"/>
    <w:uiPriority w:val="1"/>
    <w:qFormat/>
    <w:rsid w:val="008E59CE"/>
    <w:pPr>
      <w:widowControl w:val="0"/>
      <w:autoSpaceDE w:val="0"/>
      <w:autoSpaceDN w:val="0"/>
    </w:pPr>
    <w:rPr>
      <w:rFonts w:ascii="Arial" w:eastAsia="Arial" w:hAnsi="Arial" w:cs="Arial"/>
      <w:color w:val="auto"/>
      <w:sz w:val="18"/>
      <w:szCs w:val="18"/>
      <w:lang w:val="bg-BG"/>
    </w:rPr>
  </w:style>
  <w:style w:type="character" w:customStyle="1" w:styleId="BodyTextChar">
    <w:name w:val="Body Text Char"/>
    <w:basedOn w:val="DefaultParagraphFont"/>
    <w:link w:val="BodyText"/>
    <w:uiPriority w:val="1"/>
    <w:rsid w:val="008E59CE"/>
    <w:rPr>
      <w:rFonts w:ascii="Arial" w:eastAsia="Arial" w:hAnsi="Arial" w:cs="Arial"/>
      <w:color w:val="auto"/>
      <w:sz w:val="18"/>
      <w:szCs w:val="18"/>
      <w:lang w:val="bg-BG"/>
    </w:rPr>
  </w:style>
  <w:style w:type="paragraph" w:customStyle="1" w:styleId="TableParagraph">
    <w:name w:val="Table Paragraph"/>
    <w:basedOn w:val="Normal"/>
    <w:uiPriority w:val="1"/>
    <w:qFormat/>
    <w:rsid w:val="008E59CE"/>
    <w:pPr>
      <w:widowControl w:val="0"/>
      <w:autoSpaceDE w:val="0"/>
      <w:autoSpaceDN w:val="0"/>
      <w:spacing w:before="59" w:line="170" w:lineRule="exact"/>
      <w:ind w:left="64"/>
    </w:pPr>
    <w:rPr>
      <w:rFonts w:ascii="Arial" w:eastAsia="Arial" w:hAnsi="Arial" w:cs="Arial"/>
      <w:color w:val="auto"/>
      <w:sz w:val="22"/>
      <w:szCs w:val="22"/>
      <w:lang w:val="bg-BG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F07CA"/>
    <w:rPr>
      <w:rFonts w:asciiTheme="majorHAnsi" w:eastAsiaTheme="majorEastAsia" w:hAnsiTheme="majorHAnsi" w:cstheme="majorBidi"/>
      <w:color w:val="002D7B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w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wmf"/><Relationship Id="rId1" Type="http://schemas.openxmlformats.org/officeDocument/2006/relationships/image" Target="media/image1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IPELIFE\_Pipelife_Corporate_Design\Pipelife_Template_Blank.dotm" TargetMode="External"/></Relationships>
</file>

<file path=word/theme/theme1.xml><?xml version="1.0" encoding="utf-8"?>
<a:theme xmlns:a="http://schemas.openxmlformats.org/drawingml/2006/main" name="Larissa">
  <a:themeElements>
    <a:clrScheme name="PipeLife">
      <a:dk1>
        <a:srgbClr val="53565A"/>
      </a:dk1>
      <a:lt1>
        <a:sysClr val="window" lastClr="FFFFFF"/>
      </a:lt1>
      <a:dk2>
        <a:srgbClr val="000000"/>
      </a:dk2>
      <a:lt2>
        <a:srgbClr val="FFFFFF"/>
      </a:lt2>
      <a:accent1>
        <a:srgbClr val="003DA5"/>
      </a:accent1>
      <a:accent2>
        <a:srgbClr val="A4A8AA"/>
      </a:accent2>
      <a:accent3>
        <a:srgbClr val="53565A"/>
      </a:accent3>
      <a:accent4>
        <a:srgbClr val="ED8B00"/>
      </a:accent4>
      <a:accent5>
        <a:srgbClr val="76881D"/>
      </a:accent5>
      <a:accent6>
        <a:srgbClr val="003DA5"/>
      </a:accent6>
      <a:hlink>
        <a:srgbClr val="53565A"/>
      </a:hlink>
      <a:folHlink>
        <a:srgbClr val="53565A"/>
      </a:folHlink>
    </a:clrScheme>
    <a:fontScheme name="PipeLif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">
          <a:solidFill>
            <a:schemeClr val="accent1"/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B18565BF9ACD44A90EC1EB780B1DC9" ma:contentTypeVersion="9" ma:contentTypeDescription="Ein neues Dokument erstellen." ma:contentTypeScope="" ma:versionID="beda1ca8c2c2a6fc3cd60d81b19555b0">
  <xsd:schema xmlns:xsd="http://www.w3.org/2001/XMLSchema" xmlns:xs="http://www.w3.org/2001/XMLSchema" xmlns:p="http://schemas.microsoft.com/office/2006/metadata/properties" xmlns:ns3="80f388e0-70b8-46bc-9109-c99017e4ae8a" xmlns:ns4="25502123-4c16-48fd-85f4-daafc85f6a97" targetNamespace="http://schemas.microsoft.com/office/2006/metadata/properties" ma:root="true" ma:fieldsID="bb214bae14dc94ec8e98719c9464d9dc" ns3:_="" ns4:_="">
    <xsd:import namespace="80f388e0-70b8-46bc-9109-c99017e4ae8a"/>
    <xsd:import namespace="25502123-4c16-48fd-85f4-daafc85f6a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388e0-70b8-46bc-9109-c99017e4ae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2123-4c16-48fd-85f4-daafc85f6a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838F4-6F0B-445F-AC0D-5A6AB65BC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f388e0-70b8-46bc-9109-c99017e4ae8a"/>
    <ds:schemaRef ds:uri="25502123-4c16-48fd-85f4-daafc85f6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425B9A-D1E6-453E-9398-F58BA45590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6955EA-26A5-4A7B-AFC1-B947859E96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788666-3CDF-40AD-BF95-1CD7FB0E7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Pipelife_Template_Blank</Template>
  <TotalTime>246</TotalTime>
  <Pages>6</Pages>
  <Words>776</Words>
  <Characters>4426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 Bardarov</dc:creator>
  <cp:lastModifiedBy>Viktoria Lazarova</cp:lastModifiedBy>
  <cp:revision>44</cp:revision>
  <cp:lastPrinted>2020-10-05T14:40:00Z</cp:lastPrinted>
  <dcterms:created xsi:type="dcterms:W3CDTF">2020-09-17T12:49:00Z</dcterms:created>
  <dcterms:modified xsi:type="dcterms:W3CDTF">2020-10-09T05:21:00Z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0x01010066B18565BF9ACD44A90EC1EB780B1DC9</vt:lpwstr>
  </property>
</Properties>
</file>