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176" w:rsidRPr="003C23AD" w:rsidRDefault="00881176" w:rsidP="00D04BDC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23243466"/>
    </w:p>
    <w:p w:rsidR="00EA79DC" w:rsidRPr="003C23AD" w:rsidRDefault="009063AF" w:rsidP="00612F9A">
      <w:pPr>
        <w:pStyle w:val="Continuoustext"/>
        <w:spacing w:line="6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QUOTATION</w:t>
      </w:r>
      <w:r w:rsidR="00EA79DC" w:rsidRPr="003C23AD">
        <w:rPr>
          <w:rFonts w:ascii="Times New Roman" w:hAnsi="Times New Roman" w:cs="Times New Roman"/>
          <w:b/>
          <w:sz w:val="24"/>
          <w:szCs w:val="24"/>
        </w:rPr>
        <w:t xml:space="preserve"> ……………/………………….</w:t>
      </w:r>
    </w:p>
    <w:p w:rsidR="00907C85" w:rsidRDefault="00B5243E" w:rsidP="00B5243E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THE </w:t>
      </w:r>
      <w:r w:rsidR="00907C85">
        <w:rPr>
          <w:rFonts w:ascii="Times New Roman" w:hAnsi="Times New Roman" w:cs="Times New Roman"/>
          <w:b/>
          <w:sz w:val="24"/>
          <w:szCs w:val="24"/>
        </w:rPr>
        <w:t>SUPPLY</w:t>
      </w:r>
      <w:r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Pr="003C23AD">
        <w:rPr>
          <w:rFonts w:ascii="Times New Roman" w:hAnsi="Times New Roman" w:cs="Times New Roman"/>
          <w:b/>
          <w:sz w:val="24"/>
          <w:szCs w:val="24"/>
        </w:rPr>
        <w:t>STORMBOX I</w:t>
      </w:r>
      <w:r w:rsidRPr="003C23AD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SYSTEM</w:t>
      </w:r>
      <w:r w:rsidR="00B75D3A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</w:p>
    <w:p w:rsidR="00F47688" w:rsidRPr="003C23AD" w:rsidRDefault="00BE4D85" w:rsidP="00B5243E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MADE OF </w:t>
      </w:r>
      <w:r w:rsidR="00B75D3A">
        <w:rPr>
          <w:rFonts w:ascii="Times New Roman" w:hAnsi="Times New Roman" w:cs="Times New Roman"/>
          <w:b/>
          <w:sz w:val="24"/>
          <w:szCs w:val="24"/>
        </w:rPr>
        <w:t>INFILTRATION</w:t>
      </w:r>
      <w:r w:rsidR="00B75D3A">
        <w:rPr>
          <w:rFonts w:ascii="Times New Roman" w:hAnsi="Times New Roman" w:cs="Times New Roman"/>
          <w:b/>
          <w:sz w:val="24"/>
          <w:szCs w:val="24"/>
          <w:lang w:val="bg-BG"/>
        </w:rPr>
        <w:t xml:space="preserve"> AND</w:t>
      </w:r>
      <w:r w:rsidR="00154024" w:rsidRPr="003C23AD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331DA3" w:rsidRPr="00317B77">
        <w:rPr>
          <w:rFonts w:ascii="Times New Roman" w:hAnsi="Times New Roman" w:cs="Times New Roman"/>
          <w:b/>
          <w:sz w:val="24"/>
          <w:szCs w:val="24"/>
        </w:rPr>
        <w:t>ATTENUATION BOXES</w:t>
      </w:r>
    </w:p>
    <w:p w:rsidR="00881176" w:rsidRDefault="00881176" w:rsidP="00D04BDC">
      <w:pPr>
        <w:pStyle w:val="Continuous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9FE" w:rsidRPr="00C50346" w:rsidRDefault="008119FE" w:rsidP="00D04BDC">
      <w:pPr>
        <w:pStyle w:val="Continuous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1C4" w:rsidRPr="00C50346" w:rsidRDefault="009063AF" w:rsidP="00D04BDC">
      <w:pPr>
        <w:pStyle w:val="Heading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53565A" w:themeColor="text1"/>
          <w:sz w:val="24"/>
        </w:rPr>
      </w:pPr>
      <w:r w:rsidRPr="00C50346">
        <w:rPr>
          <w:rFonts w:ascii="Times New Roman" w:hAnsi="Times New Roman" w:cs="Times New Roman"/>
          <w:color w:val="53565A" w:themeColor="text1"/>
          <w:sz w:val="24"/>
          <w:lang w:val="en-US"/>
        </w:rPr>
        <w:t>TECHNICAL DESCRIPTION</w:t>
      </w:r>
      <w:r w:rsidR="003771C4" w:rsidRPr="00C50346">
        <w:rPr>
          <w:rFonts w:ascii="Times New Roman" w:hAnsi="Times New Roman" w:cs="Times New Roman"/>
          <w:color w:val="53565A" w:themeColor="text1"/>
          <w:sz w:val="24"/>
        </w:rPr>
        <w:t xml:space="preserve"> </w:t>
      </w:r>
    </w:p>
    <w:p w:rsidR="003771C4" w:rsidRPr="00C50346" w:rsidRDefault="009063AF" w:rsidP="00D04BDC">
      <w:pPr>
        <w:pStyle w:val="Heading9"/>
        <w:numPr>
          <w:ilvl w:val="0"/>
          <w:numId w:val="0"/>
        </w:numPr>
        <w:spacing w:line="360" w:lineRule="auto"/>
        <w:ind w:left="180"/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</w:pPr>
      <w:r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The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STORMBOX</w:t>
      </w:r>
      <w:r w:rsidR="00881176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I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="00C61BFA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s</w:t>
      </w:r>
      <w:r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ystem </w:t>
      </w:r>
      <w:r w:rsidR="00907C85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was designed </w:t>
      </w:r>
      <w:r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to manage </w:t>
      </w:r>
      <w:r w:rsidR="0011475C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rain</w:t>
      </w:r>
      <w:r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water </w:t>
      </w:r>
      <w:r w:rsidR="00B75D3A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by its storage and subsequent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="00B75D3A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use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="00B75D3A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or gradual gravity-driven drainage into the soil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. </w:t>
      </w:r>
      <w:r w:rsidR="0011475C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Rainwater is caught from the roofs of buildings and industrial </w:t>
      </w:r>
      <w:r w:rsidR="00324BE3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facilities</w:t>
      </w:r>
      <w:r w:rsidR="00DA1777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and</w:t>
      </w:r>
      <w:r w:rsidR="00324BE3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is </w:t>
      </w:r>
      <w:r w:rsidR="00DA1777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then </w:t>
      </w:r>
      <w:r w:rsidR="00324BE3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directed through gutters, discharge pipes and sewage pipes </w:t>
      </w:r>
      <w:r w:rsidR="0011475C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to the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="0011475C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inspection </w:t>
      </w:r>
      <w:r w:rsidR="00C61BFA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and/</w:t>
      </w:r>
      <w:r w:rsidR="00A20FD5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or</w:t>
      </w:r>
      <w:r w:rsidR="0011475C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collection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="0011475C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chambers</w:t>
      </w:r>
      <w:r w:rsidR="0011475C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and </w:t>
      </w:r>
      <w:r w:rsidR="00DA1777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driven to the </w:t>
      </w:r>
      <w:r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filtering system 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STORMBOX</w:t>
      </w:r>
      <w:r w:rsidR="00881176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I</w:t>
      </w:r>
      <w:r w:rsidR="003771C4" w:rsidRPr="00C50346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. </w:t>
      </w:r>
    </w:p>
    <w:p w:rsidR="003771C4" w:rsidRPr="00C50346" w:rsidRDefault="003771C4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3771C4" w:rsidRPr="00C50346" w:rsidRDefault="00324BE3" w:rsidP="00D04BDC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50346">
        <w:rPr>
          <w:rFonts w:ascii="Times New Roman" w:hAnsi="Times New Roman" w:cs="Times New Roman"/>
          <w:sz w:val="24"/>
          <w:szCs w:val="24"/>
        </w:rPr>
        <w:t xml:space="preserve">The drain boxes, the </w:t>
      </w:r>
      <w:r w:rsidR="001C0CA4" w:rsidRPr="00C50346">
        <w:rPr>
          <w:rFonts w:ascii="Times New Roman" w:hAnsi="Times New Roman" w:cs="Times New Roman"/>
          <w:sz w:val="24"/>
          <w:szCs w:val="24"/>
        </w:rPr>
        <w:t xml:space="preserve">bottom plates, and the clips </w:t>
      </w:r>
      <w:r w:rsidRPr="00C50346">
        <w:rPr>
          <w:rFonts w:ascii="Times New Roman" w:hAnsi="Times New Roman" w:cs="Times New Roman"/>
          <w:sz w:val="24"/>
          <w:szCs w:val="24"/>
        </w:rPr>
        <w:t>of</w:t>
      </w:r>
      <w:r w:rsidR="003771C4" w:rsidRPr="00C50346">
        <w:rPr>
          <w:rFonts w:ascii="Times New Roman" w:hAnsi="Times New Roman" w:cs="Times New Roman"/>
          <w:sz w:val="24"/>
          <w:szCs w:val="24"/>
        </w:rPr>
        <w:t xml:space="preserve"> STORMBOX</w:t>
      </w:r>
      <w:r w:rsidR="00BD39AC" w:rsidRPr="00C5034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D39AC" w:rsidRPr="00C50346">
        <w:rPr>
          <w:rFonts w:ascii="Times New Roman" w:hAnsi="Times New Roman" w:cs="Times New Roman"/>
          <w:sz w:val="24"/>
          <w:szCs w:val="24"/>
        </w:rPr>
        <w:t>I</w:t>
      </w:r>
      <w:r w:rsidR="003771C4" w:rsidRPr="00C50346">
        <w:rPr>
          <w:rFonts w:ascii="Times New Roman" w:hAnsi="Times New Roman" w:cs="Times New Roman"/>
          <w:sz w:val="24"/>
          <w:szCs w:val="24"/>
        </w:rPr>
        <w:t xml:space="preserve"> </w:t>
      </w:r>
      <w:r w:rsidRPr="00C50346">
        <w:rPr>
          <w:rFonts w:ascii="Times New Roman" w:hAnsi="Times New Roman" w:cs="Times New Roman"/>
          <w:sz w:val="24"/>
          <w:szCs w:val="24"/>
        </w:rPr>
        <w:t xml:space="preserve">system are made of polypropylene </w:t>
      </w:r>
      <w:r w:rsidR="003771C4" w:rsidRPr="00C5034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3771C4" w:rsidRPr="00C50346">
        <w:rPr>
          <w:rFonts w:ascii="Times New Roman" w:hAnsi="Times New Roman" w:cs="Times New Roman"/>
          <w:sz w:val="24"/>
          <w:szCs w:val="24"/>
        </w:rPr>
        <w:t>PP</w:t>
      </w:r>
      <w:r w:rsidR="003771C4" w:rsidRPr="00C5034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771C4" w:rsidRPr="00C50346">
        <w:rPr>
          <w:rFonts w:ascii="Times New Roman" w:hAnsi="Times New Roman" w:cs="Times New Roman"/>
          <w:sz w:val="24"/>
          <w:szCs w:val="24"/>
        </w:rPr>
        <w:t>B</w:t>
      </w:r>
      <w:r w:rsidR="003771C4" w:rsidRPr="00C5034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50346">
        <w:rPr>
          <w:rFonts w:ascii="Times New Roman" w:hAnsi="Times New Roman" w:cs="Times New Roman"/>
          <w:sz w:val="24"/>
          <w:szCs w:val="24"/>
        </w:rPr>
        <w:t xml:space="preserve"> through </w:t>
      </w:r>
      <w:r w:rsidR="000C3EEE" w:rsidRPr="00C50346">
        <w:rPr>
          <w:rFonts w:ascii="Times New Roman" w:hAnsi="Times New Roman" w:cs="Times New Roman"/>
          <w:sz w:val="24"/>
          <w:szCs w:val="24"/>
        </w:rPr>
        <w:t xml:space="preserve">the </w:t>
      </w:r>
      <w:r w:rsidRPr="00C50346">
        <w:rPr>
          <w:rFonts w:ascii="Times New Roman" w:hAnsi="Times New Roman" w:cs="Times New Roman"/>
          <w:sz w:val="24"/>
          <w:szCs w:val="24"/>
        </w:rPr>
        <w:t>injection molding method</w:t>
      </w:r>
      <w:r w:rsidR="003771C4" w:rsidRPr="00C50346">
        <w:rPr>
          <w:rFonts w:ascii="Times New Roman" w:hAnsi="Times New Roman" w:cs="Times New Roman"/>
          <w:sz w:val="24"/>
          <w:szCs w:val="24"/>
        </w:rPr>
        <w:t xml:space="preserve">. </w:t>
      </w:r>
      <w:r w:rsidR="00907C85" w:rsidRPr="00C50346">
        <w:rPr>
          <w:rFonts w:ascii="Times New Roman" w:hAnsi="Times New Roman" w:cs="Times New Roman"/>
          <w:sz w:val="24"/>
          <w:szCs w:val="24"/>
        </w:rPr>
        <w:t xml:space="preserve">The </w:t>
      </w:r>
      <w:r w:rsidR="00711385" w:rsidRPr="00C50346">
        <w:rPr>
          <w:rFonts w:ascii="Times New Roman" w:hAnsi="Times New Roman" w:cs="Times New Roman"/>
          <w:sz w:val="24"/>
          <w:szCs w:val="24"/>
        </w:rPr>
        <w:t>boxes</w:t>
      </w:r>
      <w:r w:rsidR="00907C85" w:rsidRPr="00C50346">
        <w:rPr>
          <w:rFonts w:ascii="Times New Roman" w:hAnsi="Times New Roman" w:cs="Times New Roman"/>
          <w:sz w:val="24"/>
          <w:szCs w:val="24"/>
        </w:rPr>
        <w:t xml:space="preserve"> are joined by means of fixing elements </w:t>
      </w:r>
      <w:r w:rsidR="00BD39AC" w:rsidRPr="00C50346">
        <w:rPr>
          <w:rFonts w:ascii="Times New Roman" w:hAnsi="Times New Roman" w:cs="Times New Roman"/>
          <w:sz w:val="24"/>
          <w:szCs w:val="24"/>
          <w:lang w:val="bg-BG"/>
        </w:rPr>
        <w:t>–</w:t>
      </w:r>
      <w:r w:rsidR="003771C4" w:rsidRPr="00C5034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C50346">
        <w:rPr>
          <w:rFonts w:ascii="Times New Roman" w:hAnsi="Times New Roman" w:cs="Times New Roman"/>
          <w:sz w:val="24"/>
          <w:szCs w:val="24"/>
        </w:rPr>
        <w:t>clips</w:t>
      </w:r>
      <w:r w:rsidR="00BD39AC" w:rsidRPr="00C50346">
        <w:rPr>
          <w:rFonts w:ascii="Times New Roman" w:hAnsi="Times New Roman" w:cs="Times New Roman"/>
          <w:sz w:val="24"/>
          <w:szCs w:val="24"/>
        </w:rPr>
        <w:t xml:space="preserve"> </w:t>
      </w:r>
      <w:r w:rsidR="001C0CA4" w:rsidRPr="00C50346">
        <w:rPr>
          <w:rFonts w:ascii="Times New Roman" w:hAnsi="Times New Roman" w:cs="Times New Roman"/>
          <w:sz w:val="24"/>
          <w:szCs w:val="24"/>
        </w:rPr>
        <w:t>at the designated places</w:t>
      </w:r>
      <w:r w:rsidR="003771C4" w:rsidRPr="00C503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71C4" w:rsidRPr="00C50346" w:rsidRDefault="003771C4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C50346" w:rsidRPr="00C50346" w:rsidTr="001C0CA4">
        <w:tc>
          <w:tcPr>
            <w:tcW w:w="9212" w:type="dxa"/>
            <w:gridSpan w:val="2"/>
          </w:tcPr>
          <w:p w:rsidR="003771C4" w:rsidRPr="00C50346" w:rsidRDefault="001C0CA4" w:rsidP="001C0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Essential technical data</w:t>
            </w:r>
          </w:p>
        </w:tc>
      </w:tr>
      <w:tr w:rsidR="00C50346" w:rsidRPr="00C50346" w:rsidTr="001C0CA4">
        <w:tc>
          <w:tcPr>
            <w:tcW w:w="4606" w:type="dxa"/>
          </w:tcPr>
          <w:p w:rsidR="003771C4" w:rsidRPr="00C50346" w:rsidRDefault="001C0CA4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Material </w:t>
            </w:r>
            <w:r w:rsidR="003771C4"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:rsidR="003771C4" w:rsidRPr="00C50346" w:rsidRDefault="001C0CA4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Polypropylene</w:t>
            </w:r>
            <w:r w:rsidR="003771C4"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(РР-В) </w:t>
            </w:r>
          </w:p>
        </w:tc>
      </w:tr>
      <w:tr w:rsidR="00C50346" w:rsidRPr="00C50346" w:rsidTr="001C0CA4">
        <w:tc>
          <w:tcPr>
            <w:tcW w:w="4606" w:type="dxa"/>
          </w:tcPr>
          <w:p w:rsidR="003771C4" w:rsidRPr="00C50346" w:rsidRDefault="001C0CA4" w:rsidP="001C0C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Dimensions</w:t>
            </w:r>
            <w:r w:rsidR="003771C4"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  <w:r w:rsidR="003771C4" w:rsidRPr="00C503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width</w:t>
            </w:r>
            <w:r w:rsidR="003771C4" w:rsidRPr="00C503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r w:rsidR="003771C4" w:rsidRPr="00C503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06" w:type="dxa"/>
          </w:tcPr>
          <w:p w:rsidR="003771C4" w:rsidRPr="00C50346" w:rsidRDefault="003771C4" w:rsidP="001C0C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  <w:r w:rsidR="00BE6D03" w:rsidRPr="00C50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E6D03" w:rsidRPr="00C50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="00BE6D03" w:rsidRPr="00C50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E6D03" w:rsidRPr="00C50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r w:rsidR="001C0CA4" w:rsidRPr="00C50346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0346" w:rsidRPr="00C50346" w:rsidTr="001C0CA4">
        <w:tc>
          <w:tcPr>
            <w:tcW w:w="4606" w:type="dxa"/>
          </w:tcPr>
          <w:p w:rsidR="003771C4" w:rsidRPr="00C50346" w:rsidRDefault="001C0CA4" w:rsidP="00C52F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Number of</w:t>
            </w:r>
            <w:r w:rsidR="003771C4"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FE9"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openings </w:t>
            </w:r>
          </w:p>
        </w:tc>
        <w:tc>
          <w:tcPr>
            <w:tcW w:w="4606" w:type="dxa"/>
          </w:tcPr>
          <w:p w:rsidR="003771C4" w:rsidRPr="00C50346" w:rsidRDefault="003771C4" w:rsidP="001C0C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50346" w:rsidRPr="00C50346" w:rsidTr="001C0CA4">
        <w:tc>
          <w:tcPr>
            <w:tcW w:w="4606" w:type="dxa"/>
          </w:tcPr>
          <w:p w:rsidR="003771C4" w:rsidRPr="00C50346" w:rsidRDefault="00C52FE9" w:rsidP="004E20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Diameter of openings</w:t>
            </w:r>
          </w:p>
        </w:tc>
        <w:tc>
          <w:tcPr>
            <w:tcW w:w="4606" w:type="dxa"/>
          </w:tcPr>
          <w:p w:rsidR="003771C4" w:rsidRPr="00C50346" w:rsidRDefault="003771C4" w:rsidP="001C0C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110, 125, 160, 200 </w:t>
            </w:r>
            <w:r w:rsidR="001C0CA4" w:rsidRPr="00C50346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0346" w:rsidRPr="00C50346" w:rsidTr="001C0CA4">
        <w:tc>
          <w:tcPr>
            <w:tcW w:w="4606" w:type="dxa"/>
          </w:tcPr>
          <w:p w:rsidR="003771C4" w:rsidRPr="00C50346" w:rsidRDefault="001C0CA4" w:rsidP="00C535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Gross </w:t>
            </w:r>
            <w:r w:rsidR="00C535AA"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capacity </w:t>
            </w:r>
          </w:p>
        </w:tc>
        <w:tc>
          <w:tcPr>
            <w:tcW w:w="4606" w:type="dxa"/>
          </w:tcPr>
          <w:p w:rsidR="003771C4" w:rsidRPr="00C50346" w:rsidRDefault="003771C4" w:rsidP="001C0C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216 </w:t>
            </w:r>
            <w:r w:rsidR="00F038AD" w:rsidRPr="00C50346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dm³</w:t>
            </w:r>
          </w:p>
        </w:tc>
      </w:tr>
      <w:tr w:rsidR="00C50346" w:rsidRPr="00C50346" w:rsidTr="001C0CA4">
        <w:tc>
          <w:tcPr>
            <w:tcW w:w="4606" w:type="dxa"/>
          </w:tcPr>
          <w:p w:rsidR="003771C4" w:rsidRPr="00C50346" w:rsidRDefault="00B74579" w:rsidP="0031428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r w:rsidR="00314280"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t capacity </w:t>
            </w:r>
          </w:p>
        </w:tc>
        <w:tc>
          <w:tcPr>
            <w:tcW w:w="4606" w:type="dxa"/>
          </w:tcPr>
          <w:p w:rsidR="003771C4" w:rsidRPr="00C50346" w:rsidRDefault="003771C4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95.5 % </w:t>
            </w:r>
          </w:p>
        </w:tc>
      </w:tr>
      <w:tr w:rsidR="00C50346" w:rsidRPr="00C50346" w:rsidTr="001C0CA4">
        <w:tc>
          <w:tcPr>
            <w:tcW w:w="4606" w:type="dxa"/>
          </w:tcPr>
          <w:p w:rsidR="003771C4" w:rsidRPr="00C50346" w:rsidRDefault="00314280" w:rsidP="00C52F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Water collection </w:t>
            </w:r>
            <w:r w:rsidR="00C52FE9" w:rsidRPr="00C50346">
              <w:rPr>
                <w:rFonts w:ascii="Times New Roman" w:hAnsi="Times New Roman" w:cs="Times New Roman"/>
                <w:sz w:val="24"/>
                <w:szCs w:val="24"/>
              </w:rPr>
              <w:t>capacity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:rsidR="003771C4" w:rsidRPr="00C50346" w:rsidRDefault="003771C4" w:rsidP="00C535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206 </w:t>
            </w:r>
            <w:r w:rsidR="00F038AD" w:rsidRPr="00C50346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dm³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0346" w:rsidRPr="00C50346" w:rsidTr="001C0CA4">
        <w:tc>
          <w:tcPr>
            <w:tcW w:w="4606" w:type="dxa"/>
          </w:tcPr>
          <w:p w:rsidR="003771C4" w:rsidRPr="00C50346" w:rsidRDefault="00C535AA" w:rsidP="00C535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Bottom plate</w:t>
            </w:r>
          </w:p>
        </w:tc>
        <w:tc>
          <w:tcPr>
            <w:tcW w:w="4606" w:type="dxa"/>
          </w:tcPr>
          <w:p w:rsidR="003771C4" w:rsidRPr="00C50346" w:rsidRDefault="003771C4" w:rsidP="00C535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  <w:r w:rsidR="00BE6D03" w:rsidRPr="00C50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E6D03" w:rsidRPr="00C50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="00BE6D03" w:rsidRPr="00C50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E6D03" w:rsidRPr="00C50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C535AA" w:rsidRPr="00C50346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</w:p>
        </w:tc>
      </w:tr>
      <w:tr w:rsidR="003771C4" w:rsidRPr="00C50346" w:rsidTr="001C0CA4">
        <w:tc>
          <w:tcPr>
            <w:tcW w:w="4606" w:type="dxa"/>
          </w:tcPr>
          <w:p w:rsidR="003771C4" w:rsidRPr="00C50346" w:rsidRDefault="00C535AA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  <w:r w:rsidR="003771C4"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:rsidR="003771C4" w:rsidRPr="00C50346" w:rsidRDefault="00C535AA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46"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  <w:r w:rsidR="003771C4" w:rsidRPr="00C50346">
              <w:rPr>
                <w:rFonts w:ascii="Times New Roman" w:hAnsi="Times New Roman" w:cs="Times New Roman"/>
                <w:sz w:val="24"/>
                <w:szCs w:val="24"/>
              </w:rPr>
              <w:t xml:space="preserve"> (RAL 6024) </w:t>
            </w:r>
          </w:p>
        </w:tc>
      </w:tr>
    </w:tbl>
    <w:p w:rsidR="003771C4" w:rsidRPr="00C50346" w:rsidRDefault="003771C4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1C4" w:rsidRPr="00C50346" w:rsidRDefault="003771C4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176" w:rsidRPr="00C272A2" w:rsidRDefault="00881176" w:rsidP="00D04BDC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GoBack"/>
      <w:bookmarkEnd w:id="1"/>
    </w:p>
    <w:p w:rsidR="003E77D0" w:rsidRPr="003C23AD" w:rsidRDefault="008B5876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bg-BG" w:eastAsia="bg-BG"/>
        </w:rPr>
        <w:lastRenderedPageBreak/>
        <w:drawing>
          <wp:inline distT="0" distB="0" distL="0" distR="0" wp14:anchorId="07A443B2" wp14:editId="43C5AB14">
            <wp:extent cx="5886450" cy="7562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FA" w:rsidRPr="00C61BFA" w:rsidRDefault="00C61BFA" w:rsidP="00C61BFA">
      <w:pPr>
        <w:spacing w:line="360" w:lineRule="auto"/>
        <w:ind w:left="1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0D5D" w:rsidRPr="003C23AD" w:rsidRDefault="00C535AA" w:rsidP="0088117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advantages of </w:t>
      </w:r>
      <w:r w:rsidR="00A20FD5">
        <w:rPr>
          <w:rFonts w:ascii="Times New Roman" w:hAnsi="Times New Roman" w:cs="Times New Roman"/>
          <w:b/>
          <w:sz w:val="24"/>
          <w:szCs w:val="24"/>
        </w:rPr>
        <w:t>boxes</w:t>
      </w:r>
      <w:r w:rsidR="00A20FD5" w:rsidRPr="003C2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0D5D" w:rsidRPr="003C23AD">
        <w:rPr>
          <w:rFonts w:ascii="Times New Roman" w:hAnsi="Times New Roman" w:cs="Times New Roman"/>
          <w:b/>
          <w:sz w:val="24"/>
          <w:szCs w:val="24"/>
        </w:rPr>
        <w:t>STORMBOX</w:t>
      </w:r>
      <w:r w:rsidR="00A20FD5">
        <w:rPr>
          <w:rFonts w:ascii="Times New Roman" w:hAnsi="Times New Roman" w:cs="Times New Roman"/>
          <w:b/>
          <w:sz w:val="24"/>
          <w:szCs w:val="24"/>
        </w:rPr>
        <w:t xml:space="preserve"> 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0D5D" w:rsidRPr="003C23AD" w:rsidRDefault="006817B5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durability</w:t>
      </w:r>
      <w:r w:rsidR="00FD0D5D" w:rsidRPr="003C23AD">
        <w:rPr>
          <w:rFonts w:ascii="Times New Roman" w:hAnsi="Times New Roman" w:cs="Times New Roman"/>
          <w:sz w:val="24"/>
          <w:szCs w:val="24"/>
        </w:rPr>
        <w:t>;</w:t>
      </w:r>
    </w:p>
    <w:p w:rsidR="00FD0D5D" w:rsidRPr="003C23AD" w:rsidRDefault="004E202A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082A15">
        <w:rPr>
          <w:rFonts w:ascii="Times New Roman" w:hAnsi="Times New Roman" w:cs="Times New Roman"/>
          <w:sz w:val="24"/>
          <w:szCs w:val="24"/>
        </w:rPr>
        <w:t>weight and</w:t>
      </w:r>
      <w:r w:rsidR="00082A15" w:rsidRPr="00082A15">
        <w:rPr>
          <w:rFonts w:ascii="Times New Roman" w:hAnsi="Times New Roman" w:cs="Times New Roman"/>
          <w:sz w:val="24"/>
          <w:szCs w:val="24"/>
        </w:rPr>
        <w:t xml:space="preserve"> </w:t>
      </w:r>
      <w:r w:rsidR="00082A15">
        <w:rPr>
          <w:rFonts w:ascii="Times New Roman" w:hAnsi="Times New Roman" w:cs="Times New Roman"/>
          <w:sz w:val="24"/>
          <w:szCs w:val="24"/>
        </w:rPr>
        <w:t>durability</w:t>
      </w:r>
      <w:r>
        <w:rPr>
          <w:rFonts w:ascii="Times New Roman" w:hAnsi="Times New Roman" w:cs="Times New Roman"/>
          <w:sz w:val="24"/>
          <w:szCs w:val="24"/>
        </w:rPr>
        <w:t xml:space="preserve"> ratio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0D5D" w:rsidRPr="003C23AD" w:rsidRDefault="00082A15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High water infiltration capacity </w:t>
      </w:r>
      <w:r w:rsidR="00FD0D5D" w:rsidRPr="003C23AD">
        <w:rPr>
          <w:rFonts w:ascii="Times New Roman" w:hAnsi="Times New Roman" w:cs="Times New Roman"/>
          <w:sz w:val="24"/>
          <w:szCs w:val="24"/>
        </w:rPr>
        <w:t>– 206 dm³;</w:t>
      </w:r>
    </w:p>
    <w:p w:rsidR="00FD0D5D" w:rsidRPr="003C23AD" w:rsidRDefault="00082A15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High water storage capacity 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– 95.5%; </w:t>
      </w:r>
    </w:p>
    <w:p w:rsidR="00FD0D5D" w:rsidRPr="003C23AD" w:rsidRDefault="00D42F95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mean active surface area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082A15">
        <w:rPr>
          <w:rFonts w:ascii="Times New Roman" w:hAnsi="Times New Roman" w:cs="Times New Roman"/>
          <w:sz w:val="24"/>
          <w:szCs w:val="24"/>
        </w:rPr>
        <w:t>of inlets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(</w:t>
      </w:r>
      <w:r w:rsidR="00EC2857">
        <w:rPr>
          <w:rFonts w:ascii="Times New Roman" w:hAnsi="Times New Roman" w:cs="Times New Roman"/>
          <w:sz w:val="24"/>
          <w:szCs w:val="24"/>
        </w:rPr>
        <w:t>greater than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50%) </w:t>
      </w:r>
    </w:p>
    <w:p w:rsidR="00FD0D5D" w:rsidRPr="003C23AD" w:rsidRDefault="00D42F95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Possibility to connect pipes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3053A1" w:rsidRPr="003C23AD">
        <w:rPr>
          <w:rFonts w:ascii="Times New Roman" w:hAnsi="Times New Roman" w:cs="Times New Roman"/>
          <w:sz w:val="24"/>
          <w:szCs w:val="24"/>
        </w:rPr>
        <w:t xml:space="preserve">DN 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110, 125, 160 </w:t>
      </w:r>
      <w:r w:rsidR="00EC2857">
        <w:rPr>
          <w:rFonts w:ascii="Times New Roman" w:hAnsi="Times New Roman" w:cs="Times New Roman"/>
          <w:sz w:val="24"/>
          <w:szCs w:val="24"/>
        </w:rPr>
        <w:t>and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200 </w:t>
      </w:r>
      <w:r w:rsidR="00EC2857">
        <w:rPr>
          <w:rFonts w:ascii="Times New Roman" w:hAnsi="Times New Roman" w:cs="Times New Roman"/>
          <w:sz w:val="24"/>
          <w:szCs w:val="24"/>
        </w:rPr>
        <w:t>mm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D5D" w:rsidRPr="003C23AD" w:rsidRDefault="00FD0D5D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3AD">
        <w:rPr>
          <w:rFonts w:ascii="Times New Roman" w:hAnsi="Times New Roman" w:cs="Times New Roman"/>
          <w:sz w:val="24"/>
          <w:szCs w:val="24"/>
        </w:rPr>
        <w:t xml:space="preserve">8 </w:t>
      </w:r>
      <w:r w:rsidR="00C52FE9">
        <w:rPr>
          <w:rFonts w:ascii="Times New Roman" w:hAnsi="Times New Roman" w:cs="Times New Roman"/>
          <w:sz w:val="24"/>
          <w:szCs w:val="24"/>
        </w:rPr>
        <w:t>openings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3053A1">
        <w:rPr>
          <w:rFonts w:ascii="Times New Roman" w:hAnsi="Times New Roman" w:cs="Times New Roman"/>
          <w:sz w:val="24"/>
          <w:szCs w:val="24"/>
        </w:rPr>
        <w:t xml:space="preserve">for inspection on the lateral sides and the top plate </w:t>
      </w:r>
      <w:r w:rsidRPr="003C23AD">
        <w:rPr>
          <w:rFonts w:ascii="Times New Roman" w:hAnsi="Times New Roman" w:cs="Times New Roman"/>
          <w:sz w:val="24"/>
          <w:szCs w:val="24"/>
        </w:rPr>
        <w:t xml:space="preserve">(6 </w:t>
      </w:r>
      <w:r w:rsidR="00C52FE9">
        <w:rPr>
          <w:rFonts w:ascii="Times New Roman" w:hAnsi="Times New Roman" w:cs="Times New Roman"/>
          <w:sz w:val="24"/>
          <w:szCs w:val="24"/>
        </w:rPr>
        <w:t>openings</w:t>
      </w:r>
      <w:r w:rsidR="00C52FE9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Pr="003C23AD">
        <w:rPr>
          <w:rFonts w:ascii="Times New Roman" w:hAnsi="Times New Roman" w:cs="Times New Roman"/>
          <w:sz w:val="24"/>
          <w:szCs w:val="24"/>
        </w:rPr>
        <w:t xml:space="preserve">110-160 </w:t>
      </w:r>
      <w:r w:rsidR="00EC2857">
        <w:rPr>
          <w:rFonts w:ascii="Times New Roman" w:hAnsi="Times New Roman" w:cs="Times New Roman"/>
          <w:sz w:val="24"/>
          <w:szCs w:val="24"/>
        </w:rPr>
        <w:t>mm</w:t>
      </w:r>
      <w:r w:rsidR="00082A15">
        <w:rPr>
          <w:rFonts w:ascii="Times New Roman" w:hAnsi="Times New Roman" w:cs="Times New Roman"/>
          <w:sz w:val="24"/>
          <w:szCs w:val="24"/>
        </w:rPr>
        <w:t xml:space="preserve"> </w:t>
      </w:r>
      <w:r w:rsidR="003053A1">
        <w:rPr>
          <w:rFonts w:ascii="Times New Roman" w:hAnsi="Times New Roman" w:cs="Times New Roman"/>
          <w:sz w:val="24"/>
          <w:szCs w:val="24"/>
        </w:rPr>
        <w:t xml:space="preserve">on the lateral sides </w:t>
      </w:r>
      <w:r w:rsidR="00082A15">
        <w:rPr>
          <w:rFonts w:ascii="Times New Roman" w:hAnsi="Times New Roman" w:cs="Times New Roman"/>
          <w:sz w:val="24"/>
          <w:szCs w:val="24"/>
        </w:rPr>
        <w:t>and</w:t>
      </w:r>
      <w:r w:rsidRPr="003C23AD">
        <w:rPr>
          <w:rFonts w:ascii="Times New Roman" w:hAnsi="Times New Roman" w:cs="Times New Roman"/>
          <w:sz w:val="24"/>
          <w:szCs w:val="24"/>
        </w:rPr>
        <w:t xml:space="preserve"> 2 </w:t>
      </w:r>
      <w:r w:rsidR="00C52FE9">
        <w:rPr>
          <w:rFonts w:ascii="Times New Roman" w:hAnsi="Times New Roman" w:cs="Times New Roman"/>
          <w:sz w:val="24"/>
          <w:szCs w:val="24"/>
        </w:rPr>
        <w:t>openings</w:t>
      </w:r>
      <w:r w:rsidR="00C52FE9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3053A1">
        <w:rPr>
          <w:rFonts w:ascii="Times New Roman" w:hAnsi="Times New Roman" w:cs="Times New Roman"/>
          <w:sz w:val="24"/>
          <w:szCs w:val="24"/>
        </w:rPr>
        <w:t>on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3053A1">
        <w:rPr>
          <w:rFonts w:ascii="Times New Roman" w:hAnsi="Times New Roman" w:cs="Times New Roman"/>
          <w:sz w:val="24"/>
          <w:szCs w:val="24"/>
        </w:rPr>
        <w:t xml:space="preserve">the top plate </w:t>
      </w:r>
      <w:r w:rsidRPr="003C23AD">
        <w:rPr>
          <w:rFonts w:ascii="Times New Roman" w:hAnsi="Times New Roman" w:cs="Times New Roman"/>
          <w:sz w:val="24"/>
          <w:szCs w:val="24"/>
        </w:rPr>
        <w:t xml:space="preserve">110-200 </w:t>
      </w:r>
      <w:r w:rsidR="00EC2857">
        <w:rPr>
          <w:rFonts w:ascii="Times New Roman" w:hAnsi="Times New Roman" w:cs="Times New Roman"/>
          <w:sz w:val="24"/>
          <w:szCs w:val="24"/>
        </w:rPr>
        <w:t>mm</w:t>
      </w:r>
      <w:r w:rsidRPr="003C23AD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D0D5D" w:rsidRPr="003C23AD" w:rsidRDefault="00BF4B98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Possibility for cutting in two and </w:t>
      </w:r>
      <w:r w:rsidR="0069648E">
        <w:rPr>
          <w:rFonts w:ascii="Times New Roman" w:hAnsi="Times New Roman" w:cs="Times New Roman"/>
          <w:sz w:val="24"/>
          <w:szCs w:val="24"/>
        </w:rPr>
        <w:t>building modular structures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0D5D" w:rsidRPr="003C23AD" w:rsidRDefault="00BF4B98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Possibility for building dynamic structures </w:t>
      </w:r>
      <w:r w:rsidR="00FD0D5D" w:rsidRPr="003C23AD">
        <w:rPr>
          <w:rFonts w:ascii="Times New Roman" w:hAnsi="Times New Roman" w:cs="Times New Roman"/>
          <w:sz w:val="24"/>
          <w:szCs w:val="24"/>
        </w:rPr>
        <w:t>(</w:t>
      </w:r>
      <w:r w:rsidR="008C71F6">
        <w:rPr>
          <w:rFonts w:ascii="Times New Roman" w:hAnsi="Times New Roman" w:cs="Times New Roman"/>
          <w:sz w:val="24"/>
          <w:szCs w:val="24"/>
        </w:rPr>
        <w:t>like bricks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FD0D5D" w:rsidRPr="003C23AD" w:rsidRDefault="00082A15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 weight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 w:rsidR="00EC2857">
        <w:rPr>
          <w:rFonts w:ascii="Times New Roman" w:hAnsi="Times New Roman" w:cs="Times New Roman"/>
          <w:sz w:val="24"/>
          <w:szCs w:val="24"/>
        </w:rPr>
        <w:t>only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8 </w:t>
      </w:r>
      <w:r w:rsidR="00EC2857">
        <w:rPr>
          <w:rFonts w:ascii="Times New Roman" w:hAnsi="Times New Roman" w:cs="Times New Roman"/>
          <w:sz w:val="24"/>
          <w:szCs w:val="24"/>
        </w:rPr>
        <w:t>kg</w:t>
      </w:r>
      <w:r w:rsidR="00FD0D5D" w:rsidRPr="003C23AD">
        <w:rPr>
          <w:rFonts w:ascii="Times New Roman" w:hAnsi="Times New Roman" w:cs="Times New Roman"/>
          <w:sz w:val="24"/>
          <w:szCs w:val="24"/>
        </w:rPr>
        <w:t>;</w:t>
      </w:r>
    </w:p>
    <w:p w:rsidR="00FD0D5D" w:rsidRPr="003C23AD" w:rsidRDefault="00082A15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Easy installation;</w:t>
      </w:r>
    </w:p>
    <w:p w:rsidR="00FD0D5D" w:rsidRPr="003C23AD" w:rsidRDefault="00BD3F0C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bottom plate is to be used only for the bottom layer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0D5D" w:rsidRPr="003C23AD" w:rsidRDefault="00BD3F0C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Lower investment costs for the tank by approx.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20% </w:t>
      </w:r>
      <w:r>
        <w:rPr>
          <w:rFonts w:ascii="Times New Roman" w:hAnsi="Times New Roman" w:cs="Times New Roman"/>
          <w:sz w:val="24"/>
          <w:szCs w:val="24"/>
        </w:rPr>
        <w:t>as compared to the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>
        <w:rPr>
          <w:rFonts w:ascii="Times New Roman" w:hAnsi="Times New Roman" w:cs="Times New Roman"/>
          <w:sz w:val="24"/>
          <w:szCs w:val="24"/>
        </w:rPr>
        <w:t xml:space="preserve"> with bottom plate</w:t>
      </w:r>
      <w:r w:rsidR="00FD0D5D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0A93" w:rsidRPr="003C23AD" w:rsidRDefault="006A0A93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A93" w:rsidRPr="003C23AD" w:rsidRDefault="006A0A93" w:rsidP="0088117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352">
        <w:rPr>
          <w:rFonts w:ascii="Times New Roman" w:hAnsi="Times New Roman" w:cs="Times New Roman"/>
          <w:b/>
          <w:sz w:val="24"/>
          <w:szCs w:val="24"/>
        </w:rPr>
        <w:t xml:space="preserve">Parameters for installation in </w:t>
      </w:r>
      <w:r w:rsidR="00DF6416">
        <w:rPr>
          <w:rFonts w:ascii="Times New Roman" w:hAnsi="Times New Roman" w:cs="Times New Roman"/>
          <w:b/>
          <w:sz w:val="24"/>
          <w:szCs w:val="24"/>
        </w:rPr>
        <w:t xml:space="preserve">areas </w:t>
      </w:r>
      <w:r w:rsidR="00BD3F0C">
        <w:rPr>
          <w:rFonts w:ascii="Times New Roman" w:hAnsi="Times New Roman" w:cs="Times New Roman"/>
          <w:b/>
          <w:sz w:val="24"/>
          <w:szCs w:val="24"/>
        </w:rPr>
        <w:t>with intensive</w:t>
      </w:r>
      <w:r w:rsidRPr="003C2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2A15">
        <w:rPr>
          <w:rFonts w:ascii="Times New Roman" w:hAnsi="Times New Roman" w:cs="Times New Roman"/>
          <w:b/>
          <w:sz w:val="24"/>
          <w:szCs w:val="24"/>
        </w:rPr>
        <w:t xml:space="preserve">motor vehicle traffic </w:t>
      </w:r>
      <w:r w:rsidR="00810352">
        <w:rPr>
          <w:rFonts w:ascii="Times New Roman" w:hAnsi="Times New Roman" w:cs="Times New Roman"/>
          <w:b/>
          <w:sz w:val="24"/>
          <w:szCs w:val="24"/>
        </w:rPr>
        <w:t>load</w:t>
      </w:r>
    </w:p>
    <w:p w:rsidR="006A0A93" w:rsidRPr="003C23AD" w:rsidRDefault="006A0A93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A93" w:rsidRPr="003C23AD" w:rsidRDefault="00717766" w:rsidP="00D04BD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Min. layer thickness above the drainage boxes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: 0.8 </w:t>
      </w:r>
      <w:r w:rsidR="00EC2857">
        <w:rPr>
          <w:rFonts w:ascii="Times New Roman" w:hAnsi="Times New Roman" w:cs="Times New Roman"/>
          <w:sz w:val="24"/>
          <w:szCs w:val="24"/>
        </w:rPr>
        <w:t>m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6A0A93" w:rsidRPr="003C23AD" w:rsidRDefault="009E4089" w:rsidP="00D04BD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Compaction of the soil surrounding the boxes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: </w:t>
      </w:r>
      <w:r w:rsidR="000A24CE">
        <w:rPr>
          <w:rFonts w:ascii="Times New Roman" w:hAnsi="Times New Roman" w:cs="Times New Roman"/>
          <w:sz w:val="24"/>
          <w:szCs w:val="24"/>
        </w:rPr>
        <w:t>minimum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 95% </w:t>
      </w:r>
      <w:r w:rsidR="000A24CE">
        <w:rPr>
          <w:rFonts w:ascii="Times New Roman" w:hAnsi="Times New Roman" w:cs="Times New Roman"/>
          <w:sz w:val="24"/>
          <w:szCs w:val="24"/>
        </w:rPr>
        <w:t xml:space="preserve">according to the modified </w:t>
      </w:r>
      <w:r w:rsidR="00C61BFA">
        <w:rPr>
          <w:rFonts w:ascii="Times New Roman" w:hAnsi="Times New Roman" w:cs="Times New Roman"/>
          <w:sz w:val="24"/>
          <w:szCs w:val="24"/>
        </w:rPr>
        <w:t>P</w:t>
      </w:r>
      <w:r w:rsidR="000A24CE">
        <w:rPr>
          <w:rFonts w:ascii="Times New Roman" w:hAnsi="Times New Roman" w:cs="Times New Roman"/>
          <w:sz w:val="24"/>
          <w:szCs w:val="24"/>
        </w:rPr>
        <w:t>roctor test</w:t>
      </w:r>
      <w:r w:rsidR="006A0A93" w:rsidRPr="003C23AD">
        <w:rPr>
          <w:rFonts w:ascii="Times New Roman" w:hAnsi="Times New Roman" w:cs="Times New Roman"/>
          <w:sz w:val="24"/>
          <w:szCs w:val="24"/>
        </w:rPr>
        <w:t>;</w:t>
      </w:r>
    </w:p>
    <w:p w:rsidR="006A0A93" w:rsidRPr="003C23AD" w:rsidRDefault="00255FE3" w:rsidP="00D04BD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Max. number of b</w:t>
      </w:r>
      <w:r w:rsidR="00C61BFA">
        <w:rPr>
          <w:rFonts w:ascii="Times New Roman" w:hAnsi="Times New Roman" w:cs="Times New Roman"/>
          <w:sz w:val="24"/>
          <w:szCs w:val="24"/>
        </w:rPr>
        <w:t>oxes</w:t>
      </w:r>
      <w:r>
        <w:rPr>
          <w:rFonts w:ascii="Times New Roman" w:hAnsi="Times New Roman" w:cs="Times New Roman"/>
          <w:sz w:val="24"/>
          <w:szCs w:val="24"/>
        </w:rPr>
        <w:t xml:space="preserve"> layers in one module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: 6 </w:t>
      </w:r>
      <w:r w:rsidR="009E4089">
        <w:rPr>
          <w:rFonts w:ascii="Times New Roman" w:hAnsi="Times New Roman" w:cs="Times New Roman"/>
          <w:sz w:val="24"/>
          <w:szCs w:val="24"/>
        </w:rPr>
        <w:t xml:space="preserve">for heavy truck </w:t>
      </w:r>
      <w:r w:rsidR="00CC249D">
        <w:rPr>
          <w:rFonts w:ascii="Times New Roman" w:hAnsi="Times New Roman" w:cs="Times New Roman"/>
          <w:sz w:val="24"/>
          <w:szCs w:val="24"/>
        </w:rPr>
        <w:t xml:space="preserve">traffic </w:t>
      </w:r>
      <w:r w:rsidR="009E4089">
        <w:rPr>
          <w:rFonts w:ascii="Times New Roman" w:hAnsi="Times New Roman" w:cs="Times New Roman"/>
          <w:sz w:val="24"/>
          <w:szCs w:val="24"/>
        </w:rPr>
        <w:t xml:space="preserve">load </w:t>
      </w:r>
      <w:r w:rsidR="006A0A93" w:rsidRPr="003C23AD">
        <w:rPr>
          <w:rFonts w:ascii="Times New Roman" w:hAnsi="Times New Roman" w:cs="Times New Roman"/>
          <w:sz w:val="24"/>
          <w:szCs w:val="24"/>
        </w:rPr>
        <w:t>(</w:t>
      </w:r>
      <w:r w:rsidR="00DF6416">
        <w:rPr>
          <w:rFonts w:ascii="Times New Roman" w:hAnsi="Times New Roman" w:cs="Times New Roman"/>
          <w:sz w:val="24"/>
          <w:szCs w:val="24"/>
        </w:rPr>
        <w:t xml:space="preserve">max. height of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="00DF6416">
        <w:rPr>
          <w:rFonts w:ascii="Times New Roman" w:hAnsi="Times New Roman" w:cs="Times New Roman"/>
          <w:sz w:val="24"/>
          <w:szCs w:val="24"/>
        </w:rPr>
        <w:t xml:space="preserve"> 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1.82 </w:t>
      </w:r>
      <w:r w:rsidR="00EC2857">
        <w:rPr>
          <w:rFonts w:ascii="Times New Roman" w:hAnsi="Times New Roman" w:cs="Times New Roman"/>
          <w:sz w:val="24"/>
          <w:szCs w:val="24"/>
        </w:rPr>
        <w:t>m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), 10 </w:t>
      </w:r>
      <w:r w:rsidR="00AD4A94">
        <w:rPr>
          <w:rFonts w:ascii="Times New Roman" w:hAnsi="Times New Roman" w:cs="Times New Roman"/>
          <w:sz w:val="24"/>
          <w:szCs w:val="24"/>
        </w:rPr>
        <w:t>for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C249D">
        <w:rPr>
          <w:rFonts w:ascii="Times New Roman" w:hAnsi="Times New Roman" w:cs="Times New Roman"/>
          <w:sz w:val="24"/>
          <w:szCs w:val="24"/>
        </w:rPr>
        <w:t xml:space="preserve">light-weight motor vehicle traffic </w:t>
      </w:r>
      <w:r w:rsidR="00AD4A94">
        <w:rPr>
          <w:rFonts w:ascii="Times New Roman" w:hAnsi="Times New Roman" w:cs="Times New Roman"/>
          <w:sz w:val="24"/>
          <w:szCs w:val="24"/>
        </w:rPr>
        <w:t>load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 (</w:t>
      </w:r>
      <w:r w:rsidR="00DF6416">
        <w:rPr>
          <w:rFonts w:ascii="Times New Roman" w:hAnsi="Times New Roman" w:cs="Times New Roman"/>
          <w:sz w:val="24"/>
          <w:szCs w:val="24"/>
        </w:rPr>
        <w:t xml:space="preserve">max. height of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="00DF6416">
        <w:rPr>
          <w:rFonts w:ascii="Times New Roman" w:hAnsi="Times New Roman" w:cs="Times New Roman"/>
          <w:sz w:val="24"/>
          <w:szCs w:val="24"/>
        </w:rPr>
        <w:t xml:space="preserve"> 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3 </w:t>
      </w:r>
      <w:r w:rsidR="00082A15">
        <w:rPr>
          <w:rFonts w:ascii="Times New Roman" w:hAnsi="Times New Roman" w:cs="Times New Roman"/>
          <w:sz w:val="24"/>
          <w:szCs w:val="24"/>
        </w:rPr>
        <w:t>m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6A0A93" w:rsidRDefault="008130DD" w:rsidP="00D04BD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Deep laying of the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>
        <w:rPr>
          <w:rFonts w:ascii="Times New Roman" w:hAnsi="Times New Roman" w:cs="Times New Roman"/>
          <w:sz w:val="24"/>
          <w:szCs w:val="24"/>
        </w:rPr>
        <w:t>’ bottom plates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; </w:t>
      </w:r>
      <w:r w:rsidR="00255FE3">
        <w:rPr>
          <w:rFonts w:ascii="Times New Roman" w:hAnsi="Times New Roman" w:cs="Times New Roman"/>
          <w:sz w:val="24"/>
          <w:szCs w:val="24"/>
        </w:rPr>
        <w:t>up to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 4.5 </w:t>
      </w:r>
      <w:r w:rsidR="00EC2857">
        <w:rPr>
          <w:rFonts w:ascii="Times New Roman" w:hAnsi="Times New Roman" w:cs="Times New Roman"/>
          <w:sz w:val="24"/>
          <w:szCs w:val="24"/>
        </w:rPr>
        <w:t>m</w:t>
      </w:r>
      <w:r w:rsidR="00B25906">
        <w:rPr>
          <w:rFonts w:ascii="Times New Roman" w:hAnsi="Times New Roman" w:cs="Times New Roman"/>
          <w:sz w:val="24"/>
          <w:szCs w:val="24"/>
        </w:rPr>
        <w:t xml:space="preserve"> and in case of deeper laying, please contact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 Pipelife</w:t>
      </w:r>
      <w:r w:rsidR="006A0A93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do the necessary calculations for verification of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soil conditions and the anticipated </w:t>
      </w:r>
      <w:r w:rsidR="00B25906">
        <w:rPr>
          <w:rFonts w:ascii="Times New Roman" w:hAnsi="Times New Roman" w:cs="Times New Roman"/>
          <w:sz w:val="24"/>
          <w:szCs w:val="24"/>
        </w:rPr>
        <w:t>traffic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B25906">
        <w:rPr>
          <w:rFonts w:ascii="Times New Roman" w:hAnsi="Times New Roman" w:cs="Times New Roman"/>
          <w:sz w:val="24"/>
          <w:szCs w:val="24"/>
        </w:rPr>
        <w:t>load</w:t>
      </w:r>
      <w:r w:rsidR="006A0A93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69D4" w:rsidRPr="003C23AD" w:rsidRDefault="001769D4" w:rsidP="001769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A93" w:rsidRPr="003C23AD" w:rsidRDefault="008119FE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3A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F61FC0C" wp14:editId="6D0F4A3F">
            <wp:extent cx="6118678" cy="2552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27" cy="25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FA" w:rsidRDefault="00C61BFA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6AE" w:rsidRPr="003C23AD" w:rsidRDefault="00082A15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Maximum</w:t>
      </w:r>
      <w:r w:rsidR="00D856A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strengths short-term</w:t>
      </w:r>
      <w:r w:rsidR="00D856AE" w:rsidRPr="003C23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856AE" w:rsidRPr="003C23AD" w:rsidRDefault="00D856AE" w:rsidP="00D04BDC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3AD">
        <w:rPr>
          <w:rFonts w:ascii="Times New Roman" w:hAnsi="Times New Roman" w:cs="Times New Roman"/>
          <w:sz w:val="24"/>
          <w:szCs w:val="24"/>
        </w:rPr>
        <w:t xml:space="preserve">500 </w:t>
      </w:r>
      <w:proofErr w:type="spellStart"/>
      <w:r w:rsidRPr="003C23AD">
        <w:rPr>
          <w:rFonts w:ascii="Times New Roman" w:hAnsi="Times New Roman" w:cs="Times New Roman"/>
          <w:sz w:val="24"/>
          <w:szCs w:val="24"/>
        </w:rPr>
        <w:t>к</w:t>
      </w:r>
      <w:r w:rsidR="00F83A0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3C23AD">
        <w:rPr>
          <w:rFonts w:ascii="Times New Roman" w:hAnsi="Times New Roman" w:cs="Times New Roman"/>
          <w:sz w:val="24"/>
          <w:szCs w:val="24"/>
        </w:rPr>
        <w:t>/</w:t>
      </w:r>
      <w:r w:rsidR="00EC2857">
        <w:rPr>
          <w:rFonts w:ascii="Times New Roman" w:hAnsi="Times New Roman" w:cs="Times New Roman"/>
          <w:sz w:val="24"/>
          <w:szCs w:val="24"/>
        </w:rPr>
        <w:t>m</w:t>
      </w:r>
      <w:r w:rsidRPr="003C23AD">
        <w:rPr>
          <w:rFonts w:ascii="Times New Roman" w:hAnsi="Times New Roman" w:cs="Times New Roman"/>
          <w:sz w:val="24"/>
          <w:szCs w:val="24"/>
        </w:rPr>
        <w:t xml:space="preserve">² </w:t>
      </w:r>
      <w:r w:rsidR="00600060">
        <w:rPr>
          <w:rFonts w:ascii="Times New Roman" w:hAnsi="Times New Roman" w:cs="Times New Roman"/>
          <w:sz w:val="24"/>
          <w:szCs w:val="24"/>
        </w:rPr>
        <w:t>at</w:t>
      </w:r>
      <w:r w:rsidR="00600060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600060">
        <w:rPr>
          <w:rFonts w:ascii="Times New Roman" w:hAnsi="Times New Roman" w:cs="Times New Roman"/>
          <w:sz w:val="24"/>
          <w:szCs w:val="24"/>
        </w:rPr>
        <w:t>vertical loading</w:t>
      </w:r>
      <w:r w:rsidRPr="003C23A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56AE" w:rsidRPr="003C23AD" w:rsidRDefault="00D856AE" w:rsidP="00D04BDC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3AD">
        <w:rPr>
          <w:rFonts w:ascii="Times New Roman" w:hAnsi="Times New Roman" w:cs="Times New Roman"/>
          <w:sz w:val="24"/>
          <w:szCs w:val="24"/>
        </w:rPr>
        <w:t xml:space="preserve">85 </w:t>
      </w:r>
      <w:proofErr w:type="spellStart"/>
      <w:r w:rsidRPr="003C23AD">
        <w:rPr>
          <w:rFonts w:ascii="Times New Roman" w:hAnsi="Times New Roman" w:cs="Times New Roman"/>
          <w:sz w:val="24"/>
          <w:szCs w:val="24"/>
        </w:rPr>
        <w:t>к</w:t>
      </w:r>
      <w:r w:rsidR="00F83A0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3C23AD">
        <w:rPr>
          <w:rFonts w:ascii="Times New Roman" w:hAnsi="Times New Roman" w:cs="Times New Roman"/>
          <w:sz w:val="24"/>
          <w:szCs w:val="24"/>
        </w:rPr>
        <w:t>/</w:t>
      </w:r>
      <w:r w:rsidR="00EC2857">
        <w:rPr>
          <w:rFonts w:ascii="Times New Roman" w:hAnsi="Times New Roman" w:cs="Times New Roman"/>
          <w:sz w:val="24"/>
          <w:szCs w:val="24"/>
        </w:rPr>
        <w:t>m</w:t>
      </w:r>
      <w:r w:rsidRPr="003C23AD">
        <w:rPr>
          <w:rFonts w:ascii="Times New Roman" w:hAnsi="Times New Roman" w:cs="Times New Roman"/>
          <w:sz w:val="24"/>
          <w:szCs w:val="24"/>
        </w:rPr>
        <w:t xml:space="preserve">² </w:t>
      </w:r>
      <w:r w:rsidR="00600060">
        <w:rPr>
          <w:rFonts w:ascii="Times New Roman" w:hAnsi="Times New Roman" w:cs="Times New Roman"/>
          <w:sz w:val="24"/>
          <w:szCs w:val="24"/>
        </w:rPr>
        <w:t>at</w:t>
      </w:r>
      <w:r w:rsidR="00600060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600060">
        <w:rPr>
          <w:rFonts w:ascii="Times New Roman" w:hAnsi="Times New Roman" w:cs="Times New Roman"/>
          <w:sz w:val="24"/>
          <w:szCs w:val="24"/>
        </w:rPr>
        <w:t>lateral loading</w:t>
      </w:r>
      <w:r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56AE" w:rsidRPr="003C23AD" w:rsidRDefault="00082A15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Maximum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strengths long-term</w:t>
      </w:r>
      <w:r w:rsidR="00D856AE" w:rsidRPr="003C23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856AE" w:rsidRPr="003C23AD" w:rsidRDefault="00D856AE" w:rsidP="00D04BDC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3AD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3C23AD">
        <w:rPr>
          <w:rFonts w:ascii="Times New Roman" w:hAnsi="Times New Roman" w:cs="Times New Roman"/>
          <w:sz w:val="24"/>
          <w:szCs w:val="24"/>
        </w:rPr>
        <w:t>к</w:t>
      </w:r>
      <w:r w:rsidR="00F83A0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3C23AD">
        <w:rPr>
          <w:rFonts w:ascii="Times New Roman" w:hAnsi="Times New Roman" w:cs="Times New Roman"/>
          <w:sz w:val="24"/>
          <w:szCs w:val="24"/>
        </w:rPr>
        <w:t>/</w:t>
      </w:r>
      <w:r w:rsidR="00EC2857">
        <w:rPr>
          <w:rFonts w:ascii="Times New Roman" w:hAnsi="Times New Roman" w:cs="Times New Roman"/>
          <w:sz w:val="24"/>
          <w:szCs w:val="24"/>
        </w:rPr>
        <w:t>m</w:t>
      </w:r>
      <w:r w:rsidRPr="003C23AD">
        <w:rPr>
          <w:rFonts w:ascii="Times New Roman" w:hAnsi="Times New Roman" w:cs="Times New Roman"/>
          <w:sz w:val="24"/>
          <w:szCs w:val="24"/>
        </w:rPr>
        <w:t xml:space="preserve">² </w:t>
      </w:r>
      <w:r w:rsidR="00600060">
        <w:rPr>
          <w:rFonts w:ascii="Times New Roman" w:hAnsi="Times New Roman" w:cs="Times New Roman"/>
          <w:sz w:val="24"/>
          <w:szCs w:val="24"/>
        </w:rPr>
        <w:t>at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600060">
        <w:rPr>
          <w:rFonts w:ascii="Times New Roman" w:hAnsi="Times New Roman" w:cs="Times New Roman"/>
          <w:sz w:val="24"/>
          <w:szCs w:val="24"/>
        </w:rPr>
        <w:t>vertical loading</w:t>
      </w:r>
      <w:r w:rsidRPr="003C23A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56AE" w:rsidRPr="003C23AD" w:rsidRDefault="00D856AE" w:rsidP="00D04BDC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3AD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3C23AD">
        <w:rPr>
          <w:rFonts w:ascii="Times New Roman" w:hAnsi="Times New Roman" w:cs="Times New Roman"/>
          <w:sz w:val="24"/>
          <w:szCs w:val="24"/>
        </w:rPr>
        <w:t>к</w:t>
      </w:r>
      <w:r w:rsidR="00F83A0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3C23AD">
        <w:rPr>
          <w:rFonts w:ascii="Times New Roman" w:hAnsi="Times New Roman" w:cs="Times New Roman"/>
          <w:sz w:val="24"/>
          <w:szCs w:val="24"/>
        </w:rPr>
        <w:t>/</w:t>
      </w:r>
      <w:r w:rsidR="00EC2857">
        <w:rPr>
          <w:rFonts w:ascii="Times New Roman" w:hAnsi="Times New Roman" w:cs="Times New Roman"/>
          <w:sz w:val="24"/>
          <w:szCs w:val="24"/>
        </w:rPr>
        <w:t>m</w:t>
      </w:r>
      <w:r w:rsidRPr="003C23AD">
        <w:rPr>
          <w:rFonts w:ascii="Times New Roman" w:hAnsi="Times New Roman" w:cs="Times New Roman"/>
          <w:sz w:val="24"/>
          <w:szCs w:val="24"/>
        </w:rPr>
        <w:t xml:space="preserve">² </w:t>
      </w:r>
      <w:r w:rsidR="00600060">
        <w:rPr>
          <w:rFonts w:ascii="Times New Roman" w:hAnsi="Times New Roman" w:cs="Times New Roman"/>
          <w:sz w:val="24"/>
          <w:szCs w:val="24"/>
        </w:rPr>
        <w:t>at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600060">
        <w:rPr>
          <w:rFonts w:ascii="Times New Roman" w:hAnsi="Times New Roman" w:cs="Times New Roman"/>
          <w:sz w:val="24"/>
          <w:szCs w:val="24"/>
        </w:rPr>
        <w:t>lateral loading</w:t>
      </w:r>
      <w:r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56AE" w:rsidRDefault="00D856AE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077" w:rsidRPr="003C23AD" w:rsidRDefault="00C9179F" w:rsidP="000B2C93">
      <w:pPr>
        <w:pStyle w:val="ListParagraph"/>
        <w:numPr>
          <w:ilvl w:val="0"/>
          <w:numId w:val="5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Order and sequence of installation works</w:t>
      </w:r>
      <w:r w:rsidR="00C40F52">
        <w:rPr>
          <w:rFonts w:ascii="Times New Roman" w:hAnsi="Times New Roman" w:cs="Times New Roman"/>
          <w:b/>
          <w:sz w:val="24"/>
          <w:szCs w:val="24"/>
        </w:rPr>
        <w:t xml:space="preserve"> for the tank functioning </w:t>
      </w:r>
      <w:r w:rsidR="009C3336">
        <w:rPr>
          <w:rFonts w:ascii="Times New Roman" w:hAnsi="Times New Roman" w:cs="Times New Roman"/>
          <w:b/>
          <w:sz w:val="24"/>
          <w:szCs w:val="24"/>
        </w:rPr>
        <w:t>as</w:t>
      </w:r>
      <w:r w:rsidR="004F3077" w:rsidRPr="003C2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336">
        <w:rPr>
          <w:rFonts w:ascii="Times New Roman" w:hAnsi="Times New Roman" w:cs="Times New Roman"/>
          <w:b/>
          <w:sz w:val="24"/>
          <w:szCs w:val="24"/>
        </w:rPr>
        <w:t>rainwater</w:t>
      </w:r>
      <w:r w:rsidR="009C3336" w:rsidRPr="003C2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F52">
        <w:rPr>
          <w:rFonts w:ascii="Times New Roman" w:hAnsi="Times New Roman" w:cs="Times New Roman"/>
          <w:b/>
          <w:sz w:val="24"/>
          <w:szCs w:val="24"/>
        </w:rPr>
        <w:t>discharge</w:t>
      </w:r>
      <w:r w:rsidR="009C3336">
        <w:rPr>
          <w:rFonts w:ascii="Times New Roman" w:hAnsi="Times New Roman" w:cs="Times New Roman"/>
          <w:b/>
          <w:sz w:val="24"/>
          <w:szCs w:val="24"/>
        </w:rPr>
        <w:t>r</w:t>
      </w:r>
      <w:r w:rsidR="00C40F52">
        <w:rPr>
          <w:rFonts w:ascii="Times New Roman" w:hAnsi="Times New Roman" w:cs="Times New Roman"/>
          <w:b/>
          <w:sz w:val="24"/>
          <w:szCs w:val="24"/>
        </w:rPr>
        <w:t>.</w:t>
      </w:r>
    </w:p>
    <w:p w:rsidR="00270BD2" w:rsidRPr="003C23AD" w:rsidRDefault="00270BD2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D2" w:rsidRPr="00321C56" w:rsidRDefault="00C40F52" w:rsidP="00321C56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Infiltration of rainwater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270BD2" w:rsidRPr="003C23AD">
        <w:rPr>
          <w:rStyle w:val="hps"/>
          <w:rFonts w:ascii="Times New Roman" w:hAnsi="Times New Roman" w:cs="Times New Roman"/>
          <w:color w:val="333333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water is collected in the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BD2" w:rsidRPr="003C23AD">
        <w:rPr>
          <w:rFonts w:ascii="Times New Roman" w:hAnsi="Times New Roman" w:cs="Times New Roman"/>
          <w:sz w:val="24"/>
          <w:szCs w:val="24"/>
        </w:rPr>
        <w:t>Stormbox</w:t>
      </w:r>
      <w:proofErr w:type="spellEnd"/>
      <w:r w:rsidR="00BE6D03" w:rsidRPr="003C23AD">
        <w:rPr>
          <w:rFonts w:ascii="Times New Roman" w:hAnsi="Times New Roman" w:cs="Times New Roman"/>
          <w:sz w:val="24"/>
          <w:szCs w:val="24"/>
        </w:rPr>
        <w:t xml:space="preserve"> I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11385">
        <w:rPr>
          <w:rFonts w:ascii="Times New Roman" w:hAnsi="Times New Roman" w:cs="Times New Roman"/>
          <w:sz w:val="24"/>
          <w:szCs w:val="24"/>
        </w:rPr>
        <w:t>boxes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1C56">
        <w:rPr>
          <w:rFonts w:ascii="Times New Roman" w:hAnsi="Times New Roman" w:cs="Times New Roman"/>
          <w:sz w:val="24"/>
          <w:szCs w:val="24"/>
        </w:rPr>
        <w:t>during rainfalls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321C56">
        <w:rPr>
          <w:rFonts w:ascii="Times New Roman" w:hAnsi="Times New Roman" w:cs="Times New Roman"/>
          <w:sz w:val="24"/>
          <w:szCs w:val="24"/>
        </w:rPr>
        <w:t xml:space="preserve">and infiltrates into the soil over a certain time interval </w:t>
      </w:r>
      <w:r w:rsidR="00270BD2" w:rsidRPr="00321C56">
        <w:rPr>
          <w:rFonts w:ascii="Times New Roman" w:hAnsi="Times New Roman" w:cs="Times New Roman"/>
          <w:sz w:val="24"/>
          <w:szCs w:val="24"/>
        </w:rPr>
        <w:t>6</w:t>
      </w:r>
      <w:r w:rsidR="00C61BFA">
        <w:rPr>
          <w:rFonts w:ascii="Times New Roman" w:hAnsi="Times New Roman" w:cs="Times New Roman"/>
          <w:sz w:val="24"/>
          <w:szCs w:val="24"/>
        </w:rPr>
        <w:t xml:space="preserve"> </w:t>
      </w:r>
      <w:r w:rsidR="00270BD2" w:rsidRPr="00321C56">
        <w:rPr>
          <w:rFonts w:ascii="Times New Roman" w:hAnsi="Times New Roman" w:cs="Times New Roman"/>
          <w:sz w:val="24"/>
          <w:szCs w:val="24"/>
        </w:rPr>
        <w:t>-</w:t>
      </w:r>
      <w:r w:rsidR="00C61BFA">
        <w:rPr>
          <w:rFonts w:ascii="Times New Roman" w:hAnsi="Times New Roman" w:cs="Times New Roman"/>
          <w:sz w:val="24"/>
          <w:szCs w:val="24"/>
        </w:rPr>
        <w:t xml:space="preserve"> </w:t>
      </w:r>
      <w:r w:rsidR="00270BD2" w:rsidRPr="00321C56">
        <w:rPr>
          <w:rFonts w:ascii="Times New Roman" w:hAnsi="Times New Roman" w:cs="Times New Roman"/>
          <w:sz w:val="24"/>
          <w:szCs w:val="24"/>
        </w:rPr>
        <w:t xml:space="preserve">72 </w:t>
      </w:r>
      <w:r w:rsidR="00EC2857" w:rsidRPr="00321C56">
        <w:rPr>
          <w:rFonts w:ascii="Times New Roman" w:hAnsi="Times New Roman" w:cs="Times New Roman"/>
          <w:sz w:val="24"/>
          <w:szCs w:val="24"/>
        </w:rPr>
        <w:t>hours</w:t>
      </w:r>
      <w:r w:rsidR="00270BD2" w:rsidRPr="00321C56">
        <w:rPr>
          <w:rFonts w:ascii="Times New Roman" w:hAnsi="Times New Roman" w:cs="Times New Roman"/>
          <w:sz w:val="24"/>
          <w:szCs w:val="24"/>
        </w:rPr>
        <w:t xml:space="preserve">, </w:t>
      </w:r>
      <w:r w:rsidR="00321C56">
        <w:rPr>
          <w:rFonts w:ascii="Times New Roman" w:hAnsi="Times New Roman" w:cs="Times New Roman"/>
          <w:sz w:val="24"/>
          <w:szCs w:val="24"/>
        </w:rPr>
        <w:t>according to ATV-DVWK-A-139</w:t>
      </w:r>
      <w:r w:rsidR="00270BD2" w:rsidRPr="00321C56">
        <w:rPr>
          <w:rFonts w:ascii="Times New Roman" w:hAnsi="Times New Roman" w:cs="Times New Roman"/>
          <w:sz w:val="24"/>
          <w:szCs w:val="24"/>
        </w:rPr>
        <w:t xml:space="preserve"> </w:t>
      </w:r>
      <w:r w:rsidR="00321C56">
        <w:rPr>
          <w:rFonts w:ascii="Times New Roman" w:hAnsi="Times New Roman" w:cs="Times New Roman"/>
          <w:sz w:val="24"/>
          <w:szCs w:val="24"/>
        </w:rPr>
        <w:t>after the rain stops</w:t>
      </w:r>
      <w:r w:rsidR="00270BD2" w:rsidRPr="00321C56">
        <w:rPr>
          <w:rFonts w:ascii="Times New Roman" w:hAnsi="Times New Roman" w:cs="Times New Roman"/>
          <w:sz w:val="24"/>
          <w:szCs w:val="24"/>
        </w:rPr>
        <w:t xml:space="preserve">. </w:t>
      </w:r>
      <w:r w:rsidR="00321C56">
        <w:rPr>
          <w:rFonts w:ascii="Times New Roman" w:hAnsi="Times New Roman" w:cs="Times New Roman"/>
          <w:sz w:val="24"/>
          <w:szCs w:val="24"/>
        </w:rPr>
        <w:t>For that purpose,</w:t>
      </w:r>
      <w:r w:rsidR="00270BD2" w:rsidRPr="00321C56">
        <w:rPr>
          <w:rFonts w:ascii="Times New Roman" w:hAnsi="Times New Roman" w:cs="Times New Roman"/>
          <w:sz w:val="24"/>
          <w:szCs w:val="24"/>
        </w:rPr>
        <w:t xml:space="preserve"> </w:t>
      </w:r>
      <w:r w:rsidR="00321C56">
        <w:rPr>
          <w:rFonts w:ascii="Times New Roman" w:hAnsi="Times New Roman" w:cs="Times New Roman"/>
          <w:sz w:val="24"/>
          <w:szCs w:val="24"/>
        </w:rPr>
        <w:t>the b</w:t>
      </w:r>
      <w:r w:rsidR="00F83A05">
        <w:rPr>
          <w:rFonts w:ascii="Times New Roman" w:hAnsi="Times New Roman" w:cs="Times New Roman"/>
          <w:sz w:val="24"/>
          <w:szCs w:val="24"/>
        </w:rPr>
        <w:t>ox</w:t>
      </w:r>
      <w:r w:rsidR="00321C56">
        <w:rPr>
          <w:rFonts w:ascii="Times New Roman" w:hAnsi="Times New Roman" w:cs="Times New Roman"/>
          <w:sz w:val="24"/>
          <w:szCs w:val="24"/>
        </w:rPr>
        <w:t xml:space="preserve"> system is wrapped in non-woven geotextile to</w:t>
      </w:r>
      <w:r w:rsidR="00270BD2" w:rsidRPr="00321C56">
        <w:rPr>
          <w:rFonts w:ascii="Times New Roman" w:hAnsi="Times New Roman" w:cs="Times New Roman"/>
          <w:sz w:val="24"/>
          <w:szCs w:val="24"/>
        </w:rPr>
        <w:t xml:space="preserve"> </w:t>
      </w:r>
      <w:r w:rsidR="00321C56">
        <w:rPr>
          <w:rFonts w:ascii="Times New Roman" w:hAnsi="Times New Roman" w:cs="Times New Roman"/>
          <w:sz w:val="24"/>
          <w:szCs w:val="24"/>
        </w:rPr>
        <w:t xml:space="preserve">prevent the filling up of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="00321C56">
        <w:rPr>
          <w:rFonts w:ascii="Times New Roman" w:hAnsi="Times New Roman" w:cs="Times New Roman"/>
          <w:sz w:val="24"/>
          <w:szCs w:val="24"/>
        </w:rPr>
        <w:t xml:space="preserve"> with particles from the surrounding soil</w:t>
      </w:r>
      <w:r w:rsidR="00270BD2" w:rsidRPr="00321C56">
        <w:rPr>
          <w:rFonts w:ascii="Times New Roman" w:hAnsi="Times New Roman" w:cs="Times New Roman"/>
          <w:sz w:val="24"/>
          <w:szCs w:val="24"/>
        </w:rPr>
        <w:t>.</w:t>
      </w:r>
    </w:p>
    <w:p w:rsidR="00270BD2" w:rsidRPr="003C23AD" w:rsidRDefault="00321C56" w:rsidP="00D04BD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Therefore, we offer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0BD2" w:rsidRPr="003C23AD" w:rsidRDefault="00270BD2" w:rsidP="00DA2591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3C23AD">
        <w:rPr>
          <w:rFonts w:ascii="Times New Roman" w:hAnsi="Times New Roman" w:cs="Times New Roman"/>
          <w:sz w:val="24"/>
          <w:szCs w:val="24"/>
        </w:rPr>
        <w:t>Stormbox</w:t>
      </w:r>
      <w:proofErr w:type="spellEnd"/>
      <w:r w:rsidR="00C40F52">
        <w:rPr>
          <w:rFonts w:ascii="Times New Roman" w:hAnsi="Times New Roman" w:cs="Times New Roman"/>
          <w:sz w:val="24"/>
          <w:szCs w:val="24"/>
        </w:rPr>
        <w:t xml:space="preserve">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Pr="003C23AD">
        <w:rPr>
          <w:rFonts w:ascii="Times New Roman" w:hAnsi="Times New Roman" w:cs="Times New Roman"/>
          <w:sz w:val="24"/>
          <w:szCs w:val="24"/>
        </w:rPr>
        <w:t xml:space="preserve">, </w:t>
      </w:r>
      <w:r w:rsidR="00C40F52">
        <w:rPr>
          <w:rFonts w:ascii="Times New Roman" w:hAnsi="Times New Roman" w:cs="Times New Roman"/>
          <w:sz w:val="24"/>
          <w:szCs w:val="24"/>
        </w:rPr>
        <w:t>according to</w:t>
      </w:r>
      <w:r w:rsidRPr="003C23AD">
        <w:rPr>
          <w:rFonts w:ascii="Times New Roman" w:hAnsi="Times New Roman" w:cs="Times New Roman"/>
          <w:sz w:val="24"/>
          <w:szCs w:val="24"/>
        </w:rPr>
        <w:t xml:space="preserve"> DWA-A 138</w:t>
      </w:r>
    </w:p>
    <w:p w:rsidR="00270BD2" w:rsidRPr="003C23AD" w:rsidRDefault="00C40F52" w:rsidP="00DA2591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Geotextile, non-woven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 w:rsidR="00EC2857">
        <w:rPr>
          <w:rFonts w:ascii="Times New Roman" w:hAnsi="Times New Roman" w:cs="Times New Roman"/>
          <w:sz w:val="24"/>
          <w:szCs w:val="24"/>
        </w:rPr>
        <w:t xml:space="preserve">according to </w:t>
      </w:r>
      <w:hyperlink r:id="rId13" w:history="1">
        <w:r w:rsidR="00270BD2" w:rsidRPr="003C23AD">
          <w:rPr>
            <w:rFonts w:ascii="Times New Roman" w:hAnsi="Times New Roman" w:cs="Times New Roman"/>
            <w:sz w:val="24"/>
            <w:szCs w:val="24"/>
          </w:rPr>
          <w:t xml:space="preserve"> EN 13252</w:t>
        </w:r>
      </w:hyperlink>
    </w:p>
    <w:p w:rsidR="00270BD2" w:rsidRPr="003C23AD" w:rsidRDefault="00270BD2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3A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D40D46E" wp14:editId="7B2242F2">
            <wp:extent cx="1295868" cy="97190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ormbox-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76" cy="9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A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6C6F2696" wp14:editId="7F283F40">
            <wp:extent cx="953669" cy="95366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otextilie-propylen-liko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48" cy="95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77" w:rsidRPr="003C23AD" w:rsidRDefault="004F3077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955" w:rsidRPr="003C23AD" w:rsidRDefault="000F1B88" w:rsidP="0074105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Digging </w:t>
      </w:r>
      <w:r w:rsidR="0018040C">
        <w:rPr>
          <w:rFonts w:ascii="Times New Roman" w:hAnsi="Times New Roman" w:cs="Times New Roman"/>
          <w:sz w:val="24"/>
          <w:szCs w:val="24"/>
        </w:rPr>
        <w:t>a pit whose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18040C">
        <w:rPr>
          <w:rFonts w:ascii="Times New Roman" w:hAnsi="Times New Roman" w:cs="Times New Roman"/>
          <w:sz w:val="24"/>
          <w:szCs w:val="24"/>
        </w:rPr>
        <w:t xml:space="preserve">min. width will be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40-50 </w:t>
      </w:r>
      <w:r w:rsidR="00EC2857">
        <w:rPr>
          <w:rFonts w:ascii="Times New Roman" w:hAnsi="Times New Roman" w:cs="Times New Roman"/>
          <w:sz w:val="24"/>
          <w:szCs w:val="24"/>
        </w:rPr>
        <w:t>cm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18040C">
        <w:rPr>
          <w:rFonts w:ascii="Times New Roman" w:hAnsi="Times New Roman" w:cs="Times New Roman"/>
          <w:sz w:val="24"/>
          <w:szCs w:val="24"/>
        </w:rPr>
        <w:t xml:space="preserve">larger than the </w:t>
      </w:r>
      <w:r>
        <w:rPr>
          <w:rFonts w:ascii="Times New Roman" w:hAnsi="Times New Roman" w:cs="Times New Roman"/>
          <w:sz w:val="24"/>
          <w:szCs w:val="24"/>
        </w:rPr>
        <w:t xml:space="preserve">size of the </w:t>
      </w: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F83A05">
        <w:rPr>
          <w:rFonts w:ascii="Times New Roman" w:hAnsi="Times New Roman" w:cs="Times New Roman"/>
          <w:sz w:val="24"/>
          <w:szCs w:val="24"/>
        </w:rPr>
        <w:t>oxes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module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077" w:rsidRPr="003C23AD" w:rsidRDefault="000F1B88" w:rsidP="0074105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Removing the protruding stones </w:t>
      </w:r>
      <w:r w:rsidR="00DD526F">
        <w:rPr>
          <w:rFonts w:ascii="Times New Roman" w:hAnsi="Times New Roman" w:cs="Times New Roman"/>
          <w:sz w:val="24"/>
          <w:szCs w:val="24"/>
        </w:rPr>
        <w:t xml:space="preserve">from the bottom of the pit and backfilling it with </w:t>
      </w:r>
      <w:r>
        <w:rPr>
          <w:rFonts w:ascii="Times New Roman" w:hAnsi="Times New Roman" w:cs="Times New Roman"/>
          <w:sz w:val="24"/>
          <w:szCs w:val="24"/>
        </w:rPr>
        <w:t>min.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10-15 </w:t>
      </w:r>
      <w:r w:rsidR="00EC2857">
        <w:rPr>
          <w:rFonts w:ascii="Times New Roman" w:hAnsi="Times New Roman" w:cs="Times New Roman"/>
          <w:sz w:val="24"/>
          <w:szCs w:val="24"/>
        </w:rPr>
        <w:t>cm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thick layer of gravel with particle size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8-16, 12-24 (30) </w:t>
      </w:r>
      <w:r w:rsidR="00EC2857">
        <w:rPr>
          <w:rFonts w:ascii="Times New Roman" w:hAnsi="Times New Roman" w:cs="Times New Roman"/>
          <w:sz w:val="24"/>
          <w:szCs w:val="24"/>
        </w:rPr>
        <w:t>mm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DD526F">
        <w:rPr>
          <w:rFonts w:ascii="Times New Roman" w:hAnsi="Times New Roman" w:cs="Times New Roman"/>
          <w:sz w:val="24"/>
          <w:szCs w:val="24"/>
        </w:rPr>
        <w:t>or sand layer but using sand with coarser particles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DD526F">
        <w:rPr>
          <w:rFonts w:ascii="Times New Roman" w:hAnsi="Times New Roman" w:cs="Times New Roman"/>
          <w:sz w:val="24"/>
          <w:szCs w:val="24"/>
        </w:rPr>
        <w:t xml:space="preserve">The backfill </w:t>
      </w:r>
      <w:r w:rsidR="000B3E1B">
        <w:rPr>
          <w:rFonts w:ascii="Times New Roman" w:hAnsi="Times New Roman" w:cs="Times New Roman"/>
          <w:sz w:val="24"/>
          <w:szCs w:val="24"/>
        </w:rPr>
        <w:t>is to be flatted and evened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1955" w:rsidRPr="003C23AD" w:rsidRDefault="000B3E1B" w:rsidP="00A033A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Removing the </w:t>
      </w:r>
      <w:r w:rsidR="000F183D">
        <w:rPr>
          <w:rFonts w:ascii="Times New Roman" w:hAnsi="Times New Roman" w:cs="Times New Roman"/>
          <w:sz w:val="24"/>
          <w:szCs w:val="24"/>
        </w:rPr>
        <w:t xml:space="preserve">open work fences from the points of joining the pipes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160 </w:t>
      </w:r>
      <w:r w:rsidR="00EC2857">
        <w:rPr>
          <w:rFonts w:ascii="Times New Roman" w:hAnsi="Times New Roman" w:cs="Times New Roman"/>
          <w:sz w:val="24"/>
          <w:szCs w:val="24"/>
        </w:rPr>
        <w:t>mm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for ventilation</w:t>
      </w:r>
      <w:r w:rsidR="000A1955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(110-200 </w:t>
      </w:r>
      <w:r w:rsidR="00EC2857">
        <w:rPr>
          <w:rFonts w:ascii="Times New Roman" w:hAnsi="Times New Roman" w:cs="Times New Roman"/>
          <w:sz w:val="24"/>
          <w:szCs w:val="24"/>
        </w:rPr>
        <w:t>mm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or inspection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Attention: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0F183D">
        <w:rPr>
          <w:rFonts w:ascii="Times New Roman" w:hAnsi="Times New Roman" w:cs="Times New Roman"/>
          <w:sz w:val="24"/>
          <w:szCs w:val="24"/>
        </w:rPr>
        <w:t>All open work fences must be removed</w:t>
      </w:r>
      <w:r w:rsidR="000F183D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0F183D">
        <w:rPr>
          <w:rFonts w:ascii="Times New Roman" w:hAnsi="Times New Roman" w:cs="Times New Roman"/>
          <w:sz w:val="24"/>
          <w:szCs w:val="24"/>
        </w:rPr>
        <w:t>from the points intended for inspection through a manhole or through a vertical pipe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077" w:rsidRPr="003C23AD" w:rsidRDefault="00C71A34" w:rsidP="00A033A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Covering t</w:t>
      </w:r>
      <w:r w:rsidR="00DD526F">
        <w:rPr>
          <w:rFonts w:ascii="Times New Roman" w:hAnsi="Times New Roman" w:cs="Times New Roman"/>
          <w:sz w:val="24"/>
          <w:szCs w:val="24"/>
        </w:rPr>
        <w:t>he bottom with geotextile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DD526F">
        <w:rPr>
          <w:rFonts w:ascii="Times New Roman" w:hAnsi="Times New Roman" w:cs="Times New Roman"/>
          <w:sz w:val="24"/>
          <w:szCs w:val="24"/>
        </w:rPr>
        <w:t xml:space="preserve">by providing some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15-50 </w:t>
      </w:r>
      <w:r w:rsidR="00EC2857">
        <w:rPr>
          <w:rFonts w:ascii="Times New Roman" w:hAnsi="Times New Roman" w:cs="Times New Roman"/>
          <w:sz w:val="24"/>
          <w:szCs w:val="24"/>
        </w:rPr>
        <w:t>cm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DD526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excess and leaving the</w:t>
      </w:r>
      <w:r w:rsidR="00D576AE">
        <w:rPr>
          <w:rFonts w:ascii="Times New Roman" w:hAnsi="Times New Roman" w:cs="Times New Roman"/>
          <w:sz w:val="24"/>
          <w:szCs w:val="24"/>
        </w:rPr>
        <w:t xml:space="preserve"> edges </w:t>
      </w:r>
      <w:r w:rsidR="00AD6793">
        <w:rPr>
          <w:rFonts w:ascii="Times New Roman" w:hAnsi="Times New Roman" w:cs="Times New Roman"/>
          <w:sz w:val="24"/>
          <w:szCs w:val="24"/>
        </w:rPr>
        <w:t xml:space="preserve">free </w:t>
      </w:r>
      <w:r w:rsidR="001F4013">
        <w:rPr>
          <w:rFonts w:ascii="Times New Roman" w:hAnsi="Times New Roman" w:cs="Times New Roman"/>
          <w:sz w:val="24"/>
          <w:szCs w:val="24"/>
        </w:rPr>
        <w:t xml:space="preserve">so that the boxes could be wrapped from all sides </w:t>
      </w:r>
      <w:r w:rsidR="00DD526F">
        <w:rPr>
          <w:rFonts w:ascii="Times New Roman" w:hAnsi="Times New Roman" w:cs="Times New Roman"/>
          <w:sz w:val="24"/>
          <w:szCs w:val="24"/>
        </w:rPr>
        <w:t xml:space="preserve">before backfilling </w:t>
      </w:r>
      <w:r w:rsidR="00D576AE">
        <w:rPr>
          <w:rFonts w:ascii="Times New Roman" w:hAnsi="Times New Roman" w:cs="Times New Roman"/>
          <w:sz w:val="24"/>
          <w:szCs w:val="24"/>
        </w:rPr>
        <w:t>with soil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1955" w:rsidRPr="003C23AD" w:rsidRDefault="001F4013" w:rsidP="00250082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Arranging the bottom plates of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2F3C">
        <w:rPr>
          <w:rFonts w:ascii="Times New Roman" w:hAnsi="Times New Roman" w:cs="Times New Roman"/>
          <w:sz w:val="24"/>
          <w:szCs w:val="24"/>
        </w:rPr>
        <w:t xml:space="preserve">on the geotextile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AA2F3C"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="00AA2F3C">
        <w:rPr>
          <w:rFonts w:ascii="Times New Roman" w:hAnsi="Times New Roman" w:cs="Times New Roman"/>
          <w:sz w:val="24"/>
          <w:szCs w:val="24"/>
        </w:rPr>
        <w:t xml:space="preserve"> proper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2F3C">
        <w:rPr>
          <w:rFonts w:ascii="Times New Roman" w:hAnsi="Times New Roman" w:cs="Times New Roman"/>
          <w:sz w:val="24"/>
          <w:szCs w:val="24"/>
        </w:rPr>
        <w:t xml:space="preserve">joined </w:t>
      </w:r>
      <w:r w:rsidR="00DD526F">
        <w:rPr>
          <w:rFonts w:ascii="Times New Roman" w:hAnsi="Times New Roman" w:cs="Times New Roman"/>
          <w:sz w:val="24"/>
          <w:szCs w:val="24"/>
        </w:rPr>
        <w:t>that will be by the click system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DD526F">
        <w:rPr>
          <w:rFonts w:ascii="Times New Roman" w:hAnsi="Times New Roman" w:cs="Times New Roman"/>
          <w:sz w:val="24"/>
          <w:szCs w:val="24"/>
        </w:rPr>
        <w:t xml:space="preserve">The points of joining are marked with the sign </w:t>
      </w:r>
      <w:r w:rsidR="004F3077" w:rsidRPr="003C23AD">
        <w:rPr>
          <w:rFonts w:ascii="Times New Roman" w:hAnsi="Times New Roman" w:cs="Times New Roman"/>
          <w:sz w:val="24"/>
          <w:szCs w:val="24"/>
        </w:rPr>
        <w:t>“CLIP</w:t>
      </w:r>
      <w:r w:rsidR="004F3077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” </w:t>
      </w:r>
    </w:p>
    <w:p w:rsidR="004F3077" w:rsidRPr="003C23AD" w:rsidRDefault="00D576AE" w:rsidP="00250082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Wrapping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>
        <w:rPr>
          <w:rFonts w:ascii="Times New Roman" w:hAnsi="Times New Roman" w:cs="Times New Roman"/>
          <w:sz w:val="24"/>
          <w:szCs w:val="24"/>
        </w:rPr>
        <w:t xml:space="preserve"> very well with geotextile by providing some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15-50 </w:t>
      </w:r>
      <w:r w:rsidR="00EC2857">
        <w:rPr>
          <w:rFonts w:ascii="Times New Roman" w:hAnsi="Times New Roman" w:cs="Times New Roman"/>
          <w:sz w:val="24"/>
          <w:szCs w:val="24"/>
        </w:rPr>
        <w:t>cm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excess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BC13F6">
        <w:rPr>
          <w:rFonts w:ascii="Times New Roman" w:hAnsi="Times New Roman" w:cs="Times New Roman"/>
          <w:sz w:val="24"/>
          <w:szCs w:val="24"/>
        </w:rPr>
        <w:t>Cutting the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BC13F6">
        <w:rPr>
          <w:rFonts w:ascii="Times New Roman" w:hAnsi="Times New Roman" w:cs="Times New Roman"/>
          <w:sz w:val="24"/>
          <w:szCs w:val="24"/>
        </w:rPr>
        <w:t>geotextile in eight at the inlet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BC13F6">
        <w:rPr>
          <w:rFonts w:ascii="Times New Roman" w:hAnsi="Times New Roman" w:cs="Times New Roman"/>
          <w:sz w:val="24"/>
          <w:szCs w:val="24"/>
        </w:rPr>
        <w:t xml:space="preserve">Then inserting about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20 </w:t>
      </w:r>
      <w:r w:rsidR="00EC2857">
        <w:rPr>
          <w:rFonts w:ascii="Times New Roman" w:hAnsi="Times New Roman" w:cs="Times New Roman"/>
          <w:sz w:val="24"/>
          <w:szCs w:val="24"/>
        </w:rPr>
        <w:t>cm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BC13F6">
        <w:rPr>
          <w:rFonts w:ascii="Times New Roman" w:hAnsi="Times New Roman" w:cs="Times New Roman"/>
          <w:sz w:val="24"/>
          <w:szCs w:val="24"/>
        </w:rPr>
        <w:t>of the inlet pipe so that the cup would be protruding from the inlet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BC13F6">
        <w:rPr>
          <w:rFonts w:ascii="Times New Roman" w:hAnsi="Times New Roman" w:cs="Times New Roman"/>
          <w:sz w:val="24"/>
          <w:szCs w:val="24"/>
        </w:rPr>
        <w:t>Attention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: </w:t>
      </w:r>
      <w:r w:rsidR="00BC13F6">
        <w:rPr>
          <w:rFonts w:ascii="Times New Roman" w:hAnsi="Times New Roman" w:cs="Times New Roman"/>
          <w:sz w:val="24"/>
          <w:szCs w:val="24"/>
        </w:rPr>
        <w:t>Ensure that the geotextile is closely adhering to the pipe cup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077" w:rsidRPr="003C23AD" w:rsidRDefault="00211075" w:rsidP="00D04BDC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Connecting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>
        <w:rPr>
          <w:rFonts w:ascii="Times New Roman" w:hAnsi="Times New Roman" w:cs="Times New Roman"/>
          <w:sz w:val="24"/>
          <w:szCs w:val="24"/>
        </w:rPr>
        <w:t xml:space="preserve"> to the inlet pipes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160 </w:t>
      </w:r>
      <w:r w:rsidR="00EC2857">
        <w:rPr>
          <w:rFonts w:ascii="Times New Roman" w:hAnsi="Times New Roman" w:cs="Times New Roman"/>
          <w:sz w:val="24"/>
          <w:szCs w:val="24"/>
        </w:rPr>
        <w:t>mm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 stiffness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SN</w:t>
      </w:r>
      <w:r w:rsidR="004F3077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EC2857">
        <w:rPr>
          <w:rFonts w:ascii="Times New Roman" w:hAnsi="Times New Roman" w:cs="Times New Roman"/>
          <w:sz w:val="24"/>
          <w:szCs w:val="24"/>
        </w:rPr>
        <w:t>k</w:t>
      </w:r>
      <w:r w:rsidR="005C5364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F3077" w:rsidRPr="003C23AD">
        <w:rPr>
          <w:rFonts w:ascii="Times New Roman" w:hAnsi="Times New Roman" w:cs="Times New Roman"/>
          <w:sz w:val="24"/>
          <w:szCs w:val="24"/>
        </w:rPr>
        <w:t>/</w:t>
      </w:r>
      <w:r w:rsidR="00EC2857">
        <w:rPr>
          <w:rFonts w:ascii="Times New Roman" w:hAnsi="Times New Roman" w:cs="Times New Roman"/>
          <w:sz w:val="24"/>
          <w:szCs w:val="24"/>
        </w:rPr>
        <w:t>m</w:t>
      </w:r>
      <w:r w:rsidR="004F3077" w:rsidRPr="003C23AD">
        <w:rPr>
          <w:rFonts w:ascii="Times New Roman" w:hAnsi="Times New Roman" w:cs="Times New Roman"/>
          <w:sz w:val="24"/>
          <w:szCs w:val="24"/>
        </w:rPr>
        <w:t>² (</w:t>
      </w:r>
      <w:r>
        <w:rPr>
          <w:rFonts w:ascii="Times New Roman" w:hAnsi="Times New Roman" w:cs="Times New Roman"/>
          <w:sz w:val="24"/>
          <w:szCs w:val="24"/>
        </w:rPr>
        <w:t>for lawns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or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4F3077" w:rsidRPr="003C23AD">
        <w:rPr>
          <w:rFonts w:ascii="Times New Roman" w:hAnsi="Times New Roman" w:cs="Times New Roman"/>
          <w:sz w:val="24"/>
          <w:szCs w:val="24"/>
          <w:lang w:val="pl-PL"/>
        </w:rPr>
        <w:t>SN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="00EC2857">
        <w:rPr>
          <w:rFonts w:ascii="Times New Roman" w:hAnsi="Times New Roman" w:cs="Times New Roman"/>
          <w:sz w:val="24"/>
          <w:szCs w:val="24"/>
        </w:rPr>
        <w:t>k</w:t>
      </w:r>
      <w:r w:rsidR="005C5364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F3077" w:rsidRPr="003C23AD">
        <w:rPr>
          <w:rFonts w:ascii="Times New Roman" w:hAnsi="Times New Roman" w:cs="Times New Roman"/>
          <w:sz w:val="24"/>
          <w:szCs w:val="24"/>
        </w:rPr>
        <w:t>/</w:t>
      </w:r>
      <w:r w:rsidR="00EC2857">
        <w:rPr>
          <w:rFonts w:ascii="Times New Roman" w:hAnsi="Times New Roman" w:cs="Times New Roman"/>
          <w:sz w:val="24"/>
          <w:szCs w:val="24"/>
        </w:rPr>
        <w:t>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² </w:t>
      </w:r>
      <w:r>
        <w:rPr>
          <w:rFonts w:ascii="Times New Roman" w:hAnsi="Times New Roman" w:cs="Times New Roman"/>
          <w:sz w:val="24"/>
          <w:szCs w:val="24"/>
        </w:rPr>
        <w:t>for the settlement chamber and for inspection chamber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PRO</w:t>
      </w:r>
      <w:r w:rsidR="004F3077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400, </w:t>
      </w:r>
      <w:r w:rsidR="004F3077" w:rsidRPr="003C23AD">
        <w:rPr>
          <w:rFonts w:ascii="Times New Roman" w:hAnsi="Times New Roman" w:cs="Times New Roman"/>
          <w:sz w:val="24"/>
          <w:szCs w:val="24"/>
        </w:rPr>
        <w:t>PRO</w:t>
      </w:r>
      <w:r w:rsidR="004F3077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630 </w:t>
      </w:r>
      <w:r>
        <w:rPr>
          <w:rFonts w:ascii="Times New Roman" w:hAnsi="Times New Roman" w:cs="Times New Roman"/>
          <w:sz w:val="24"/>
          <w:szCs w:val="24"/>
        </w:rPr>
        <w:t xml:space="preserve">or for the inlet </w:t>
      </w:r>
      <w:r w:rsidR="004F3077" w:rsidRPr="003C23AD">
        <w:rPr>
          <w:rFonts w:ascii="Times New Roman" w:hAnsi="Times New Roman" w:cs="Times New Roman"/>
          <w:sz w:val="24"/>
          <w:szCs w:val="24"/>
        </w:rPr>
        <w:t>PRO</w:t>
      </w:r>
      <w:r w:rsidR="004F3077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800</w:t>
      </w:r>
      <w:r w:rsidR="004F3077" w:rsidRPr="003C23AD">
        <w:rPr>
          <w:rFonts w:ascii="Times New Roman" w:hAnsi="Times New Roman" w:cs="Times New Roman"/>
          <w:sz w:val="24"/>
          <w:szCs w:val="24"/>
        </w:rPr>
        <w:t>,</w:t>
      </w:r>
      <w:r w:rsidR="004F3077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3077" w:rsidRPr="003C23AD">
        <w:rPr>
          <w:rFonts w:ascii="Times New Roman" w:hAnsi="Times New Roman" w:cs="Times New Roman"/>
          <w:sz w:val="24"/>
          <w:szCs w:val="24"/>
        </w:rPr>
        <w:t>PRO</w:t>
      </w:r>
      <w:r w:rsidR="004F3077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100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0. </w:t>
      </w:r>
      <w:r w:rsidR="007A3A23">
        <w:rPr>
          <w:rFonts w:ascii="Times New Roman" w:hAnsi="Times New Roman" w:cs="Times New Roman"/>
          <w:sz w:val="24"/>
          <w:szCs w:val="24"/>
        </w:rPr>
        <w:t>Calculating the required</w:t>
      </w:r>
      <w:r w:rsidR="00641037">
        <w:rPr>
          <w:rFonts w:ascii="Times New Roman" w:hAnsi="Times New Roman" w:cs="Times New Roman"/>
          <w:sz w:val="24"/>
          <w:szCs w:val="24"/>
        </w:rPr>
        <w:t xml:space="preserve"> number of outlet pipes </w:t>
      </w:r>
      <w:r w:rsidR="009F4348">
        <w:rPr>
          <w:rFonts w:ascii="Times New Roman" w:hAnsi="Times New Roman" w:cs="Times New Roman"/>
          <w:sz w:val="24"/>
          <w:szCs w:val="24"/>
        </w:rPr>
        <w:t xml:space="preserve">from the chamber </w:t>
      </w:r>
      <w:r w:rsidR="007A3A23">
        <w:rPr>
          <w:rFonts w:ascii="Times New Roman" w:hAnsi="Times New Roman" w:cs="Times New Roman"/>
          <w:sz w:val="24"/>
          <w:szCs w:val="24"/>
        </w:rPr>
        <w:t>in consideration of the amount of inlet flow rate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077" w:rsidRPr="003C23AD" w:rsidRDefault="000C2175" w:rsidP="00D04BDC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Deaerating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opposite end of the b</w:t>
      </w:r>
      <w:r w:rsidR="005C5364">
        <w:rPr>
          <w:rFonts w:ascii="Times New Roman" w:hAnsi="Times New Roman" w:cs="Times New Roman"/>
          <w:sz w:val="24"/>
          <w:szCs w:val="24"/>
        </w:rPr>
        <w:t>oxes</w:t>
      </w:r>
      <w:r>
        <w:rPr>
          <w:rFonts w:ascii="Times New Roman" w:hAnsi="Times New Roman" w:cs="Times New Roman"/>
          <w:sz w:val="24"/>
          <w:szCs w:val="24"/>
        </w:rPr>
        <w:t xml:space="preserve"> module </w:t>
      </w:r>
      <w:r w:rsidR="00A72FFC">
        <w:rPr>
          <w:rFonts w:ascii="Times New Roman" w:hAnsi="Times New Roman" w:cs="Times New Roman"/>
          <w:sz w:val="24"/>
          <w:szCs w:val="24"/>
        </w:rPr>
        <w:t xml:space="preserve">using sewer pipes </w:t>
      </w:r>
      <w:r w:rsidR="004F3077" w:rsidRPr="003C23AD">
        <w:rPr>
          <w:rFonts w:ascii="Times New Roman" w:hAnsi="Times New Roman" w:cs="Times New Roman"/>
          <w:sz w:val="24"/>
          <w:szCs w:val="24"/>
        </w:rPr>
        <w:t>PVC</w:t>
      </w:r>
      <w:r w:rsidR="004F3077" w:rsidRPr="003C23A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4F3077" w:rsidRPr="003C23AD">
        <w:rPr>
          <w:rFonts w:ascii="Times New Roman" w:hAnsi="Times New Roman" w:cs="Times New Roman"/>
          <w:sz w:val="24"/>
          <w:szCs w:val="24"/>
        </w:rPr>
        <w:t>U</w:t>
      </w:r>
      <w:r w:rsidR="004F3077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5B02">
        <w:rPr>
          <w:rFonts w:ascii="Times New Roman" w:hAnsi="Times New Roman" w:cs="Times New Roman"/>
          <w:sz w:val="24"/>
          <w:szCs w:val="24"/>
        </w:rPr>
        <w:t>110 mm (160 or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200 </w:t>
      </w:r>
      <w:r w:rsidR="00D95B02">
        <w:rPr>
          <w:rFonts w:ascii="Times New Roman" w:hAnsi="Times New Roman" w:cs="Times New Roman"/>
          <w:sz w:val="24"/>
          <w:szCs w:val="24"/>
        </w:rPr>
        <w:t>mm</w:t>
      </w:r>
      <w:r w:rsidR="004F3077" w:rsidRPr="003C23A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0384">
        <w:rPr>
          <w:rFonts w:ascii="Times New Roman" w:hAnsi="Times New Roman" w:cs="Times New Roman"/>
          <w:sz w:val="24"/>
          <w:szCs w:val="24"/>
        </w:rPr>
        <w:t xml:space="preserve">that should be connected to the </w:t>
      </w:r>
      <w:r>
        <w:rPr>
          <w:rFonts w:ascii="Times New Roman" w:hAnsi="Times New Roman" w:cs="Times New Roman"/>
          <w:sz w:val="24"/>
          <w:szCs w:val="24"/>
        </w:rPr>
        <w:t xml:space="preserve">pipe cup </w:t>
      </w:r>
      <w:r w:rsidR="001F0384">
        <w:rPr>
          <w:rFonts w:ascii="Times New Roman" w:hAnsi="Times New Roman" w:cs="Times New Roman"/>
          <w:sz w:val="24"/>
          <w:szCs w:val="24"/>
        </w:rPr>
        <w:t xml:space="preserve">fitted to the top plate opening </w:t>
      </w:r>
      <w:r>
        <w:rPr>
          <w:rFonts w:ascii="Times New Roman" w:hAnsi="Times New Roman" w:cs="Times New Roman"/>
          <w:sz w:val="24"/>
          <w:szCs w:val="24"/>
        </w:rPr>
        <w:t>of the b</w:t>
      </w:r>
      <w:r w:rsidR="005C5364">
        <w:rPr>
          <w:rFonts w:ascii="Times New Roman" w:hAnsi="Times New Roman" w:cs="Times New Roman"/>
          <w:sz w:val="24"/>
          <w:szCs w:val="24"/>
        </w:rPr>
        <w:t>ox</w:t>
      </w:r>
      <w:r w:rsidR="001F0384">
        <w:rPr>
          <w:rFonts w:ascii="Times New Roman" w:hAnsi="Times New Roman" w:cs="Times New Roman"/>
          <w:sz w:val="24"/>
          <w:szCs w:val="24"/>
        </w:rPr>
        <w:t>,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drawing out the pipe ending with a vent </w:t>
      </w:r>
      <w:r w:rsidR="004F1453">
        <w:rPr>
          <w:rFonts w:ascii="Times New Roman" w:hAnsi="Times New Roman" w:cs="Times New Roman"/>
          <w:sz w:val="24"/>
          <w:szCs w:val="24"/>
        </w:rPr>
        <w:t xml:space="preserve">by some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50 </w:t>
      </w:r>
      <w:r w:rsidR="00D95B02">
        <w:rPr>
          <w:rFonts w:ascii="Times New Roman" w:hAnsi="Times New Roman" w:cs="Times New Roman"/>
          <w:sz w:val="24"/>
          <w:szCs w:val="24"/>
        </w:rPr>
        <w:t>cm</w:t>
      </w:r>
      <w:r w:rsidR="004F1453">
        <w:rPr>
          <w:rFonts w:ascii="Times New Roman" w:hAnsi="Times New Roman" w:cs="Times New Roman"/>
          <w:sz w:val="24"/>
          <w:szCs w:val="24"/>
        </w:rPr>
        <w:t xml:space="preserve"> above the area level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A72FFC">
        <w:rPr>
          <w:rFonts w:ascii="Times New Roman" w:hAnsi="Times New Roman" w:cs="Times New Roman"/>
          <w:sz w:val="24"/>
          <w:szCs w:val="24"/>
        </w:rPr>
        <w:t>That same pipe can be used for inspection purposes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0BD2" w:rsidRPr="003C23AD" w:rsidRDefault="00C831EC" w:rsidP="002F1215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Backfilling the lateral areas around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15-30 </w:t>
      </w:r>
      <w:r w:rsidR="00D95B02"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layer of gravel with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particle size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8-16, 12-24 (30) </w:t>
      </w:r>
      <w:r w:rsidR="00D95B02">
        <w:rPr>
          <w:rFonts w:ascii="Times New Roman" w:hAnsi="Times New Roman" w:cs="Times New Roman"/>
          <w:sz w:val="24"/>
          <w:szCs w:val="24"/>
        </w:rPr>
        <w:t>mm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 coarser sand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Flattening and compacting the padding layer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B939B7">
        <w:rPr>
          <w:rFonts w:ascii="Times New Roman" w:hAnsi="Times New Roman" w:cs="Times New Roman"/>
          <w:sz w:val="24"/>
          <w:szCs w:val="24"/>
        </w:rPr>
        <w:t xml:space="preserve">Calculating the extent of soil compaction in consideration of the </w:t>
      </w:r>
      <w:r>
        <w:rPr>
          <w:rFonts w:ascii="Times New Roman" w:hAnsi="Times New Roman" w:cs="Times New Roman"/>
          <w:sz w:val="24"/>
          <w:szCs w:val="24"/>
        </w:rPr>
        <w:t>anticipated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traffic load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A72FFC">
        <w:rPr>
          <w:rFonts w:ascii="Times New Roman" w:hAnsi="Times New Roman" w:cs="Times New Roman"/>
          <w:sz w:val="24"/>
          <w:szCs w:val="24"/>
        </w:rPr>
        <w:t xml:space="preserve">Backfilling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="00A72FFC">
        <w:rPr>
          <w:rFonts w:ascii="Times New Roman" w:hAnsi="Times New Roman" w:cs="Times New Roman"/>
          <w:sz w:val="24"/>
          <w:szCs w:val="24"/>
        </w:rPr>
        <w:t xml:space="preserve"> with a 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10-15 </w:t>
      </w:r>
      <w:r w:rsidR="00D95B02">
        <w:rPr>
          <w:rFonts w:ascii="Times New Roman" w:hAnsi="Times New Roman" w:cs="Times New Roman"/>
          <w:sz w:val="24"/>
          <w:szCs w:val="24"/>
        </w:rPr>
        <w:t>cm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A72FFC">
        <w:rPr>
          <w:rFonts w:ascii="Times New Roman" w:hAnsi="Times New Roman" w:cs="Times New Roman"/>
          <w:sz w:val="24"/>
          <w:szCs w:val="24"/>
        </w:rPr>
        <w:t>thick layer of sand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no stones or other sharp items that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could damage the geotextile or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) </w:t>
      </w:r>
      <w:r w:rsidR="00A72FFC">
        <w:rPr>
          <w:rFonts w:ascii="Times New Roman" w:hAnsi="Times New Roman" w:cs="Times New Roman"/>
          <w:sz w:val="24"/>
          <w:szCs w:val="24"/>
        </w:rPr>
        <w:t>and</w:t>
      </w:r>
      <w:r w:rsidR="00B939B7">
        <w:rPr>
          <w:rFonts w:ascii="Times New Roman" w:hAnsi="Times New Roman" w:cs="Times New Roman"/>
          <w:sz w:val="24"/>
          <w:szCs w:val="24"/>
        </w:rPr>
        <w:t xml:space="preserve"> compacting</w:t>
      </w:r>
      <w:r w:rsidR="004F3077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0BD2" w:rsidRPr="003C23AD" w:rsidRDefault="00270BD2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20E" w:rsidRPr="003C23AD" w:rsidRDefault="00961CE3" w:rsidP="00467F21">
      <w:pPr>
        <w:pStyle w:val="ListParagraph"/>
        <w:numPr>
          <w:ilvl w:val="0"/>
          <w:numId w:val="5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Sequence of the installation works for the tank </w:t>
      </w:r>
      <w:r w:rsidR="009F4348">
        <w:rPr>
          <w:rFonts w:ascii="Times New Roman" w:hAnsi="Times New Roman" w:cs="Times New Roman"/>
          <w:b/>
          <w:sz w:val="24"/>
          <w:szCs w:val="24"/>
        </w:rPr>
        <w:t>functioning as a</w:t>
      </w:r>
      <w:r w:rsidR="001E320E" w:rsidRPr="003C2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31EC">
        <w:rPr>
          <w:rFonts w:ascii="Times New Roman" w:hAnsi="Times New Roman" w:cs="Times New Roman"/>
          <w:b/>
          <w:sz w:val="24"/>
          <w:szCs w:val="24"/>
        </w:rPr>
        <w:t>rainwater</w:t>
      </w:r>
      <w:r w:rsidR="009F4348">
        <w:rPr>
          <w:rFonts w:ascii="Times New Roman" w:hAnsi="Times New Roman" w:cs="Times New Roman"/>
          <w:b/>
          <w:sz w:val="24"/>
          <w:szCs w:val="24"/>
        </w:rPr>
        <w:t xml:space="preserve"> collector</w:t>
      </w:r>
      <w:r w:rsidR="00C831EC">
        <w:rPr>
          <w:rFonts w:ascii="Times New Roman" w:hAnsi="Times New Roman" w:cs="Times New Roman"/>
          <w:b/>
          <w:sz w:val="24"/>
          <w:szCs w:val="24"/>
        </w:rPr>
        <w:t>.</w:t>
      </w:r>
    </w:p>
    <w:p w:rsidR="00270BD2" w:rsidRPr="003C23AD" w:rsidRDefault="00270BD2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D2" w:rsidRPr="003C23AD" w:rsidRDefault="00A72FFC" w:rsidP="00D04BDC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Retention</w:t>
      </w:r>
      <w:r w:rsidR="00270BD2" w:rsidRPr="003C23A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storage of rainwater</w:t>
      </w:r>
      <w:r w:rsidR="00D95B02">
        <w:rPr>
          <w:rFonts w:ascii="Times New Roman" w:hAnsi="Times New Roman" w:cs="Times New Roman"/>
          <w:sz w:val="24"/>
          <w:szCs w:val="24"/>
        </w:rPr>
        <w:t xml:space="preserve"> — </w:t>
      </w:r>
      <w:r w:rsidR="00B83653">
        <w:rPr>
          <w:rFonts w:ascii="Times New Roman" w:hAnsi="Times New Roman" w:cs="Times New Roman"/>
          <w:sz w:val="24"/>
          <w:szCs w:val="24"/>
        </w:rPr>
        <w:t xml:space="preserve">water is collected in the </w:t>
      </w:r>
      <w:proofErr w:type="spellStart"/>
      <w:r w:rsidR="00270BD2" w:rsidRPr="003C23AD">
        <w:rPr>
          <w:rFonts w:ascii="Times New Roman" w:hAnsi="Times New Roman" w:cs="Times New Roman"/>
          <w:sz w:val="24"/>
          <w:szCs w:val="24"/>
        </w:rPr>
        <w:t>Stormbox</w:t>
      </w:r>
      <w:proofErr w:type="spellEnd"/>
      <w:r w:rsidR="000A1955" w:rsidRPr="003C23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A1955" w:rsidRPr="003C23AD">
        <w:rPr>
          <w:rFonts w:ascii="Times New Roman" w:hAnsi="Times New Roman" w:cs="Times New Roman"/>
          <w:sz w:val="24"/>
          <w:szCs w:val="24"/>
        </w:rPr>
        <w:t>I</w:t>
      </w:r>
      <w:r w:rsidR="006A61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11385">
        <w:rPr>
          <w:rFonts w:ascii="Times New Roman" w:hAnsi="Times New Roman" w:cs="Times New Roman"/>
          <w:sz w:val="24"/>
          <w:szCs w:val="24"/>
        </w:rPr>
        <w:t>boxes</w:t>
      </w:r>
      <w:proofErr w:type="gramEnd"/>
      <w:r w:rsidR="00B83653">
        <w:rPr>
          <w:rFonts w:ascii="Times New Roman" w:hAnsi="Times New Roman" w:cs="Times New Roman"/>
          <w:sz w:val="24"/>
          <w:szCs w:val="24"/>
        </w:rPr>
        <w:t xml:space="preserve"> during rainfalls and discharged from the system by means of a controlled </w:t>
      </w:r>
      <w:r w:rsidR="00641037">
        <w:rPr>
          <w:rFonts w:ascii="Times New Roman" w:hAnsi="Times New Roman" w:cs="Times New Roman"/>
          <w:sz w:val="24"/>
          <w:szCs w:val="24"/>
        </w:rPr>
        <w:t xml:space="preserve">drain </w:t>
      </w:r>
      <w:r w:rsidR="00B83653">
        <w:rPr>
          <w:rFonts w:ascii="Times New Roman" w:hAnsi="Times New Roman" w:cs="Times New Roman"/>
          <w:sz w:val="24"/>
          <w:szCs w:val="24"/>
        </w:rPr>
        <w:t xml:space="preserve">flow </w:t>
      </w:r>
      <w:r w:rsidR="00961CE3">
        <w:rPr>
          <w:rFonts w:ascii="Times New Roman" w:hAnsi="Times New Roman" w:cs="Times New Roman"/>
          <w:sz w:val="24"/>
          <w:szCs w:val="24"/>
        </w:rPr>
        <w:t>to a suitable receiver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C831EC">
        <w:rPr>
          <w:rFonts w:ascii="Times New Roman" w:hAnsi="Times New Roman" w:cs="Times New Roman"/>
          <w:sz w:val="24"/>
          <w:szCs w:val="24"/>
        </w:rPr>
        <w:t>For that purpose,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831EC">
        <w:rPr>
          <w:rFonts w:ascii="Times New Roman" w:hAnsi="Times New Roman" w:cs="Times New Roman"/>
          <w:sz w:val="24"/>
          <w:szCs w:val="24"/>
        </w:rPr>
        <w:t xml:space="preserve">the system of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="00C831EC">
        <w:rPr>
          <w:rFonts w:ascii="Times New Roman" w:hAnsi="Times New Roman" w:cs="Times New Roman"/>
          <w:sz w:val="24"/>
          <w:szCs w:val="24"/>
        </w:rPr>
        <w:t xml:space="preserve"> is wrapped in</w:t>
      </w:r>
      <w:r w:rsidR="00D95B02">
        <w:rPr>
          <w:rFonts w:ascii="Times New Roman" w:hAnsi="Times New Roman" w:cs="Times New Roman"/>
          <w:sz w:val="24"/>
          <w:szCs w:val="24"/>
        </w:rPr>
        <w:t xml:space="preserve"> </w:t>
      </w:r>
      <w:r w:rsidR="00C831EC">
        <w:rPr>
          <w:rFonts w:ascii="Times New Roman" w:hAnsi="Times New Roman" w:cs="Times New Roman"/>
          <w:sz w:val="24"/>
          <w:szCs w:val="24"/>
        </w:rPr>
        <w:t>geomembrane</w:t>
      </w:r>
      <w:r w:rsidR="00D95B02">
        <w:rPr>
          <w:rFonts w:ascii="Times New Roman" w:hAnsi="Times New Roman" w:cs="Times New Roman"/>
          <w:sz w:val="24"/>
          <w:szCs w:val="24"/>
        </w:rPr>
        <w:t xml:space="preserve"> </w:t>
      </w:r>
      <w:r w:rsidR="00B83653">
        <w:rPr>
          <w:rFonts w:ascii="Times New Roman" w:hAnsi="Times New Roman" w:cs="Times New Roman"/>
          <w:sz w:val="24"/>
          <w:szCs w:val="24"/>
        </w:rPr>
        <w:t>of selected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B83653">
        <w:rPr>
          <w:rFonts w:ascii="Times New Roman" w:hAnsi="Times New Roman" w:cs="Times New Roman"/>
          <w:sz w:val="24"/>
          <w:szCs w:val="24"/>
        </w:rPr>
        <w:t>material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 (</w:t>
      </w:r>
      <w:r w:rsidR="00B83653">
        <w:rPr>
          <w:rFonts w:ascii="Times New Roman" w:hAnsi="Times New Roman" w:cs="Times New Roman"/>
          <w:sz w:val="24"/>
          <w:szCs w:val="24"/>
        </w:rPr>
        <w:t>PP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 w:rsidR="00B83653">
        <w:rPr>
          <w:rFonts w:ascii="Times New Roman" w:hAnsi="Times New Roman" w:cs="Times New Roman"/>
          <w:sz w:val="24"/>
          <w:szCs w:val="24"/>
        </w:rPr>
        <w:t>PE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 w:rsidR="00961CE3">
        <w:rPr>
          <w:rFonts w:ascii="Times New Roman" w:hAnsi="Times New Roman" w:cs="Times New Roman"/>
          <w:sz w:val="24"/>
          <w:szCs w:val="24"/>
        </w:rPr>
        <w:t xml:space="preserve">or 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PVC) </w:t>
      </w:r>
      <w:r w:rsidR="00B83653">
        <w:rPr>
          <w:rFonts w:ascii="Times New Roman" w:hAnsi="Times New Roman" w:cs="Times New Roman"/>
          <w:sz w:val="24"/>
          <w:szCs w:val="24"/>
        </w:rPr>
        <w:t>to create impermeability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C831EC">
        <w:rPr>
          <w:rFonts w:ascii="Times New Roman" w:hAnsi="Times New Roman" w:cs="Times New Roman"/>
          <w:sz w:val="24"/>
          <w:szCs w:val="24"/>
        </w:rPr>
        <w:t xml:space="preserve">Woven geotextile </w:t>
      </w:r>
      <w:r w:rsidR="00961CE3">
        <w:rPr>
          <w:rFonts w:ascii="Times New Roman" w:hAnsi="Times New Roman" w:cs="Times New Roman"/>
          <w:sz w:val="24"/>
          <w:szCs w:val="24"/>
        </w:rPr>
        <w:t>is used to protect the</w:t>
      </w:r>
      <w:r w:rsidR="00270BD2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831EC">
        <w:rPr>
          <w:rFonts w:ascii="Times New Roman" w:hAnsi="Times New Roman" w:cs="Times New Roman"/>
          <w:sz w:val="24"/>
          <w:szCs w:val="24"/>
        </w:rPr>
        <w:t xml:space="preserve">geomembrane </w:t>
      </w:r>
      <w:r w:rsidR="00961CE3">
        <w:rPr>
          <w:rFonts w:ascii="Times New Roman" w:hAnsi="Times New Roman" w:cs="Times New Roman"/>
          <w:sz w:val="24"/>
          <w:szCs w:val="24"/>
        </w:rPr>
        <w:t xml:space="preserve">on the </w:t>
      </w:r>
      <w:r w:rsidR="005C5364">
        <w:rPr>
          <w:rFonts w:ascii="Times New Roman" w:hAnsi="Times New Roman" w:cs="Times New Roman"/>
          <w:sz w:val="24"/>
          <w:szCs w:val="24"/>
        </w:rPr>
        <w:t>boxes</w:t>
      </w:r>
      <w:r w:rsidR="00961CE3">
        <w:rPr>
          <w:rFonts w:ascii="Times New Roman" w:hAnsi="Times New Roman" w:cs="Times New Roman"/>
          <w:sz w:val="24"/>
          <w:szCs w:val="24"/>
        </w:rPr>
        <w:t xml:space="preserve"> surfaces </w:t>
      </w:r>
      <w:proofErr w:type="gramStart"/>
      <w:r w:rsidR="00961CE3">
        <w:rPr>
          <w:rFonts w:ascii="Times New Roman" w:hAnsi="Times New Roman" w:cs="Times New Roman"/>
          <w:sz w:val="24"/>
          <w:szCs w:val="24"/>
        </w:rPr>
        <w:t>and also</w:t>
      </w:r>
      <w:proofErr w:type="gramEnd"/>
      <w:r w:rsidR="00961CE3">
        <w:rPr>
          <w:rFonts w:ascii="Times New Roman" w:hAnsi="Times New Roman" w:cs="Times New Roman"/>
          <w:sz w:val="24"/>
          <w:szCs w:val="24"/>
        </w:rPr>
        <w:t xml:space="preserve"> against </w:t>
      </w:r>
      <w:r w:rsidR="00B939B7">
        <w:rPr>
          <w:rFonts w:ascii="Times New Roman" w:hAnsi="Times New Roman" w:cs="Times New Roman"/>
          <w:sz w:val="24"/>
          <w:szCs w:val="24"/>
        </w:rPr>
        <w:t>coarse particles that could harm the surrounding soil layer</w:t>
      </w:r>
      <w:r w:rsidR="00270BD2" w:rsidRPr="003C23AD">
        <w:rPr>
          <w:rFonts w:ascii="Times New Roman" w:hAnsi="Times New Roman" w:cs="Times New Roman"/>
          <w:sz w:val="24"/>
          <w:szCs w:val="24"/>
        </w:rPr>
        <w:t>.</w:t>
      </w:r>
    </w:p>
    <w:p w:rsidR="00270BD2" w:rsidRPr="003C23AD" w:rsidRDefault="00E358CE" w:rsidP="00D04BD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Therefore, we offer</w:t>
      </w:r>
      <w:r w:rsidR="00270BD2" w:rsidRPr="003C23AD">
        <w:rPr>
          <w:rFonts w:ascii="Times New Roman" w:hAnsi="Times New Roman" w:cs="Times New Roman"/>
          <w:sz w:val="24"/>
          <w:szCs w:val="24"/>
        </w:rPr>
        <w:t>:</w:t>
      </w:r>
    </w:p>
    <w:p w:rsidR="00270BD2" w:rsidRPr="003C23AD" w:rsidRDefault="00270BD2" w:rsidP="00DA2591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3C23AD">
        <w:rPr>
          <w:rFonts w:ascii="Times New Roman" w:hAnsi="Times New Roman" w:cs="Times New Roman"/>
          <w:sz w:val="24"/>
          <w:szCs w:val="24"/>
        </w:rPr>
        <w:t>Stormbox</w:t>
      </w:r>
      <w:proofErr w:type="spellEnd"/>
      <w:r w:rsidR="00A72FFC">
        <w:rPr>
          <w:rFonts w:ascii="Times New Roman" w:hAnsi="Times New Roman" w:cs="Times New Roman"/>
          <w:sz w:val="24"/>
          <w:szCs w:val="24"/>
        </w:rPr>
        <w:t xml:space="preserve">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Pr="003C23AD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6A6145">
        <w:rPr>
          <w:rFonts w:ascii="Times New Roman" w:hAnsi="Times New Roman" w:cs="Times New Roman"/>
          <w:sz w:val="24"/>
          <w:szCs w:val="24"/>
        </w:rPr>
        <w:t>according to</w:t>
      </w:r>
      <w:r w:rsidR="006A6145" w:rsidRPr="003C23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3C23AD">
        <w:rPr>
          <w:rFonts w:ascii="Times New Roman" w:hAnsi="Times New Roman" w:cs="Times New Roman"/>
          <w:sz w:val="24"/>
          <w:szCs w:val="24"/>
        </w:rPr>
        <w:t>DWA-A 138</w:t>
      </w:r>
    </w:p>
    <w:p w:rsidR="00270BD2" w:rsidRPr="003C23AD" w:rsidRDefault="00A72FFC" w:rsidP="00DA2591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Geotextile</w:t>
      </w:r>
      <w:r w:rsidR="00270BD2" w:rsidRPr="003C23AD">
        <w:rPr>
          <w:rFonts w:ascii="Times New Roman" w:hAnsi="Times New Roman" w:cs="Times New Roman"/>
          <w:sz w:val="24"/>
          <w:szCs w:val="24"/>
          <w:lang w:val="bg-BG"/>
        </w:rPr>
        <w:t>-</w:t>
      </w:r>
      <w:r>
        <w:rPr>
          <w:rFonts w:ascii="Times New Roman" w:hAnsi="Times New Roman" w:cs="Times New Roman"/>
          <w:sz w:val="24"/>
          <w:szCs w:val="24"/>
        </w:rPr>
        <w:t>woven</w:t>
      </w:r>
      <w:r w:rsidR="00270BD2" w:rsidRPr="003C23AD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6A6145">
        <w:rPr>
          <w:rFonts w:ascii="Times New Roman" w:hAnsi="Times New Roman" w:cs="Times New Roman"/>
          <w:sz w:val="24"/>
          <w:szCs w:val="24"/>
        </w:rPr>
        <w:t>according to</w:t>
      </w:r>
      <w:r w:rsidR="006A6145" w:rsidRPr="003C23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hyperlink r:id="rId16" w:history="1">
        <w:r w:rsidR="00270BD2" w:rsidRPr="003C23AD">
          <w:rPr>
            <w:rFonts w:ascii="Times New Roman" w:hAnsi="Times New Roman" w:cs="Times New Roman"/>
            <w:sz w:val="24"/>
            <w:szCs w:val="24"/>
            <w:lang w:val="bg-BG"/>
          </w:rPr>
          <w:t xml:space="preserve"> EN 13252</w:t>
        </w:r>
      </w:hyperlink>
    </w:p>
    <w:p w:rsidR="00270BD2" w:rsidRPr="003C23AD" w:rsidRDefault="00A72FFC" w:rsidP="00DA2591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Geomembrane</w:t>
      </w:r>
      <w:r w:rsidR="00270BD2" w:rsidRPr="003C23AD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6A6145">
        <w:rPr>
          <w:rFonts w:ascii="Times New Roman" w:hAnsi="Times New Roman" w:cs="Times New Roman"/>
          <w:sz w:val="24"/>
          <w:szCs w:val="24"/>
        </w:rPr>
        <w:t>according to</w:t>
      </w:r>
      <w:r w:rsidR="00270BD2" w:rsidRPr="003C23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hyperlink r:id="rId17" w:history="1">
        <w:r w:rsidR="00270BD2" w:rsidRPr="003C23AD">
          <w:rPr>
            <w:rFonts w:ascii="Times New Roman" w:hAnsi="Times New Roman" w:cs="Times New Roman"/>
            <w:sz w:val="24"/>
            <w:szCs w:val="24"/>
            <w:lang w:val="bg-BG"/>
          </w:rPr>
          <w:t xml:space="preserve"> EN 139671</w:t>
        </w:r>
      </w:hyperlink>
    </w:p>
    <w:p w:rsidR="00270BD2" w:rsidRPr="003C23AD" w:rsidRDefault="00270BD2" w:rsidP="00D04BDC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C23A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654E1A77" wp14:editId="005A4497">
            <wp:extent cx="1295868" cy="97190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ormbox-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76" cy="9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A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220603EA" wp14:editId="5BD0DE2E">
            <wp:extent cx="1398928" cy="9401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on_woven_geotextile_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983" cy="9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A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6E87F72" wp14:editId="506E3877">
            <wp:extent cx="1311442" cy="948690"/>
            <wp:effectExtent l="0" t="0" r="317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509111837391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24" cy="99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55" w:rsidRPr="003C23AD" w:rsidRDefault="00961CE3" w:rsidP="00B77302">
      <w:pPr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Digging a pit whose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min. width will be </w:t>
      </w:r>
      <w:r w:rsidRPr="003C23AD">
        <w:rPr>
          <w:rFonts w:ascii="Times New Roman" w:hAnsi="Times New Roman" w:cs="Times New Roman"/>
          <w:sz w:val="24"/>
          <w:szCs w:val="24"/>
        </w:rPr>
        <w:t xml:space="preserve">40-50 </w:t>
      </w:r>
      <w:r>
        <w:rPr>
          <w:rFonts w:ascii="Times New Roman" w:hAnsi="Times New Roman" w:cs="Times New Roman"/>
          <w:sz w:val="24"/>
          <w:szCs w:val="24"/>
        </w:rPr>
        <w:t>cm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larger than the size of the </w:t>
      </w:r>
      <w:proofErr w:type="gramStart"/>
      <w:r w:rsidR="005C5364">
        <w:rPr>
          <w:rFonts w:ascii="Times New Roman" w:hAnsi="Times New Roman" w:cs="Times New Roman"/>
          <w:sz w:val="24"/>
          <w:szCs w:val="24"/>
        </w:rPr>
        <w:t>boxes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module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320E" w:rsidRPr="003C23AD" w:rsidRDefault="000E2DC1" w:rsidP="000E2DC1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Removing the protruding stones from the bottom of the pit and backfilling it with min. </w:t>
      </w:r>
      <w:r w:rsidR="001E320E" w:rsidRPr="003C23AD">
        <w:rPr>
          <w:rFonts w:ascii="Times New Roman" w:hAnsi="Times New Roman" w:cs="Times New Roman"/>
          <w:sz w:val="24"/>
          <w:szCs w:val="24"/>
        </w:rPr>
        <w:t>10-15</w:t>
      </w:r>
      <w:r>
        <w:rPr>
          <w:rFonts w:ascii="Times New Roman" w:hAnsi="Times New Roman" w:cs="Times New Roman"/>
          <w:sz w:val="24"/>
          <w:szCs w:val="24"/>
        </w:rPr>
        <w:t>cm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374E0F">
        <w:rPr>
          <w:rFonts w:ascii="Times New Roman" w:hAnsi="Times New Roman" w:cs="Times New Roman"/>
          <w:sz w:val="24"/>
          <w:szCs w:val="24"/>
        </w:rPr>
        <w:t xml:space="preserve">thick base layer of sand </w:t>
      </w:r>
      <w:r w:rsidR="001E320E" w:rsidRPr="003C23AD">
        <w:rPr>
          <w:rFonts w:ascii="Times New Roman" w:hAnsi="Times New Roman" w:cs="Times New Roman"/>
          <w:sz w:val="24"/>
          <w:szCs w:val="24"/>
        </w:rPr>
        <w:t>(</w:t>
      </w:r>
      <w:r w:rsidR="00374E0F">
        <w:rPr>
          <w:rFonts w:ascii="Times New Roman" w:hAnsi="Times New Roman" w:cs="Times New Roman"/>
          <w:sz w:val="24"/>
          <w:szCs w:val="24"/>
        </w:rPr>
        <w:t>no stones</w:t>
      </w:r>
      <w:r w:rsidR="0048102C">
        <w:rPr>
          <w:rFonts w:ascii="Times New Roman" w:hAnsi="Times New Roman" w:cs="Times New Roman"/>
          <w:sz w:val="24"/>
          <w:szCs w:val="24"/>
        </w:rPr>
        <w:t>)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48102C">
        <w:rPr>
          <w:rFonts w:ascii="Times New Roman" w:hAnsi="Times New Roman" w:cs="Times New Roman"/>
          <w:sz w:val="24"/>
          <w:szCs w:val="24"/>
        </w:rPr>
        <w:t>The backfill is to be flatted and evened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320E" w:rsidRPr="003C23AD" w:rsidRDefault="009B2053" w:rsidP="00D04BD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Removing the open work fences from the points of joining the pipes </w:t>
      </w:r>
      <w:r w:rsidRPr="003C23AD">
        <w:rPr>
          <w:rFonts w:ascii="Times New Roman" w:hAnsi="Times New Roman" w:cs="Times New Roman"/>
          <w:sz w:val="24"/>
          <w:szCs w:val="24"/>
        </w:rPr>
        <w:t xml:space="preserve">160 </w:t>
      </w:r>
      <w:r>
        <w:rPr>
          <w:rFonts w:ascii="Times New Roman" w:hAnsi="Times New Roman" w:cs="Times New Roman"/>
          <w:sz w:val="24"/>
          <w:szCs w:val="24"/>
        </w:rPr>
        <w:t>mm</w:t>
      </w:r>
      <w:r w:rsidRPr="003C23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for ventilation</w:t>
      </w:r>
      <w:r w:rsidRPr="003C23AD">
        <w:rPr>
          <w:rFonts w:ascii="Times New Roman" w:hAnsi="Times New Roman" w:cs="Times New Roman"/>
          <w:sz w:val="24"/>
          <w:szCs w:val="24"/>
        </w:rPr>
        <w:t xml:space="preserve"> (110-200 </w:t>
      </w:r>
      <w:r>
        <w:rPr>
          <w:rFonts w:ascii="Times New Roman" w:hAnsi="Times New Roman" w:cs="Times New Roman"/>
          <w:sz w:val="24"/>
          <w:szCs w:val="24"/>
        </w:rPr>
        <w:t>mm</w:t>
      </w:r>
      <w:r w:rsidRPr="003C23A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or inspection</w:t>
      </w:r>
      <w:r w:rsidRPr="003C23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Attention: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All open work fences must be removed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from the points intended for inspection through a manhole or through a vertical pipe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1955" w:rsidRPr="003C23AD" w:rsidRDefault="00A36C5D" w:rsidP="00320D74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Covering the bottom with geotextile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6C1F52">
        <w:rPr>
          <w:rFonts w:ascii="Times New Roman" w:hAnsi="Times New Roman" w:cs="Times New Roman"/>
          <w:sz w:val="24"/>
          <w:szCs w:val="24"/>
        </w:rPr>
        <w:t xml:space="preserve">of at least </w:t>
      </w:r>
      <w:r w:rsidR="006C1F52" w:rsidRPr="003C23AD">
        <w:rPr>
          <w:rFonts w:ascii="Times New Roman" w:hAnsi="Times New Roman" w:cs="Times New Roman"/>
          <w:sz w:val="24"/>
          <w:szCs w:val="24"/>
        </w:rPr>
        <w:t xml:space="preserve">300 </w:t>
      </w:r>
      <w:r w:rsidR="006C1F52">
        <w:rPr>
          <w:rFonts w:ascii="Times New Roman" w:hAnsi="Times New Roman" w:cs="Times New Roman"/>
          <w:sz w:val="24"/>
          <w:szCs w:val="24"/>
        </w:rPr>
        <w:t>g</w:t>
      </w:r>
      <w:r w:rsidR="006C1F52" w:rsidRPr="003C23AD">
        <w:rPr>
          <w:rFonts w:ascii="Times New Roman" w:hAnsi="Times New Roman" w:cs="Times New Roman"/>
          <w:sz w:val="24"/>
          <w:szCs w:val="24"/>
        </w:rPr>
        <w:t>/</w:t>
      </w:r>
      <w:r w:rsidR="006C1F52">
        <w:rPr>
          <w:rFonts w:ascii="Times New Roman" w:hAnsi="Times New Roman" w:cs="Times New Roman"/>
          <w:sz w:val="24"/>
          <w:szCs w:val="24"/>
        </w:rPr>
        <w:t>m</w:t>
      </w:r>
      <w:r w:rsidR="006C1F52" w:rsidRPr="003C23AD">
        <w:rPr>
          <w:rFonts w:ascii="Times New Roman" w:hAnsi="Times New Roman" w:cs="Times New Roman"/>
          <w:sz w:val="24"/>
          <w:szCs w:val="24"/>
        </w:rPr>
        <w:t xml:space="preserve">² </w:t>
      </w:r>
      <w:r w:rsidR="006C1F52">
        <w:rPr>
          <w:rFonts w:ascii="Times New Roman" w:hAnsi="Times New Roman" w:cs="Times New Roman"/>
          <w:sz w:val="24"/>
          <w:szCs w:val="24"/>
        </w:rPr>
        <w:t xml:space="preserve">thickness, leaving 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15-50 </w:t>
      </w:r>
      <w:r w:rsidR="00397E91">
        <w:rPr>
          <w:rFonts w:ascii="Times New Roman" w:hAnsi="Times New Roman" w:cs="Times New Roman"/>
          <w:sz w:val="24"/>
          <w:szCs w:val="24"/>
        </w:rPr>
        <w:t>cm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6C1F52">
        <w:rPr>
          <w:rFonts w:ascii="Times New Roman" w:hAnsi="Times New Roman" w:cs="Times New Roman"/>
          <w:sz w:val="24"/>
          <w:szCs w:val="24"/>
        </w:rPr>
        <w:t>in excess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 w:rsidR="00D1177F">
        <w:rPr>
          <w:rFonts w:ascii="Times New Roman" w:hAnsi="Times New Roman" w:cs="Times New Roman"/>
          <w:sz w:val="24"/>
          <w:szCs w:val="24"/>
        </w:rPr>
        <w:t>and then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D1177F" w:rsidRPr="003C23AD">
        <w:rPr>
          <w:rFonts w:ascii="Times New Roman" w:hAnsi="Times New Roman" w:cs="Times New Roman"/>
          <w:sz w:val="24"/>
          <w:szCs w:val="24"/>
        </w:rPr>
        <w:t>PVC</w:t>
      </w:r>
      <w:r w:rsidR="00D1177F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177F">
        <w:rPr>
          <w:rFonts w:ascii="Times New Roman" w:hAnsi="Times New Roman" w:cs="Times New Roman"/>
          <w:sz w:val="24"/>
          <w:szCs w:val="24"/>
        </w:rPr>
        <w:t>geomembrane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(</w:t>
      </w:r>
      <w:r w:rsidR="006C1F52">
        <w:rPr>
          <w:rFonts w:ascii="Times New Roman" w:hAnsi="Times New Roman" w:cs="Times New Roman"/>
          <w:sz w:val="24"/>
          <w:szCs w:val="24"/>
        </w:rPr>
        <w:t>water-insulating foil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) </w:t>
      </w:r>
      <w:r w:rsidR="006C1F52">
        <w:rPr>
          <w:rFonts w:ascii="Times New Roman" w:hAnsi="Times New Roman" w:cs="Times New Roman"/>
          <w:sz w:val="24"/>
          <w:szCs w:val="24"/>
        </w:rPr>
        <w:t>at least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1</w:t>
      </w:r>
      <w:r w:rsidR="00397E91">
        <w:rPr>
          <w:rFonts w:ascii="Times New Roman" w:hAnsi="Times New Roman" w:cs="Times New Roman"/>
          <w:sz w:val="24"/>
          <w:szCs w:val="24"/>
        </w:rPr>
        <w:t>.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5 </w:t>
      </w:r>
      <w:r w:rsidR="00397E91">
        <w:rPr>
          <w:rFonts w:ascii="Times New Roman" w:hAnsi="Times New Roman" w:cs="Times New Roman"/>
          <w:sz w:val="24"/>
          <w:szCs w:val="24"/>
        </w:rPr>
        <w:t>mm</w:t>
      </w:r>
      <w:r w:rsidR="006C1F52">
        <w:rPr>
          <w:rFonts w:ascii="Times New Roman" w:hAnsi="Times New Roman" w:cs="Times New Roman"/>
          <w:sz w:val="24"/>
          <w:szCs w:val="24"/>
        </w:rPr>
        <w:t xml:space="preserve"> thick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CC6785">
        <w:rPr>
          <w:rFonts w:ascii="Times New Roman" w:hAnsi="Times New Roman" w:cs="Times New Roman"/>
          <w:sz w:val="24"/>
          <w:szCs w:val="24"/>
        </w:rPr>
        <w:t xml:space="preserve">The foil </w:t>
      </w:r>
      <w:r w:rsidR="001E320E" w:rsidRPr="003C23AD">
        <w:rPr>
          <w:rFonts w:ascii="Times New Roman" w:hAnsi="Times New Roman" w:cs="Times New Roman"/>
          <w:sz w:val="24"/>
          <w:szCs w:val="24"/>
        </w:rPr>
        <w:t>(</w:t>
      </w:r>
      <w:r w:rsidR="00CC6785">
        <w:rPr>
          <w:rFonts w:ascii="Times New Roman" w:hAnsi="Times New Roman" w:cs="Times New Roman"/>
          <w:sz w:val="24"/>
          <w:szCs w:val="24"/>
        </w:rPr>
        <w:t>sized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2 </w:t>
      </w:r>
      <w:r w:rsidR="00397E91">
        <w:rPr>
          <w:rFonts w:ascii="Times New Roman" w:hAnsi="Times New Roman" w:cs="Times New Roman"/>
          <w:sz w:val="24"/>
          <w:szCs w:val="24"/>
        </w:rPr>
        <w:t>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х 20 </w:t>
      </w:r>
      <w:r w:rsidR="00397E91">
        <w:rPr>
          <w:rFonts w:ascii="Times New Roman" w:hAnsi="Times New Roman" w:cs="Times New Roman"/>
          <w:sz w:val="24"/>
          <w:szCs w:val="24"/>
        </w:rPr>
        <w:t>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) </w:t>
      </w:r>
      <w:r w:rsidR="00CC6785">
        <w:rPr>
          <w:rFonts w:ascii="Times New Roman" w:hAnsi="Times New Roman" w:cs="Times New Roman"/>
          <w:sz w:val="24"/>
          <w:szCs w:val="24"/>
        </w:rPr>
        <w:t xml:space="preserve">is laid by overlapping </w:t>
      </w:r>
      <w:r w:rsidR="00CC6785" w:rsidRPr="003C23AD">
        <w:rPr>
          <w:rFonts w:ascii="Times New Roman" w:hAnsi="Times New Roman" w:cs="Times New Roman"/>
          <w:sz w:val="24"/>
          <w:szCs w:val="24"/>
        </w:rPr>
        <w:t xml:space="preserve">10 </w:t>
      </w:r>
      <w:r w:rsidR="00CC6785">
        <w:rPr>
          <w:rFonts w:ascii="Times New Roman" w:hAnsi="Times New Roman" w:cs="Times New Roman"/>
          <w:sz w:val="24"/>
          <w:szCs w:val="24"/>
        </w:rPr>
        <w:t>cm</w:t>
      </w:r>
      <w:r w:rsidR="00CC6785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C6785">
        <w:rPr>
          <w:rFonts w:ascii="Times New Roman" w:hAnsi="Times New Roman" w:cs="Times New Roman"/>
          <w:sz w:val="24"/>
          <w:szCs w:val="24"/>
        </w:rPr>
        <w:t>of both edges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 w:rsidR="00CC6785">
        <w:rPr>
          <w:rFonts w:ascii="Times New Roman" w:hAnsi="Times New Roman" w:cs="Times New Roman"/>
          <w:sz w:val="24"/>
          <w:szCs w:val="24"/>
        </w:rPr>
        <w:t>and then heated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CC6785">
        <w:rPr>
          <w:rFonts w:ascii="Times New Roman" w:hAnsi="Times New Roman" w:cs="Times New Roman"/>
          <w:sz w:val="24"/>
          <w:szCs w:val="24"/>
        </w:rPr>
        <w:t>Then a second layer of geotextile is laid on the bottom, leaving some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15 </w:t>
      </w:r>
      <w:r w:rsidR="00397E91">
        <w:rPr>
          <w:rFonts w:ascii="Times New Roman" w:hAnsi="Times New Roman" w:cs="Times New Roman"/>
          <w:sz w:val="24"/>
          <w:szCs w:val="24"/>
        </w:rPr>
        <w:t>cm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– 50 </w:t>
      </w:r>
      <w:r w:rsidR="00397E91">
        <w:rPr>
          <w:rFonts w:ascii="Times New Roman" w:hAnsi="Times New Roman" w:cs="Times New Roman"/>
          <w:sz w:val="24"/>
          <w:szCs w:val="24"/>
        </w:rPr>
        <w:t>cm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C6785">
        <w:rPr>
          <w:rFonts w:ascii="Times New Roman" w:hAnsi="Times New Roman" w:cs="Times New Roman"/>
          <w:sz w:val="24"/>
          <w:szCs w:val="24"/>
        </w:rPr>
        <w:t>for overlapping and leaving the necessary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C6785">
        <w:rPr>
          <w:rFonts w:ascii="Times New Roman" w:hAnsi="Times New Roman" w:cs="Times New Roman"/>
          <w:sz w:val="24"/>
          <w:szCs w:val="24"/>
        </w:rPr>
        <w:t xml:space="preserve">excessive amount by the sides </w:t>
      </w:r>
      <w:r w:rsidR="006C1F52">
        <w:rPr>
          <w:rFonts w:ascii="Times New Roman" w:hAnsi="Times New Roman" w:cs="Times New Roman"/>
          <w:sz w:val="24"/>
          <w:szCs w:val="24"/>
        </w:rPr>
        <w:t>so that the boxes could be wrapped from all sides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CC6785">
        <w:rPr>
          <w:rFonts w:ascii="Times New Roman" w:hAnsi="Times New Roman" w:cs="Times New Roman"/>
          <w:sz w:val="24"/>
          <w:szCs w:val="24"/>
        </w:rPr>
        <w:t>This geotextile shall protect the foil from damages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320E" w:rsidRPr="0063738C" w:rsidRDefault="0063738C" w:rsidP="00246C2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38C">
        <w:rPr>
          <w:rFonts w:ascii="Times New Roman" w:hAnsi="Times New Roman" w:cs="Times New Roman"/>
          <w:sz w:val="24"/>
          <w:szCs w:val="24"/>
        </w:rPr>
        <w:t xml:space="preserve">Arranging the bottom plates of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Pr="0063738C">
        <w:rPr>
          <w:rFonts w:ascii="Times New Roman" w:hAnsi="Times New Roman" w:cs="Times New Roman"/>
          <w:sz w:val="24"/>
          <w:szCs w:val="24"/>
        </w:rPr>
        <w:t xml:space="preserve"> on the geomembrane and then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Pr="0063738C">
        <w:rPr>
          <w:rFonts w:ascii="Times New Roman" w:hAnsi="Times New Roman" w:cs="Times New Roman"/>
          <w:sz w:val="24"/>
          <w:szCs w:val="24"/>
        </w:rPr>
        <w:t xml:space="preserve"> proper and joined that will be by the click system. The points of joining are marked with the sign “CLIP</w:t>
      </w:r>
      <w:r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="001E320E" w:rsidRPr="0063738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C23AD" w:rsidRPr="003C23AD" w:rsidRDefault="007B02BA" w:rsidP="008B493E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Wrapping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>
        <w:rPr>
          <w:rFonts w:ascii="Times New Roman" w:hAnsi="Times New Roman" w:cs="Times New Roman"/>
          <w:sz w:val="24"/>
          <w:szCs w:val="24"/>
        </w:rPr>
        <w:t xml:space="preserve"> very well with the geomembrane by providing some 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15-50 </w:t>
      </w:r>
      <w:r w:rsidR="00397E91">
        <w:rPr>
          <w:rFonts w:ascii="Times New Roman" w:hAnsi="Times New Roman" w:cs="Times New Roman"/>
          <w:sz w:val="24"/>
          <w:szCs w:val="24"/>
        </w:rPr>
        <w:t>cm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C6785">
        <w:rPr>
          <w:rFonts w:ascii="Times New Roman" w:hAnsi="Times New Roman" w:cs="Times New Roman"/>
          <w:sz w:val="24"/>
          <w:szCs w:val="24"/>
        </w:rPr>
        <w:t>for overlapping the edges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320E" w:rsidRPr="003C23AD" w:rsidRDefault="006164DC" w:rsidP="008B493E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Wrapping the boxes with the foil by heating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Making holes in the </w:t>
      </w:r>
      <w:proofErr w:type="gramStart"/>
      <w:r w:rsidR="005C5364">
        <w:rPr>
          <w:rFonts w:ascii="Times New Roman" w:hAnsi="Times New Roman" w:cs="Times New Roman"/>
          <w:sz w:val="24"/>
          <w:szCs w:val="24"/>
        </w:rPr>
        <w:t>boxes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inlets for the inlet pipes or for ventilation and inspection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7D7512">
        <w:rPr>
          <w:rFonts w:ascii="Times New Roman" w:hAnsi="Times New Roman" w:cs="Times New Roman"/>
          <w:sz w:val="24"/>
          <w:szCs w:val="24"/>
        </w:rPr>
        <w:t xml:space="preserve">Then preparing </w:t>
      </w:r>
      <w:r w:rsidR="001E320E" w:rsidRPr="003C23AD">
        <w:rPr>
          <w:rFonts w:ascii="Times New Roman" w:hAnsi="Times New Roman" w:cs="Times New Roman"/>
          <w:sz w:val="24"/>
          <w:szCs w:val="24"/>
        </w:rPr>
        <w:t>PVC</w:t>
      </w:r>
      <w:r w:rsidR="001E320E" w:rsidRPr="003C23A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1E320E" w:rsidRPr="003C23AD">
        <w:rPr>
          <w:rFonts w:ascii="Times New Roman" w:hAnsi="Times New Roman" w:cs="Times New Roman"/>
          <w:sz w:val="24"/>
          <w:szCs w:val="24"/>
        </w:rPr>
        <w:t>U</w:t>
      </w:r>
      <w:r w:rsidR="001E320E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7512">
        <w:rPr>
          <w:rFonts w:ascii="Times New Roman" w:hAnsi="Times New Roman" w:cs="Times New Roman"/>
          <w:sz w:val="24"/>
          <w:szCs w:val="24"/>
        </w:rPr>
        <w:t xml:space="preserve">pipes with total length of 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50 </w:t>
      </w:r>
      <w:r w:rsidR="00397E91">
        <w:rPr>
          <w:rFonts w:ascii="Times New Roman" w:hAnsi="Times New Roman" w:cs="Times New Roman"/>
          <w:sz w:val="24"/>
          <w:szCs w:val="24"/>
        </w:rPr>
        <w:t>cm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without the cup</w:t>
      </w:r>
      <w:r w:rsidR="007D7512">
        <w:rPr>
          <w:rFonts w:ascii="Times New Roman" w:hAnsi="Times New Roman" w:cs="Times New Roman"/>
          <w:sz w:val="24"/>
          <w:szCs w:val="24"/>
        </w:rPr>
        <w:t>). Fitting the prepared pipe ends with the sealing ring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 w:rsidR="007D7512">
        <w:rPr>
          <w:rFonts w:ascii="Times New Roman" w:hAnsi="Times New Roman" w:cs="Times New Roman"/>
          <w:sz w:val="24"/>
          <w:szCs w:val="24"/>
        </w:rPr>
        <w:t xml:space="preserve">then </w:t>
      </w:r>
      <w:r w:rsidR="002525E5">
        <w:rPr>
          <w:rFonts w:ascii="Times New Roman" w:hAnsi="Times New Roman" w:cs="Times New Roman"/>
          <w:sz w:val="24"/>
          <w:szCs w:val="24"/>
        </w:rPr>
        <w:t xml:space="preserve">making </w:t>
      </w:r>
      <w:r w:rsidR="007D7512">
        <w:rPr>
          <w:rFonts w:ascii="Times New Roman" w:hAnsi="Times New Roman" w:cs="Times New Roman"/>
          <w:sz w:val="24"/>
          <w:szCs w:val="24"/>
        </w:rPr>
        <w:t xml:space="preserve">the foil collars </w:t>
      </w:r>
      <w:r w:rsidR="002525E5">
        <w:rPr>
          <w:rFonts w:ascii="Times New Roman" w:hAnsi="Times New Roman" w:cs="Times New Roman"/>
          <w:sz w:val="24"/>
          <w:szCs w:val="24"/>
        </w:rPr>
        <w:t xml:space="preserve">adhere </w:t>
      </w:r>
      <w:r w:rsidR="007D7512">
        <w:rPr>
          <w:rFonts w:ascii="Times New Roman" w:hAnsi="Times New Roman" w:cs="Times New Roman"/>
          <w:sz w:val="24"/>
          <w:szCs w:val="24"/>
        </w:rPr>
        <w:t>to the pipes by heating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2525E5">
        <w:rPr>
          <w:rFonts w:ascii="Times New Roman" w:hAnsi="Times New Roman" w:cs="Times New Roman"/>
          <w:sz w:val="24"/>
          <w:szCs w:val="24"/>
        </w:rPr>
        <w:t xml:space="preserve">Driving about 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20 </w:t>
      </w:r>
      <w:r w:rsidR="00397E91">
        <w:rPr>
          <w:rFonts w:ascii="Times New Roman" w:hAnsi="Times New Roman" w:cs="Times New Roman"/>
          <w:sz w:val="24"/>
          <w:szCs w:val="24"/>
        </w:rPr>
        <w:t>cm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2525E5">
        <w:rPr>
          <w:rFonts w:ascii="Times New Roman" w:hAnsi="Times New Roman" w:cs="Times New Roman"/>
          <w:sz w:val="24"/>
          <w:szCs w:val="24"/>
        </w:rPr>
        <w:t>of the pipes into the box openings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then heating the foil collars around the pipes</w:t>
      </w:r>
      <w:r w:rsidR="003C23AD" w:rsidRPr="003C23AD">
        <w:rPr>
          <w:rFonts w:ascii="Times New Roman" w:hAnsi="Times New Roman" w:cs="Times New Roman"/>
          <w:noProof/>
          <w:sz w:val="24"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editId="6B1B2D14">
                <wp:simplePos x="0" y="0"/>
                <wp:positionH relativeFrom="column">
                  <wp:posOffset>426720</wp:posOffset>
                </wp:positionH>
                <wp:positionV relativeFrom="paragraph">
                  <wp:posOffset>0</wp:posOffset>
                </wp:positionV>
                <wp:extent cx="5306695" cy="3188335"/>
                <wp:effectExtent l="0" t="0" r="8255" b="889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695" cy="3188335"/>
                          <a:chOff x="1735" y="576"/>
                          <a:chExt cx="8180" cy="5021"/>
                        </a:xfrm>
                      </wpg:grpSpPr>
                      <wpg:grpSp>
                        <wpg:cNvPr id="25" name="Group 3"/>
                        <wpg:cNvGrpSpPr>
                          <a:grpSpLocks/>
                        </wpg:cNvGrpSpPr>
                        <wpg:grpSpPr bwMode="auto">
                          <a:xfrm>
                            <a:off x="1735" y="576"/>
                            <a:ext cx="8116" cy="3975"/>
                            <a:chOff x="1411" y="10672"/>
                            <a:chExt cx="8116" cy="397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4" descr="IMG_0446 revis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1" y="10672"/>
                              <a:ext cx="3600" cy="39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5" descr="IMG_0447 revis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0672"/>
                              <a:ext cx="4515" cy="39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4662"/>
                            <a:ext cx="8160" cy="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23AD" w:rsidRDefault="00C36A68">
                              <w:r w:rsidRPr="005C5364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lang w:val="en-GB"/>
                                </w:rPr>
                                <w:t>STORMBOX’s can be halved and added to the application</w:t>
                              </w:r>
                              <w:r w:rsidRPr="00055334">
                                <w:rPr>
                                  <w:i/>
                                  <w:lang w:val="en-GB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33.6pt;margin-top:0;width:417.85pt;height:251.05pt;z-index:251657216" coordorigin="1735,576" coordsize="8180,5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">
                <v:group id="Group 3" o:spid="_x0000_s1027" style="position:absolute;left:1735;top:576;width:8116;height:3975" coordorigin="1411,10672" coordsize="8116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IMG_0446 revised" style="position:absolute;left:1411;top:10672;width:3600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">
                    <v:imagedata r:id="rId22" o:title="IMG_0446 revised"/>
                  </v:shape>
                  <v:shape id="Picture 5" o:spid="_x0000_s1029" type="#_x0000_t75" alt="IMG_0447 revised" style="position:absolute;left:5012;top:10672;width:4515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">
                    <v:imagedata r:id="rId23" o:title="IMG_0447 revised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755;top:4662;width:816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:rsidR="003C23AD" w:rsidRDefault="00C36A68">
                        <w:r w:rsidRPr="005C5364">
                          <w:rPr>
                            <w:rFonts w:ascii="Times New Roman" w:hAnsi="Times New Roman" w:cs="Times New Roman"/>
                            <w:i/>
                            <w:color w:val="auto"/>
                            <w:lang w:val="en-GB"/>
                          </w:rPr>
                          <w:t>STORMBOX’s can be halved and added to the application</w:t>
                        </w:r>
                        <w:r w:rsidRPr="00055334">
                          <w:rPr>
                            <w:i/>
                            <w:lang w:val="en-GB"/>
                          </w:rPr>
                          <w:t xml:space="preserve">. 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2525E5">
        <w:rPr>
          <w:rFonts w:ascii="Times New Roman" w:hAnsi="Times New Roman" w:cs="Times New Roman"/>
          <w:sz w:val="24"/>
          <w:szCs w:val="24"/>
        </w:rPr>
        <w:t xml:space="preserve">Putting a metal foil on the collar as a </w:t>
      </w:r>
      <w:r w:rsidR="002525E5">
        <w:rPr>
          <w:rFonts w:ascii="Times New Roman" w:hAnsi="Times New Roman" w:cs="Times New Roman"/>
          <w:sz w:val="24"/>
          <w:szCs w:val="24"/>
        </w:rPr>
        <w:lastRenderedPageBreak/>
        <w:t>ring and tightening the bolts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2525E5">
        <w:rPr>
          <w:rFonts w:ascii="Times New Roman" w:hAnsi="Times New Roman" w:cs="Times New Roman"/>
          <w:sz w:val="24"/>
          <w:szCs w:val="24"/>
        </w:rPr>
        <w:t>The ring can be further strengthened by fitting the foil and making it adhere by heating</w:t>
      </w:r>
      <w:r w:rsidR="001E320E" w:rsidRPr="003C23AD">
        <w:rPr>
          <w:rFonts w:ascii="Times New Roman" w:hAnsi="Times New Roman" w:cs="Times New Roman"/>
          <w:sz w:val="24"/>
          <w:szCs w:val="24"/>
        </w:rPr>
        <w:t>.</w:t>
      </w:r>
    </w:p>
    <w:p w:rsidR="001E320E" w:rsidRPr="003C23AD" w:rsidRDefault="00E35360" w:rsidP="00D04BD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Making a vent on the other </w:t>
      </w:r>
      <w:r w:rsidR="001952DE">
        <w:rPr>
          <w:rFonts w:ascii="Times New Roman" w:hAnsi="Times New Roman" w:cs="Times New Roman"/>
          <w:sz w:val="24"/>
          <w:szCs w:val="24"/>
        </w:rPr>
        <w:t xml:space="preserve">end of the block set </w:t>
      </w:r>
      <w:r>
        <w:rPr>
          <w:rFonts w:ascii="Times New Roman" w:hAnsi="Times New Roman" w:cs="Times New Roman"/>
          <w:sz w:val="24"/>
          <w:szCs w:val="24"/>
        </w:rPr>
        <w:t>using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47808">
        <w:rPr>
          <w:rFonts w:ascii="Times New Roman" w:hAnsi="Times New Roman" w:cs="Times New Roman"/>
          <w:sz w:val="24"/>
          <w:szCs w:val="24"/>
        </w:rPr>
        <w:t xml:space="preserve">sewer pipes of </w:t>
      </w:r>
      <w:r w:rsidR="001E320E" w:rsidRPr="003C23AD">
        <w:rPr>
          <w:rFonts w:ascii="Times New Roman" w:hAnsi="Times New Roman" w:cs="Times New Roman"/>
          <w:sz w:val="24"/>
          <w:szCs w:val="24"/>
        </w:rPr>
        <w:t>PVC</w:t>
      </w:r>
      <w:r w:rsidR="001E320E" w:rsidRPr="003C23A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1E320E" w:rsidRPr="003C23AD">
        <w:rPr>
          <w:rFonts w:ascii="Times New Roman" w:hAnsi="Times New Roman" w:cs="Times New Roman"/>
          <w:sz w:val="24"/>
          <w:szCs w:val="24"/>
        </w:rPr>
        <w:t>U</w:t>
      </w:r>
      <w:r w:rsidR="001E320E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110 </w:t>
      </w:r>
      <w:r w:rsidR="00397E91">
        <w:rPr>
          <w:rFonts w:ascii="Times New Roman" w:hAnsi="Times New Roman" w:cs="Times New Roman"/>
          <w:sz w:val="24"/>
          <w:szCs w:val="24"/>
        </w:rPr>
        <w:t>mm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(160 </w:t>
      </w:r>
      <w:r w:rsidR="00397E91">
        <w:rPr>
          <w:rFonts w:ascii="Times New Roman" w:hAnsi="Times New Roman" w:cs="Times New Roman"/>
          <w:sz w:val="24"/>
          <w:szCs w:val="24"/>
        </w:rPr>
        <w:t>or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200 </w:t>
      </w:r>
      <w:r w:rsidR="00397E91">
        <w:rPr>
          <w:rFonts w:ascii="Times New Roman" w:hAnsi="Times New Roman" w:cs="Times New Roman"/>
          <w:sz w:val="24"/>
          <w:szCs w:val="24"/>
        </w:rPr>
        <w:t>mm</w:t>
      </w:r>
      <w:r w:rsidR="001952DE">
        <w:rPr>
          <w:rFonts w:ascii="Times New Roman" w:hAnsi="Times New Roman" w:cs="Times New Roman"/>
          <w:sz w:val="24"/>
          <w:szCs w:val="24"/>
        </w:rPr>
        <w:t>)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1952DE">
        <w:rPr>
          <w:rFonts w:ascii="Times New Roman" w:hAnsi="Times New Roman" w:cs="Times New Roman"/>
          <w:sz w:val="24"/>
          <w:szCs w:val="24"/>
        </w:rPr>
        <w:t>that should be connected to the pipe cup fitted to the top plate opening of the block</w:t>
      </w:r>
      <w:r w:rsidR="001952D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1952DE">
        <w:rPr>
          <w:rFonts w:ascii="Times New Roman" w:hAnsi="Times New Roman" w:cs="Times New Roman"/>
          <w:sz w:val="24"/>
          <w:szCs w:val="24"/>
        </w:rPr>
        <w:t xml:space="preserve"> and drawing out the pipe ending with a vent by some </w:t>
      </w:r>
      <w:r w:rsidR="001952DE" w:rsidRPr="003C23AD">
        <w:rPr>
          <w:rFonts w:ascii="Times New Roman" w:hAnsi="Times New Roman" w:cs="Times New Roman"/>
          <w:sz w:val="24"/>
          <w:szCs w:val="24"/>
        </w:rPr>
        <w:t xml:space="preserve">50 </w:t>
      </w:r>
      <w:r w:rsidR="001952DE">
        <w:rPr>
          <w:rFonts w:ascii="Times New Roman" w:hAnsi="Times New Roman" w:cs="Times New Roman"/>
          <w:sz w:val="24"/>
          <w:szCs w:val="24"/>
        </w:rPr>
        <w:t>cm above the area level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To ensure the possibility for inspection, as well as for cleaning the tank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the pipes should be equipped with tips made of </w:t>
      </w:r>
      <w:r w:rsidR="001E320E" w:rsidRPr="003C23AD">
        <w:rPr>
          <w:rFonts w:ascii="Times New Roman" w:hAnsi="Times New Roman" w:cs="Times New Roman"/>
          <w:sz w:val="24"/>
          <w:szCs w:val="24"/>
        </w:rPr>
        <w:t>PVC</w:t>
      </w:r>
      <w:r w:rsidR="001E320E" w:rsidRPr="003C23A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1E320E" w:rsidRPr="003C23AD">
        <w:rPr>
          <w:rFonts w:ascii="Times New Roman" w:hAnsi="Times New Roman" w:cs="Times New Roman"/>
          <w:sz w:val="24"/>
          <w:szCs w:val="24"/>
        </w:rPr>
        <w:t>U</w:t>
      </w:r>
      <w:r w:rsidR="001E320E" w:rsidRPr="003C23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200 </w:t>
      </w:r>
      <w:r w:rsidR="003D44AD">
        <w:rPr>
          <w:rFonts w:ascii="Times New Roman" w:hAnsi="Times New Roman" w:cs="Times New Roman"/>
          <w:sz w:val="24"/>
          <w:szCs w:val="24"/>
        </w:rPr>
        <w:t>mm</w:t>
      </w:r>
      <w:r>
        <w:rPr>
          <w:rFonts w:ascii="Times New Roman" w:hAnsi="Times New Roman" w:cs="Times New Roman"/>
          <w:sz w:val="24"/>
          <w:szCs w:val="24"/>
        </w:rPr>
        <w:t xml:space="preserve"> pipes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ending with a telescope </w:t>
      </w:r>
      <w:r w:rsidR="001E320E" w:rsidRPr="003C23AD">
        <w:rPr>
          <w:rFonts w:ascii="Times New Roman" w:hAnsi="Times New Roman" w:cs="Times New Roman"/>
          <w:sz w:val="24"/>
          <w:szCs w:val="24"/>
        </w:rPr>
        <w:t>Т20 (40</w:t>
      </w:r>
      <w:r w:rsidR="003D44AD">
        <w:rPr>
          <w:rFonts w:ascii="Times New Roman" w:hAnsi="Times New Roman" w:cs="Times New Roman"/>
          <w:sz w:val="24"/>
          <w:szCs w:val="24"/>
        </w:rPr>
        <w:t>t</w:t>
      </w:r>
      <w:r w:rsidR="001E320E" w:rsidRPr="003C23AD">
        <w:rPr>
          <w:rFonts w:ascii="Times New Roman" w:hAnsi="Times New Roman" w:cs="Times New Roman"/>
          <w:sz w:val="24"/>
          <w:szCs w:val="24"/>
        </w:rPr>
        <w:t>), ТО5М (5</w:t>
      </w:r>
      <w:r w:rsidR="003D44AD">
        <w:rPr>
          <w:rFonts w:ascii="Times New Roman" w:hAnsi="Times New Roman" w:cs="Times New Roman"/>
          <w:sz w:val="24"/>
          <w:szCs w:val="24"/>
        </w:rPr>
        <w:t>t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or a cone with class</w:t>
      </w:r>
      <w:r w:rsidRPr="003C23AD">
        <w:rPr>
          <w:rFonts w:ascii="Times New Roman" w:hAnsi="Times New Roman" w:cs="Times New Roman"/>
          <w:sz w:val="24"/>
          <w:szCs w:val="24"/>
        </w:rPr>
        <w:t xml:space="preserve"> А15</w:t>
      </w:r>
      <w:r>
        <w:rPr>
          <w:rFonts w:ascii="Times New Roman" w:hAnsi="Times New Roman" w:cs="Times New Roman"/>
          <w:sz w:val="24"/>
          <w:szCs w:val="24"/>
        </w:rPr>
        <w:t xml:space="preserve"> concrete cover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320E" w:rsidRPr="003C23AD" w:rsidRDefault="00417785" w:rsidP="00D04BD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Backfilling the lateral sides with a 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15-30 </w:t>
      </w:r>
      <w:r w:rsidR="00B64071">
        <w:rPr>
          <w:rFonts w:ascii="Times New Roman" w:hAnsi="Times New Roman" w:cs="Times New Roman"/>
          <w:sz w:val="24"/>
          <w:szCs w:val="24"/>
        </w:rPr>
        <w:t>cm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thick layer of sorted sand, free of any stones and other sharp items.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2D23A6">
        <w:rPr>
          <w:rFonts w:ascii="Times New Roman" w:hAnsi="Times New Roman" w:cs="Times New Roman"/>
          <w:sz w:val="24"/>
          <w:szCs w:val="24"/>
        </w:rPr>
        <w:t>Flattening and compacting the padding layer</w:t>
      </w:r>
      <w:r w:rsidR="002D23A6"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E2620D">
        <w:rPr>
          <w:rFonts w:ascii="Times New Roman" w:hAnsi="Times New Roman" w:cs="Times New Roman"/>
          <w:sz w:val="24"/>
          <w:szCs w:val="24"/>
        </w:rPr>
        <w:t>Calculating the extent of soil compaction in consideration of the anticipated</w:t>
      </w:r>
      <w:r w:rsidR="00E2620D"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E2620D">
        <w:rPr>
          <w:rFonts w:ascii="Times New Roman" w:hAnsi="Times New Roman" w:cs="Times New Roman"/>
          <w:sz w:val="24"/>
          <w:szCs w:val="24"/>
        </w:rPr>
        <w:t>traffic load</w:t>
      </w:r>
      <w:r w:rsidR="001E320E"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320E" w:rsidRDefault="001E320E" w:rsidP="00D04BD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47808">
        <w:rPr>
          <w:rFonts w:ascii="Times New Roman" w:hAnsi="Times New Roman" w:cs="Times New Roman"/>
          <w:sz w:val="24"/>
          <w:szCs w:val="24"/>
        </w:rPr>
        <w:t xml:space="preserve">Backfilling the </w:t>
      </w:r>
      <w:r w:rsidR="00711385">
        <w:rPr>
          <w:rFonts w:ascii="Times New Roman" w:hAnsi="Times New Roman" w:cs="Times New Roman"/>
          <w:sz w:val="24"/>
          <w:szCs w:val="24"/>
        </w:rPr>
        <w:t>boxes</w:t>
      </w:r>
      <w:r w:rsidR="00C47808">
        <w:rPr>
          <w:rFonts w:ascii="Times New Roman" w:hAnsi="Times New Roman" w:cs="Times New Roman"/>
          <w:sz w:val="24"/>
          <w:szCs w:val="24"/>
        </w:rPr>
        <w:t xml:space="preserve"> with a </w:t>
      </w:r>
      <w:r w:rsidRPr="003C23AD">
        <w:rPr>
          <w:rFonts w:ascii="Times New Roman" w:hAnsi="Times New Roman" w:cs="Times New Roman"/>
          <w:sz w:val="24"/>
          <w:szCs w:val="24"/>
        </w:rPr>
        <w:t xml:space="preserve">10-15 </w:t>
      </w:r>
      <w:r w:rsidR="00B64071">
        <w:rPr>
          <w:rFonts w:ascii="Times New Roman" w:hAnsi="Times New Roman" w:cs="Times New Roman"/>
          <w:sz w:val="24"/>
          <w:szCs w:val="24"/>
        </w:rPr>
        <w:t>cm</w:t>
      </w:r>
      <w:r w:rsidR="00C47808">
        <w:rPr>
          <w:rFonts w:ascii="Times New Roman" w:hAnsi="Times New Roman" w:cs="Times New Roman"/>
          <w:sz w:val="24"/>
          <w:szCs w:val="24"/>
        </w:rPr>
        <w:t xml:space="preserve"> thick layer of </w:t>
      </w:r>
      <w:r w:rsidR="0000189A">
        <w:rPr>
          <w:rFonts w:ascii="Times New Roman" w:hAnsi="Times New Roman" w:cs="Times New Roman"/>
          <w:sz w:val="24"/>
          <w:szCs w:val="24"/>
        </w:rPr>
        <w:t>sorted</w:t>
      </w:r>
      <w:r w:rsidR="00C47808">
        <w:rPr>
          <w:rFonts w:ascii="Times New Roman" w:hAnsi="Times New Roman" w:cs="Times New Roman"/>
          <w:sz w:val="24"/>
          <w:szCs w:val="24"/>
        </w:rPr>
        <w:t xml:space="preserve"> sand, free of any stones and other sharp items</w:t>
      </w:r>
      <w:r w:rsidRPr="003C23AD">
        <w:rPr>
          <w:rFonts w:ascii="Times New Roman" w:hAnsi="Times New Roman" w:cs="Times New Roman"/>
          <w:sz w:val="24"/>
          <w:szCs w:val="24"/>
        </w:rPr>
        <w:t xml:space="preserve">, </w:t>
      </w:r>
      <w:r w:rsidR="003041B6">
        <w:rPr>
          <w:rFonts w:ascii="Times New Roman" w:hAnsi="Times New Roman" w:cs="Times New Roman"/>
          <w:sz w:val="24"/>
          <w:szCs w:val="24"/>
        </w:rPr>
        <w:t>flattening and evening that layer</w:t>
      </w:r>
      <w:r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1952DE">
        <w:rPr>
          <w:rFonts w:ascii="Times New Roman" w:hAnsi="Times New Roman" w:cs="Times New Roman"/>
          <w:sz w:val="24"/>
          <w:szCs w:val="24"/>
        </w:rPr>
        <w:t xml:space="preserve">Special measures </w:t>
      </w:r>
      <w:r w:rsidR="003041B6">
        <w:rPr>
          <w:rFonts w:ascii="Times New Roman" w:hAnsi="Times New Roman" w:cs="Times New Roman"/>
          <w:sz w:val="24"/>
          <w:szCs w:val="24"/>
        </w:rPr>
        <w:t xml:space="preserve">should be </w:t>
      </w:r>
      <w:r w:rsidR="001952DE">
        <w:rPr>
          <w:rFonts w:ascii="Times New Roman" w:hAnsi="Times New Roman" w:cs="Times New Roman"/>
          <w:sz w:val="24"/>
          <w:szCs w:val="24"/>
        </w:rPr>
        <w:t>taken</w:t>
      </w:r>
      <w:r w:rsidR="003041B6">
        <w:rPr>
          <w:rFonts w:ascii="Times New Roman" w:hAnsi="Times New Roman" w:cs="Times New Roman"/>
          <w:sz w:val="24"/>
          <w:szCs w:val="24"/>
        </w:rPr>
        <w:t xml:space="preserve"> to prevent </w:t>
      </w:r>
      <w:r w:rsidR="001952DE">
        <w:rPr>
          <w:rFonts w:ascii="Times New Roman" w:hAnsi="Times New Roman" w:cs="Times New Roman"/>
          <w:sz w:val="24"/>
          <w:szCs w:val="24"/>
        </w:rPr>
        <w:t>crumbling of the pit sides, or foil coming off or falling of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1A4C4C">
        <w:rPr>
          <w:rFonts w:ascii="Times New Roman" w:hAnsi="Times New Roman" w:cs="Times New Roman"/>
          <w:sz w:val="24"/>
          <w:szCs w:val="24"/>
        </w:rPr>
        <w:t>stones and other sharp items</w:t>
      </w:r>
      <w:r w:rsidRPr="003C23AD">
        <w:rPr>
          <w:rFonts w:ascii="Times New Roman" w:hAnsi="Times New Roman" w:cs="Times New Roman"/>
          <w:sz w:val="24"/>
          <w:szCs w:val="24"/>
        </w:rPr>
        <w:t xml:space="preserve">. </w:t>
      </w:r>
      <w:r w:rsidR="001952DE">
        <w:rPr>
          <w:rFonts w:ascii="Times New Roman" w:hAnsi="Times New Roman" w:cs="Times New Roman"/>
          <w:sz w:val="24"/>
          <w:szCs w:val="24"/>
        </w:rPr>
        <w:t>Additional measures to protect the foil</w:t>
      </w:r>
      <w:r w:rsidRPr="003C23AD">
        <w:rPr>
          <w:rFonts w:ascii="Times New Roman" w:hAnsi="Times New Roman" w:cs="Times New Roman"/>
          <w:sz w:val="24"/>
          <w:szCs w:val="24"/>
        </w:rPr>
        <w:t xml:space="preserve"> </w:t>
      </w:r>
      <w:r w:rsidR="00C47808">
        <w:rPr>
          <w:rFonts w:ascii="Times New Roman" w:hAnsi="Times New Roman" w:cs="Times New Roman"/>
          <w:sz w:val="24"/>
          <w:szCs w:val="24"/>
        </w:rPr>
        <w:t>by covering it with geotextile</w:t>
      </w:r>
      <w:r w:rsidR="001952DE">
        <w:rPr>
          <w:rFonts w:ascii="Times New Roman" w:hAnsi="Times New Roman" w:cs="Times New Roman"/>
          <w:sz w:val="24"/>
          <w:szCs w:val="24"/>
        </w:rPr>
        <w:t xml:space="preserve"> is advisable</w:t>
      </w:r>
      <w:r w:rsidRPr="003C2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2591" w:rsidRDefault="00DA2591" w:rsidP="00E2479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51C4D" w:rsidRDefault="00151C4D" w:rsidP="00E2479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A5284" w:rsidRDefault="00B64071" w:rsidP="005A528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Pipelife</w:t>
      </w:r>
      <w:r w:rsidR="00091EE5">
        <w:rPr>
          <w:rFonts w:ascii="Times New Roman" w:hAnsi="Times New Roman" w:cs="Times New Roman"/>
          <w:b/>
          <w:bCs/>
          <w:sz w:val="24"/>
          <w:szCs w:val="24"/>
        </w:rPr>
        <w:t xml:space="preserve"> Bulgaria</w:t>
      </w:r>
      <w:r w:rsidR="005A5284" w:rsidRPr="005A52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189A">
        <w:rPr>
          <w:rFonts w:ascii="Times New Roman" w:hAnsi="Times New Roman" w:cs="Times New Roman"/>
          <w:b/>
          <w:bCs/>
          <w:sz w:val="24"/>
          <w:szCs w:val="24"/>
        </w:rPr>
        <w:t xml:space="preserve">is not a performer of construction and installation works and </w:t>
      </w:r>
      <w:r w:rsidR="00106AD9">
        <w:rPr>
          <w:rFonts w:ascii="Times New Roman" w:hAnsi="Times New Roman" w:cs="Times New Roman"/>
          <w:b/>
          <w:bCs/>
          <w:sz w:val="24"/>
          <w:szCs w:val="24"/>
        </w:rPr>
        <w:t>cannot supply</w:t>
      </w:r>
      <w:r w:rsidR="000018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52DE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00189A">
        <w:rPr>
          <w:rFonts w:ascii="Times New Roman" w:hAnsi="Times New Roman" w:cs="Times New Roman"/>
          <w:b/>
          <w:bCs/>
          <w:sz w:val="24"/>
          <w:szCs w:val="24"/>
        </w:rPr>
        <w:t xml:space="preserve">aggregates </w:t>
      </w:r>
      <w:r w:rsidR="00106AD9">
        <w:rPr>
          <w:rFonts w:ascii="Times New Roman" w:hAnsi="Times New Roman" w:cs="Times New Roman"/>
          <w:b/>
          <w:bCs/>
          <w:sz w:val="24"/>
          <w:szCs w:val="24"/>
        </w:rPr>
        <w:t>necessary for installing the structure</w:t>
      </w:r>
      <w:r w:rsidR="005A5284" w:rsidRPr="005A5284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5A5284" w:rsidRDefault="005A5284" w:rsidP="005A5284">
      <w:pPr>
        <w:ind w:left="180"/>
        <w:rPr>
          <w:rFonts w:ascii="Times New Roman" w:hAnsi="Times New Roman" w:cs="Times New Roman"/>
          <w:b/>
          <w:bCs/>
          <w:sz w:val="24"/>
          <w:szCs w:val="24"/>
        </w:rPr>
      </w:pPr>
    </w:p>
    <w:p w:rsidR="00151C4D" w:rsidRPr="005A5284" w:rsidRDefault="00151C4D" w:rsidP="005A5284">
      <w:pPr>
        <w:ind w:left="180"/>
        <w:rPr>
          <w:rFonts w:ascii="Times New Roman" w:hAnsi="Times New Roman" w:cs="Times New Roman"/>
          <w:b/>
          <w:bCs/>
          <w:sz w:val="24"/>
          <w:szCs w:val="24"/>
        </w:rPr>
      </w:pPr>
    </w:p>
    <w:p w:rsidR="00E2479D" w:rsidRPr="001769D4" w:rsidRDefault="00106AD9" w:rsidP="00E2479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Options for pipe connections in the system</w:t>
      </w:r>
    </w:p>
    <w:p w:rsidR="001769D4" w:rsidRPr="001769D4" w:rsidRDefault="001769D4" w:rsidP="001769D4">
      <w:pPr>
        <w:spacing w:line="36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bookmarkEnd w:id="0"/>
    <w:p w:rsidR="003771C4" w:rsidRPr="003C23AD" w:rsidRDefault="004A0D02" w:rsidP="00D04BDC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3C23A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507F9634" wp14:editId="08F660C3">
            <wp:extent cx="2026285" cy="2026153"/>
            <wp:effectExtent l="0" t="0" r="0" b="0"/>
            <wp:docPr id="29" name="Picture 29" descr="IMG_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34" cy="21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76C" w:rsidRPr="0018776C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3609975" cy="2047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34" cy="20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D9" w:rsidRDefault="00473AD9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151C4D" w:rsidRDefault="00151C4D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151C4D" w:rsidRDefault="00151C4D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151C4D" w:rsidRDefault="00151C4D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473AD9" w:rsidRPr="003C23AD" w:rsidRDefault="00262E37" w:rsidP="0088117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Possibility for </w:t>
      </w:r>
      <w:r w:rsidR="008D12AA" w:rsidRPr="003C23AD">
        <w:rPr>
          <w:rFonts w:ascii="Times New Roman" w:hAnsi="Times New Roman" w:cs="Times New Roman"/>
          <w:b/>
          <w:bCs/>
          <w:sz w:val="24"/>
          <w:szCs w:val="24"/>
        </w:rPr>
        <w:t xml:space="preserve">CCTV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inspection and monitoring </w:t>
      </w:r>
    </w:p>
    <w:p w:rsidR="00473AD9" w:rsidRPr="003C23AD" w:rsidRDefault="001E53FF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3C23A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59264" behindDoc="0" locked="0" layoutInCell="1" allowOverlap="1" wp14:anchorId="5D97436E" wp14:editId="4C7BC6B7">
            <wp:simplePos x="0" y="0"/>
            <wp:positionH relativeFrom="column">
              <wp:posOffset>97790</wp:posOffset>
            </wp:positionH>
            <wp:positionV relativeFrom="paragraph">
              <wp:posOffset>263525</wp:posOffset>
            </wp:positionV>
            <wp:extent cx="1986280" cy="1495425"/>
            <wp:effectExtent l="0" t="0" r="0" b="9525"/>
            <wp:wrapSquare wrapText="bothSides"/>
            <wp:docPr id="37" name="Picture 9" descr="IMG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 descr="IMG_04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AD9" w:rsidRPr="003C23AD" w:rsidRDefault="001E53FF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1E53FF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440940" cy="14952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9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4D" w:rsidRPr="00151C4D" w:rsidRDefault="00151C4D" w:rsidP="00151C4D">
      <w:pPr>
        <w:spacing w:line="360" w:lineRule="auto"/>
        <w:ind w:left="1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151C4D" w:rsidRPr="00151C4D" w:rsidRDefault="00151C4D" w:rsidP="00151C4D">
      <w:pPr>
        <w:spacing w:line="360" w:lineRule="auto"/>
        <w:ind w:left="1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473AD9" w:rsidRPr="001769D4" w:rsidRDefault="00AD515B" w:rsidP="0088117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What to do and what not to do</w:t>
      </w:r>
    </w:p>
    <w:p w:rsidR="001769D4" w:rsidRPr="001769D4" w:rsidRDefault="001769D4" w:rsidP="001769D4">
      <w:pPr>
        <w:spacing w:line="360" w:lineRule="auto"/>
        <w:ind w:left="1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5"/>
        <w:gridCol w:w="4866"/>
      </w:tblGrid>
      <w:tr w:rsidR="00473AD9" w:rsidRPr="003C23AD" w:rsidTr="00473AD9">
        <w:trPr>
          <w:trHeight w:val="736"/>
        </w:trPr>
        <w:tc>
          <w:tcPr>
            <w:tcW w:w="4865" w:type="dxa"/>
            <w:shd w:val="clear" w:color="auto" w:fill="auto"/>
          </w:tcPr>
          <w:p w:rsidR="00473AD9" w:rsidRPr="003C23AD" w:rsidRDefault="00AD515B" w:rsidP="0081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  <w:r w:rsidR="00473AD9" w:rsidRPr="003C23AD">
              <w:rPr>
                <w:rFonts w:ascii="Times New Roman" w:hAnsi="Times New Roman" w:cs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0BAC597D" wp14:editId="2CFEA429">
                  <wp:extent cx="668020" cy="490538"/>
                  <wp:effectExtent l="0" t="0" r="0" b="0"/>
                  <wp:docPr id="65" name="Picture 65" descr="MCj044131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4413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28" cy="4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473AD9" w:rsidRPr="003C23AD" w:rsidRDefault="00AD515B" w:rsidP="0081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Wrong</w:t>
            </w:r>
            <w:r w:rsidR="00473AD9" w:rsidRPr="003C23AD">
              <w:rPr>
                <w:rFonts w:ascii="Times New Roman" w:hAnsi="Times New Roman" w:cs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6DF1D32B" wp14:editId="40534FEE">
                  <wp:extent cx="398780" cy="554990"/>
                  <wp:effectExtent l="0" t="0" r="1270" b="0"/>
                  <wp:docPr id="64" name="Picture 64" descr="MCj03912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3912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46" cy="55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AD9" w:rsidRPr="003C23AD" w:rsidTr="00473AD9">
        <w:trPr>
          <w:trHeight w:val="359"/>
        </w:trPr>
        <w:tc>
          <w:tcPr>
            <w:tcW w:w="4865" w:type="dxa"/>
            <w:shd w:val="clear" w:color="auto" w:fill="auto"/>
          </w:tcPr>
          <w:p w:rsidR="00473AD9" w:rsidRPr="003C23AD" w:rsidRDefault="00867AA4" w:rsidP="008119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Flat even surface </w:t>
            </w:r>
          </w:p>
          <w:p w:rsidR="00473AD9" w:rsidRPr="003C23A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73AD9" w:rsidRPr="003C23A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23AD">
              <w:rPr>
                <w:rFonts w:ascii="Times New Roman" w:hAnsi="Times New Roman" w:cs="Times New Roman"/>
                <w:noProof/>
                <w:sz w:val="24"/>
                <w:szCs w:val="24"/>
                <w:lang w:val="bg-BG" w:eastAsia="bg-BG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CB050A7" wp14:editId="78814B5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67945</wp:posOffset>
                      </wp:positionV>
                      <wp:extent cx="2470150" cy="728980"/>
                      <wp:effectExtent l="8890" t="10795" r="6985" b="1270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728980"/>
                                <a:chOff x="2782" y="14519"/>
                                <a:chExt cx="6409" cy="1891"/>
                              </a:xfrm>
                            </wpg:grpSpPr>
                            <wps:wsp>
                              <wps:cNvPr id="8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82" name="Group 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3" name="Rectangle 5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Rectangle 54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Rectangle 5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6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7" name="Rectangle 5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Rectangle 58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Rectangle 59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73CF75" id="Group 79" o:spid="_x0000_s1026" style="position:absolute;margin-left:2.2pt;margin-top:5.35pt;width:194.5pt;height:57.4pt;z-index:251663360" coordorigin="2782,14519" coordsize="6409,1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FUAAAAAUmdodGxvbmcAAAFP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QzcwNzFDMzEwODA1QkQ5QzdDQzU1Nzc5MEU2RkRGQTE8L2V4aWY6TmF0aXZl&#10;RGlnZXN0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">
                      <v:rect id="Rectangle 50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c8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" fillcolor="black"/>
                      <v:group id="Group 51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 52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rect id="Rectangle 53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kixAAAANsAAAAPAAAAZHJzL2Rvd25yZXYueG1sRI9BawIx&#10;FITvhf6H8ApeSs1qQ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D6mmSL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54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FWxAAAANsAAAAPAAAAZHJzL2Rvd25yZXYueG1sRI9BawIx&#10;FITvhf6H8ApeSs0qR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LFPAVb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55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TNxAAAANsAAAAPAAAAZHJzL2Rvd25yZXYueG1sRI9BawIx&#10;FITvhf6H8ApeSs0qVN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N4DpM3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</v:group>
                        <v:group id="Group 56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<v:rect id="Rectangle 57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58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" strokecolor="green">
                            <v:fill r:id="rId31" o:title="Stormbox_drawings_dwg sidewall" recolor="t" rotate="t" type="frame"/>
                          </v:rect>
                          <v:rect id="Rectangle 59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</v:group>
                      </v:group>
                    </v:group>
                  </w:pict>
                </mc:Fallback>
              </mc:AlternateContent>
            </w:r>
          </w:p>
          <w:p w:rsidR="00473AD9" w:rsidRPr="003C23A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73AD9" w:rsidRPr="003C23A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73AD9" w:rsidRPr="003C23A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73AD9" w:rsidRPr="003C23A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73AD9" w:rsidRPr="003C23A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866" w:type="dxa"/>
            <w:shd w:val="clear" w:color="auto" w:fill="auto"/>
          </w:tcPr>
          <w:p w:rsidR="00473AD9" w:rsidRPr="003C23AD" w:rsidRDefault="00473AD9" w:rsidP="007C4A5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23AD">
              <w:rPr>
                <w:rFonts w:ascii="Times New Roman" w:hAnsi="Times New Roman" w:cs="Times New Roman"/>
                <w:noProof/>
                <w:sz w:val="24"/>
                <w:szCs w:val="24"/>
                <w:lang w:val="bg-BG" w:eastAsia="bg-BG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312E68B" wp14:editId="0C20A3EB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201930</wp:posOffset>
                      </wp:positionV>
                      <wp:extent cx="2470150" cy="1135380"/>
                      <wp:effectExtent l="13335" t="11430" r="12065" b="5715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1135380"/>
                                <a:chOff x="2782" y="13464"/>
                                <a:chExt cx="6409" cy="2946"/>
                              </a:xfrm>
                            </wpg:grpSpPr>
                            <wps:wsp>
                              <wps:cNvPr id="68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70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1" name="Rectangle 41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42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4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4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5" name="Rectangle 4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Rectangle 46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Rectangle 4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8" name="AutoShap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3464"/>
                                  <a:ext cx="5389" cy="108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D3FF3A" id="Group 67" o:spid="_x0000_s1026" style="position:absolute;margin-left:5.55pt;margin-top:15.9pt;width:194.5pt;height:89.4pt;z-index:251662336" coordorigin="2782,13464" coordsize="6409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VAAAAAFJnaHRsb25nAAABT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M3MDcxQzMxMDgwNUJE&#10;OUM3Q0M1NTc3OTBFNkZERkExPC9leGlmOk5hdGl2ZURpZ2Vz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">
                      <v:rect id="Rectangle 38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3A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" fillcolor="black"/>
                      <v:group id="Group 39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Group 40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<v:rect id="Rectangle 41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42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43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kFxQAAANsAAAAPAAAAZHJzL2Rvd25yZXYueG1sRI9PS8NA&#10;FMTvQr/D8gpexG6qo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ALc+kFxQAAANsAAAAP&#10;AAAAAAAAAAAAAAAAAAcCAABkcnMvZG93bnJldi54bWxQSwUGAAAAAAMAAwC3AAAA+QIAAAAA&#10;" strokecolor="green">
                            <v:fill r:id="rId31" o:title="Stormbox_drawings_dwg sidewall" recolor="t" rotate="t" type="frame"/>
                          </v:rect>
                        </v:group>
                        <v:group id="Group 44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rect id="Rectangle 45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TqxQAAANsAAAAPAAAAZHJzL2Rvd25yZXYueG1sRI9PS8NA&#10;FMTvQr/D8gpexG4qq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Dr1tTqxQAAANsAAAAP&#10;AAAAAAAAAAAAAAAAAAcCAABkcnMvZG93bnJldi54bWxQSwUGAAAAAAMAAwC3AAAA+QIAAAAA&#10;" strokecolor="green">
                            <v:fill r:id="rId31" o:title="Stormbox_drawings_dwg sidewall" recolor="t" rotate="t" type="frame"/>
                          </v:rect>
                          <v:rect id="Rectangle 46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47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</v:group>
                      </v:group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48" o:spid="_x0000_s1037" type="#_x0000_t6" style="position:absolute;left:2782;top:13464;width:538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" fillcolor="black"/>
                    </v:group>
                  </w:pict>
                </mc:Fallback>
              </mc:AlternateContent>
            </w:r>
            <w:r w:rsidR="007C4A5B"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t>Inclined</w:t>
            </w:r>
            <w:r w:rsidR="008257BA" w:rsidRPr="003C23AD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="007C4A5B">
              <w:rPr>
                <w:rFonts w:ascii="Times New Roman" w:hAnsi="Times New Roman" w:cs="Times New Roman"/>
                <w:sz w:val="24"/>
                <w:szCs w:val="24"/>
              </w:rPr>
              <w:t>surface</w:t>
            </w:r>
            <w:r w:rsidR="008257BA" w:rsidRPr="003C23AD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="007C4A5B">
              <w:rPr>
                <w:rFonts w:ascii="Times New Roman" w:hAnsi="Times New Roman" w:cs="Times New Roman"/>
                <w:sz w:val="24"/>
                <w:szCs w:val="24"/>
              </w:rPr>
              <w:t xml:space="preserve">above the </w:t>
            </w:r>
            <w:r w:rsidR="00711385">
              <w:rPr>
                <w:rFonts w:ascii="Times New Roman" w:hAnsi="Times New Roman" w:cs="Times New Roman"/>
                <w:sz w:val="24"/>
                <w:szCs w:val="24"/>
              </w:rPr>
              <w:t>boxes</w:t>
            </w:r>
          </w:p>
        </w:tc>
      </w:tr>
      <w:tr w:rsidR="00473AD9" w:rsidRPr="003C23AD" w:rsidTr="005A5284">
        <w:trPr>
          <w:trHeight w:val="1202"/>
        </w:trPr>
        <w:tc>
          <w:tcPr>
            <w:tcW w:w="4865" w:type="dxa"/>
            <w:shd w:val="clear" w:color="auto" w:fill="auto"/>
          </w:tcPr>
          <w:p w:rsidR="00473AD9" w:rsidRPr="003C23A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:rsidR="008D12AA" w:rsidRPr="003C23AD" w:rsidRDefault="00977B33" w:rsidP="00977B33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Only light-weight machinery should be allowed to move on the surface</w:t>
            </w:r>
            <w:r w:rsidR="00473AD9" w:rsidRPr="003C23AD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 the time of installation </w:t>
            </w:r>
          </w:p>
        </w:tc>
        <w:tc>
          <w:tcPr>
            <w:tcW w:w="4866" w:type="dxa"/>
            <w:shd w:val="clear" w:color="auto" w:fill="auto"/>
          </w:tcPr>
          <w:p w:rsidR="00473AD9" w:rsidRPr="003C23A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73AD9" w:rsidRPr="00483EB9" w:rsidRDefault="00977B33" w:rsidP="00445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No cranes or other heavy machinery should be allowed to move on the </w:t>
            </w:r>
            <w:r w:rsidR="00711385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boxes</w:t>
            </w:r>
            <w:r w:rsidR="00881176" w:rsidRPr="003C23AD">
              <w:rPr>
                <w:rFonts w:ascii="Times New Roman" w:hAnsi="Times New Roman" w:cs="Times New Roman"/>
                <w:color w:val="222222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before </w:t>
            </w:r>
            <w:r w:rsidR="004454E4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putting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the final </w:t>
            </w:r>
            <w:r w:rsidR="004454E4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layer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bg-BG"/>
              </w:rPr>
              <w:t xml:space="preserve"> </w:t>
            </w:r>
            <w:r w:rsidR="00483EB9">
              <w:rPr>
                <w:rFonts w:ascii="Times New Roman" w:hAnsi="Times New Roman" w:cs="Times New Roman"/>
                <w:color w:val="222222"/>
                <w:sz w:val="24"/>
                <w:szCs w:val="24"/>
                <w:lang w:val="bg-BG"/>
              </w:rPr>
              <w:t>–</w:t>
            </w:r>
            <w:r w:rsidR="00881176" w:rsidRPr="003C23AD">
              <w:rPr>
                <w:rFonts w:ascii="Times New Roman" w:hAnsi="Times New Roman" w:cs="Times New Roman"/>
                <w:color w:val="222222"/>
                <w:sz w:val="24"/>
                <w:szCs w:val="24"/>
                <w:lang w:val="bg-BG"/>
              </w:rPr>
              <w:t xml:space="preserve"> </w:t>
            </w:r>
            <w:r w:rsidR="00483EB9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the sidewalks.</w:t>
            </w:r>
          </w:p>
        </w:tc>
      </w:tr>
    </w:tbl>
    <w:p w:rsidR="00B70984" w:rsidRPr="003C23AD" w:rsidRDefault="00B70984" w:rsidP="008119FE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sectPr w:rsidR="00B70984" w:rsidRPr="003C23AD" w:rsidSect="00B3735D">
      <w:headerReference w:type="default" r:id="rId32"/>
      <w:pgSz w:w="11906" w:h="16838" w:code="9"/>
      <w:pgMar w:top="1985" w:right="849" w:bottom="709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CFF" w:rsidRDefault="00DD7CFF" w:rsidP="0028004E">
      <w:r>
        <w:separator/>
      </w:r>
    </w:p>
  </w:endnote>
  <w:endnote w:type="continuationSeparator" w:id="0">
    <w:p w:rsidR="00DD7CFF" w:rsidRDefault="00DD7CFF" w:rsidP="0028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CFF" w:rsidRDefault="00DD7CFF" w:rsidP="0028004E">
      <w:r>
        <w:separator/>
      </w:r>
    </w:p>
  </w:footnote>
  <w:footnote w:type="continuationSeparator" w:id="0">
    <w:p w:rsidR="00DD7CFF" w:rsidRDefault="00DD7CFF" w:rsidP="0028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Eindruck"/>
      <w:tag w:val="Eindruck"/>
      <w:id w:val="1354382181"/>
      <w:lock w:val="sdtContentLocked"/>
    </w:sdtPr>
    <w:sdtEndPr/>
    <w:sdtContent>
      <w:p w:rsidR="0028004E" w:rsidRDefault="00F47688">
        <w:pPr>
          <w:pStyle w:val="Header"/>
        </w:pPr>
        <w:r>
          <w:rPr>
            <w:noProof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67456" behindDoc="0" locked="1" layoutInCell="1" allowOverlap="1" wp14:anchorId="15AEACF4" wp14:editId="692DB7A6">
                  <wp:simplePos x="0" y="0"/>
                  <wp:positionH relativeFrom="page">
                    <wp:posOffset>0</wp:posOffset>
                  </wp:positionH>
                  <wp:positionV relativeFrom="page">
                    <wp:posOffset>3600450</wp:posOffset>
                  </wp:positionV>
                  <wp:extent cx="180000" cy="0"/>
                  <wp:effectExtent l="0" t="0" r="10795" b="19050"/>
                  <wp:wrapNone/>
                  <wp:docPr id="8" name="Gerade Verbindung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381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B95D95C" id="Gerade Verbindung 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3.5pt" to="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" strokecolor="#003da5 [3204]" strokeweight=".3pt">
                  <v:stroke joinstyle="miter"/>
                  <w10:wrap anchorx="page" anchory="page"/>
                  <w10:anchorlock/>
                </v:line>
              </w:pict>
            </mc:Fallback>
          </mc:AlternateContent>
        </w:r>
        <w:r w:rsidR="0028004E">
          <w:rPr>
            <w:noProof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66432" behindDoc="0" locked="1" layoutInCell="1" allowOverlap="1" wp14:anchorId="19EB3F30" wp14:editId="70E3CCC8">
                  <wp:simplePos x="0" y="0"/>
                  <wp:positionH relativeFrom="page">
                    <wp:posOffset>-1080135</wp:posOffset>
                  </wp:positionH>
                  <wp:positionV relativeFrom="page">
                    <wp:posOffset>7008495</wp:posOffset>
                  </wp:positionV>
                  <wp:extent cx="5626800" cy="5626800"/>
                  <wp:effectExtent l="0" t="0" r="0" b="0"/>
                  <wp:wrapNone/>
                  <wp:docPr id="7" name="Freefor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5626800" cy="5626800"/>
                          </a:xfrm>
                          <a:custGeom>
                            <a:avLst/>
                            <a:gdLst>
                              <a:gd name="T0" fmla="*/ 6334 w 16044"/>
                              <a:gd name="T1" fmla="*/ 15013 h 16044"/>
                              <a:gd name="T2" fmla="*/ 4737 w 16044"/>
                              <a:gd name="T3" fmla="*/ 14475 h 16044"/>
                              <a:gd name="T4" fmla="*/ 3342 w 16044"/>
                              <a:gd name="T5" fmla="*/ 13581 h 16044"/>
                              <a:gd name="T6" fmla="*/ 2205 w 16044"/>
                              <a:gd name="T7" fmla="*/ 12388 h 16044"/>
                              <a:gd name="T8" fmla="*/ 1378 w 16044"/>
                              <a:gd name="T9" fmla="*/ 10948 h 16044"/>
                              <a:gd name="T10" fmla="*/ 917 w 16044"/>
                              <a:gd name="T11" fmla="*/ 9317 h 16044"/>
                              <a:gd name="T12" fmla="*/ 872 w 16044"/>
                              <a:gd name="T13" fmla="*/ 7564 h 16044"/>
                              <a:gd name="T14" fmla="*/ 1254 w 16044"/>
                              <a:gd name="T15" fmla="*/ 5901 h 16044"/>
                              <a:gd name="T16" fmla="*/ 2013 w 16044"/>
                              <a:gd name="T17" fmla="*/ 4418 h 16044"/>
                              <a:gd name="T18" fmla="*/ 3092 w 16044"/>
                              <a:gd name="T19" fmla="*/ 3172 h 16044"/>
                              <a:gd name="T20" fmla="*/ 4440 w 16044"/>
                              <a:gd name="T21" fmla="*/ 2214 h 16044"/>
                              <a:gd name="T22" fmla="*/ 6001 w 16044"/>
                              <a:gd name="T23" fmla="*/ 1599 h 16044"/>
                              <a:gd name="T24" fmla="*/ 7722 w 16044"/>
                              <a:gd name="T25" fmla="*/ 1383 h 16044"/>
                              <a:gd name="T26" fmla="*/ 9443 w 16044"/>
                              <a:gd name="T27" fmla="*/ 1599 h 16044"/>
                              <a:gd name="T28" fmla="*/ 11004 w 16044"/>
                              <a:gd name="T29" fmla="*/ 2214 h 16044"/>
                              <a:gd name="T30" fmla="*/ 12352 w 16044"/>
                              <a:gd name="T31" fmla="*/ 3172 h 16044"/>
                              <a:gd name="T32" fmla="*/ 13432 w 16044"/>
                              <a:gd name="T33" fmla="*/ 4418 h 16044"/>
                              <a:gd name="T34" fmla="*/ 14190 w 16044"/>
                              <a:gd name="T35" fmla="*/ 5901 h 16044"/>
                              <a:gd name="T36" fmla="*/ 14572 w 16044"/>
                              <a:gd name="T37" fmla="*/ 7564 h 16044"/>
                              <a:gd name="T38" fmla="*/ 14528 w 16044"/>
                              <a:gd name="T39" fmla="*/ 9317 h 16044"/>
                              <a:gd name="T40" fmla="*/ 14067 w 16044"/>
                              <a:gd name="T41" fmla="*/ 10948 h 16044"/>
                              <a:gd name="T42" fmla="*/ 13239 w 16044"/>
                              <a:gd name="T43" fmla="*/ 12388 h 16044"/>
                              <a:gd name="T44" fmla="*/ 12101 w 16044"/>
                              <a:gd name="T45" fmla="*/ 13581 h 16044"/>
                              <a:gd name="T46" fmla="*/ 10707 w 16044"/>
                              <a:gd name="T47" fmla="*/ 14475 h 16044"/>
                              <a:gd name="T48" fmla="*/ 9110 w 16044"/>
                              <a:gd name="T49" fmla="*/ 15013 h 16044"/>
                              <a:gd name="T50" fmla="*/ 8022 w 16044"/>
                              <a:gd name="T51" fmla="*/ 0 h 16044"/>
                              <a:gd name="T52" fmla="*/ 6018 w 16044"/>
                              <a:gd name="T53" fmla="*/ 253 h 16044"/>
                              <a:gd name="T54" fmla="*/ 4199 w 16044"/>
                              <a:gd name="T55" fmla="*/ 969 h 16044"/>
                              <a:gd name="T56" fmla="*/ 2628 w 16044"/>
                              <a:gd name="T57" fmla="*/ 2084 h 16044"/>
                              <a:gd name="T58" fmla="*/ 1370 w 16044"/>
                              <a:gd name="T59" fmla="*/ 3537 h 16044"/>
                              <a:gd name="T60" fmla="*/ 486 w 16044"/>
                              <a:gd name="T61" fmla="*/ 5263 h 16044"/>
                              <a:gd name="T62" fmla="*/ 41 w 16044"/>
                              <a:gd name="T63" fmla="*/ 7202 h 16044"/>
                              <a:gd name="T64" fmla="*/ 92 w 16044"/>
                              <a:gd name="T65" fmla="*/ 9243 h 16044"/>
                              <a:gd name="T66" fmla="*/ 631 w 16044"/>
                              <a:gd name="T67" fmla="*/ 11145 h 16044"/>
                              <a:gd name="T68" fmla="*/ 1593 w 16044"/>
                              <a:gd name="T69" fmla="*/ 12822 h 16044"/>
                              <a:gd name="T70" fmla="*/ 2919 w 16044"/>
                              <a:gd name="T71" fmla="*/ 14212 h 16044"/>
                              <a:gd name="T72" fmla="*/ 4544 w 16044"/>
                              <a:gd name="T73" fmla="*/ 15253 h 16044"/>
                              <a:gd name="T74" fmla="*/ 6406 w 16044"/>
                              <a:gd name="T75" fmla="*/ 15881 h 16044"/>
                              <a:gd name="T76" fmla="*/ 8435 w 16044"/>
                              <a:gd name="T77" fmla="*/ 16034 h 16044"/>
                              <a:gd name="T78" fmla="*/ 10408 w 16044"/>
                              <a:gd name="T79" fmla="*/ 15683 h 16044"/>
                              <a:gd name="T80" fmla="*/ 12181 w 16044"/>
                              <a:gd name="T81" fmla="*/ 14883 h 16044"/>
                              <a:gd name="T82" fmla="*/ 13695 w 16044"/>
                              <a:gd name="T83" fmla="*/ 13695 h 16044"/>
                              <a:gd name="T84" fmla="*/ 14883 w 16044"/>
                              <a:gd name="T85" fmla="*/ 12181 h 16044"/>
                              <a:gd name="T86" fmla="*/ 15683 w 16044"/>
                              <a:gd name="T87" fmla="*/ 10408 h 16044"/>
                              <a:gd name="T88" fmla="*/ 16034 w 16044"/>
                              <a:gd name="T89" fmla="*/ 8435 h 16044"/>
                              <a:gd name="T90" fmla="*/ 15881 w 16044"/>
                              <a:gd name="T91" fmla="*/ 6406 h 16044"/>
                              <a:gd name="T92" fmla="*/ 15253 w 16044"/>
                              <a:gd name="T93" fmla="*/ 4544 h 16044"/>
                              <a:gd name="T94" fmla="*/ 14212 w 16044"/>
                              <a:gd name="T95" fmla="*/ 2919 h 16044"/>
                              <a:gd name="T96" fmla="*/ 12822 w 16044"/>
                              <a:gd name="T97" fmla="*/ 1593 h 16044"/>
                              <a:gd name="T98" fmla="*/ 11145 w 16044"/>
                              <a:gd name="T99" fmla="*/ 631 h 16044"/>
                              <a:gd name="T100" fmla="*/ 9243 w 16044"/>
                              <a:gd name="T101" fmla="*/ 92 h 16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044" h="16044">
                                <a:moveTo>
                                  <a:pt x="7722" y="15154"/>
                                </a:moveTo>
                                <a:lnTo>
                                  <a:pt x="7367" y="15145"/>
                                </a:lnTo>
                                <a:lnTo>
                                  <a:pt x="7018" y="15117"/>
                                </a:lnTo>
                                <a:lnTo>
                                  <a:pt x="6673" y="15074"/>
                                </a:lnTo>
                                <a:lnTo>
                                  <a:pt x="6334" y="15013"/>
                                </a:lnTo>
                                <a:lnTo>
                                  <a:pt x="6001" y="14937"/>
                                </a:lnTo>
                                <a:lnTo>
                                  <a:pt x="5675" y="14844"/>
                                </a:lnTo>
                                <a:lnTo>
                                  <a:pt x="5355" y="14735"/>
                                </a:lnTo>
                                <a:lnTo>
                                  <a:pt x="5042" y="14612"/>
                                </a:lnTo>
                                <a:lnTo>
                                  <a:pt x="4737" y="14475"/>
                                </a:lnTo>
                                <a:lnTo>
                                  <a:pt x="4440" y="14322"/>
                                </a:lnTo>
                                <a:lnTo>
                                  <a:pt x="4151" y="14157"/>
                                </a:lnTo>
                                <a:lnTo>
                                  <a:pt x="3873" y="13977"/>
                                </a:lnTo>
                                <a:lnTo>
                                  <a:pt x="3603" y="13786"/>
                                </a:lnTo>
                                <a:lnTo>
                                  <a:pt x="3342" y="13581"/>
                                </a:lnTo>
                                <a:lnTo>
                                  <a:pt x="3092" y="13365"/>
                                </a:lnTo>
                                <a:lnTo>
                                  <a:pt x="2854" y="13137"/>
                                </a:lnTo>
                                <a:lnTo>
                                  <a:pt x="2625" y="12897"/>
                                </a:lnTo>
                                <a:lnTo>
                                  <a:pt x="2409" y="12648"/>
                                </a:lnTo>
                                <a:lnTo>
                                  <a:pt x="2205" y="12388"/>
                                </a:lnTo>
                                <a:lnTo>
                                  <a:pt x="2013" y="12117"/>
                                </a:lnTo>
                                <a:lnTo>
                                  <a:pt x="1834" y="11838"/>
                                </a:lnTo>
                                <a:lnTo>
                                  <a:pt x="1668" y="11550"/>
                                </a:lnTo>
                                <a:lnTo>
                                  <a:pt x="1516" y="11253"/>
                                </a:lnTo>
                                <a:lnTo>
                                  <a:pt x="1378" y="10948"/>
                                </a:lnTo>
                                <a:lnTo>
                                  <a:pt x="1254" y="10635"/>
                                </a:lnTo>
                                <a:lnTo>
                                  <a:pt x="1146" y="10315"/>
                                </a:lnTo>
                                <a:lnTo>
                                  <a:pt x="1054" y="9988"/>
                                </a:lnTo>
                                <a:lnTo>
                                  <a:pt x="977" y="9655"/>
                                </a:lnTo>
                                <a:lnTo>
                                  <a:pt x="917" y="9317"/>
                                </a:lnTo>
                                <a:lnTo>
                                  <a:pt x="872" y="8972"/>
                                </a:lnTo>
                                <a:lnTo>
                                  <a:pt x="845" y="8623"/>
                                </a:lnTo>
                                <a:lnTo>
                                  <a:pt x="837" y="8268"/>
                                </a:lnTo>
                                <a:lnTo>
                                  <a:pt x="845" y="7914"/>
                                </a:lnTo>
                                <a:lnTo>
                                  <a:pt x="872" y="7564"/>
                                </a:lnTo>
                                <a:lnTo>
                                  <a:pt x="917" y="7220"/>
                                </a:lnTo>
                                <a:lnTo>
                                  <a:pt x="977" y="6881"/>
                                </a:lnTo>
                                <a:lnTo>
                                  <a:pt x="1054" y="6547"/>
                                </a:lnTo>
                                <a:lnTo>
                                  <a:pt x="1146" y="6221"/>
                                </a:lnTo>
                                <a:lnTo>
                                  <a:pt x="1254" y="5901"/>
                                </a:lnTo>
                                <a:lnTo>
                                  <a:pt x="1378" y="5588"/>
                                </a:lnTo>
                                <a:lnTo>
                                  <a:pt x="1516" y="5283"/>
                                </a:lnTo>
                                <a:lnTo>
                                  <a:pt x="1668" y="4986"/>
                                </a:lnTo>
                                <a:lnTo>
                                  <a:pt x="1834" y="4698"/>
                                </a:lnTo>
                                <a:lnTo>
                                  <a:pt x="2013" y="4418"/>
                                </a:lnTo>
                                <a:lnTo>
                                  <a:pt x="2205" y="4148"/>
                                </a:lnTo>
                                <a:lnTo>
                                  <a:pt x="2409" y="3889"/>
                                </a:lnTo>
                                <a:lnTo>
                                  <a:pt x="2625" y="3639"/>
                                </a:lnTo>
                                <a:lnTo>
                                  <a:pt x="2854" y="3399"/>
                                </a:lnTo>
                                <a:lnTo>
                                  <a:pt x="3092" y="3172"/>
                                </a:lnTo>
                                <a:lnTo>
                                  <a:pt x="3342" y="2955"/>
                                </a:lnTo>
                                <a:lnTo>
                                  <a:pt x="3603" y="2751"/>
                                </a:lnTo>
                                <a:lnTo>
                                  <a:pt x="3873" y="2559"/>
                                </a:lnTo>
                                <a:lnTo>
                                  <a:pt x="4151" y="2380"/>
                                </a:lnTo>
                                <a:lnTo>
                                  <a:pt x="4440" y="2214"/>
                                </a:lnTo>
                                <a:lnTo>
                                  <a:pt x="4737" y="2062"/>
                                </a:lnTo>
                                <a:lnTo>
                                  <a:pt x="5042" y="1924"/>
                                </a:lnTo>
                                <a:lnTo>
                                  <a:pt x="5355" y="1801"/>
                                </a:lnTo>
                                <a:lnTo>
                                  <a:pt x="5675" y="1693"/>
                                </a:lnTo>
                                <a:lnTo>
                                  <a:pt x="6001" y="1599"/>
                                </a:lnTo>
                                <a:lnTo>
                                  <a:pt x="6334" y="1523"/>
                                </a:lnTo>
                                <a:lnTo>
                                  <a:pt x="6673" y="1462"/>
                                </a:lnTo>
                                <a:lnTo>
                                  <a:pt x="7018" y="1418"/>
                                </a:lnTo>
                                <a:lnTo>
                                  <a:pt x="7367" y="1392"/>
                                </a:lnTo>
                                <a:lnTo>
                                  <a:pt x="7722" y="1383"/>
                                </a:lnTo>
                                <a:lnTo>
                                  <a:pt x="8076" y="1392"/>
                                </a:lnTo>
                                <a:lnTo>
                                  <a:pt x="8426" y="1418"/>
                                </a:lnTo>
                                <a:lnTo>
                                  <a:pt x="8771" y="1462"/>
                                </a:lnTo>
                                <a:lnTo>
                                  <a:pt x="9110" y="1523"/>
                                </a:lnTo>
                                <a:lnTo>
                                  <a:pt x="9443" y="1599"/>
                                </a:lnTo>
                                <a:lnTo>
                                  <a:pt x="9770" y="1693"/>
                                </a:lnTo>
                                <a:lnTo>
                                  <a:pt x="10090" y="1801"/>
                                </a:lnTo>
                                <a:lnTo>
                                  <a:pt x="10403" y="1924"/>
                                </a:lnTo>
                                <a:lnTo>
                                  <a:pt x="10707" y="2062"/>
                                </a:lnTo>
                                <a:lnTo>
                                  <a:pt x="11004" y="2214"/>
                                </a:lnTo>
                                <a:lnTo>
                                  <a:pt x="11292" y="2380"/>
                                </a:lnTo>
                                <a:lnTo>
                                  <a:pt x="11572" y="2559"/>
                                </a:lnTo>
                                <a:lnTo>
                                  <a:pt x="11841" y="2751"/>
                                </a:lnTo>
                                <a:lnTo>
                                  <a:pt x="12101" y="2955"/>
                                </a:lnTo>
                                <a:lnTo>
                                  <a:pt x="12352" y="3172"/>
                                </a:lnTo>
                                <a:lnTo>
                                  <a:pt x="12591" y="3399"/>
                                </a:lnTo>
                                <a:lnTo>
                                  <a:pt x="12818" y="3639"/>
                                </a:lnTo>
                                <a:lnTo>
                                  <a:pt x="13035" y="3889"/>
                                </a:lnTo>
                                <a:lnTo>
                                  <a:pt x="13239" y="4148"/>
                                </a:lnTo>
                                <a:lnTo>
                                  <a:pt x="13432" y="4418"/>
                                </a:lnTo>
                                <a:lnTo>
                                  <a:pt x="13610" y="4698"/>
                                </a:lnTo>
                                <a:lnTo>
                                  <a:pt x="13776" y="4986"/>
                                </a:lnTo>
                                <a:lnTo>
                                  <a:pt x="13928" y="5283"/>
                                </a:lnTo>
                                <a:lnTo>
                                  <a:pt x="14067" y="5588"/>
                                </a:lnTo>
                                <a:lnTo>
                                  <a:pt x="14190" y="5901"/>
                                </a:lnTo>
                                <a:lnTo>
                                  <a:pt x="14298" y="6221"/>
                                </a:lnTo>
                                <a:lnTo>
                                  <a:pt x="14390" y="6547"/>
                                </a:lnTo>
                                <a:lnTo>
                                  <a:pt x="14468" y="6881"/>
                                </a:lnTo>
                                <a:lnTo>
                                  <a:pt x="14528" y="7220"/>
                                </a:lnTo>
                                <a:lnTo>
                                  <a:pt x="14572" y="7564"/>
                                </a:lnTo>
                                <a:lnTo>
                                  <a:pt x="14598" y="7914"/>
                                </a:lnTo>
                                <a:lnTo>
                                  <a:pt x="14607" y="8268"/>
                                </a:lnTo>
                                <a:lnTo>
                                  <a:pt x="14598" y="8623"/>
                                </a:lnTo>
                                <a:lnTo>
                                  <a:pt x="14572" y="8972"/>
                                </a:lnTo>
                                <a:lnTo>
                                  <a:pt x="14528" y="9317"/>
                                </a:lnTo>
                                <a:lnTo>
                                  <a:pt x="14468" y="9655"/>
                                </a:lnTo>
                                <a:lnTo>
                                  <a:pt x="14390" y="9988"/>
                                </a:lnTo>
                                <a:lnTo>
                                  <a:pt x="14298" y="10315"/>
                                </a:lnTo>
                                <a:lnTo>
                                  <a:pt x="14190" y="10635"/>
                                </a:lnTo>
                                <a:lnTo>
                                  <a:pt x="14067" y="10948"/>
                                </a:lnTo>
                                <a:lnTo>
                                  <a:pt x="13928" y="11253"/>
                                </a:lnTo>
                                <a:lnTo>
                                  <a:pt x="13776" y="11550"/>
                                </a:lnTo>
                                <a:lnTo>
                                  <a:pt x="13610" y="11838"/>
                                </a:lnTo>
                                <a:lnTo>
                                  <a:pt x="13432" y="12117"/>
                                </a:lnTo>
                                <a:lnTo>
                                  <a:pt x="13239" y="12388"/>
                                </a:lnTo>
                                <a:lnTo>
                                  <a:pt x="13035" y="12648"/>
                                </a:lnTo>
                                <a:lnTo>
                                  <a:pt x="12818" y="12897"/>
                                </a:lnTo>
                                <a:lnTo>
                                  <a:pt x="12591" y="13137"/>
                                </a:lnTo>
                                <a:lnTo>
                                  <a:pt x="12352" y="13365"/>
                                </a:lnTo>
                                <a:lnTo>
                                  <a:pt x="12101" y="13581"/>
                                </a:lnTo>
                                <a:lnTo>
                                  <a:pt x="11841" y="13786"/>
                                </a:lnTo>
                                <a:lnTo>
                                  <a:pt x="11572" y="13977"/>
                                </a:lnTo>
                                <a:lnTo>
                                  <a:pt x="11292" y="14157"/>
                                </a:lnTo>
                                <a:lnTo>
                                  <a:pt x="11004" y="14322"/>
                                </a:lnTo>
                                <a:lnTo>
                                  <a:pt x="10707" y="14475"/>
                                </a:lnTo>
                                <a:lnTo>
                                  <a:pt x="10403" y="14612"/>
                                </a:lnTo>
                                <a:lnTo>
                                  <a:pt x="10090" y="14735"/>
                                </a:lnTo>
                                <a:lnTo>
                                  <a:pt x="9770" y="14844"/>
                                </a:lnTo>
                                <a:lnTo>
                                  <a:pt x="9443" y="14937"/>
                                </a:lnTo>
                                <a:lnTo>
                                  <a:pt x="9110" y="15013"/>
                                </a:lnTo>
                                <a:lnTo>
                                  <a:pt x="8771" y="15074"/>
                                </a:lnTo>
                                <a:lnTo>
                                  <a:pt x="8426" y="15117"/>
                                </a:lnTo>
                                <a:lnTo>
                                  <a:pt x="8076" y="15145"/>
                                </a:lnTo>
                                <a:lnTo>
                                  <a:pt x="7722" y="15154"/>
                                </a:lnTo>
                                <a:close/>
                                <a:moveTo>
                                  <a:pt x="8022" y="0"/>
                                </a:moveTo>
                                <a:lnTo>
                                  <a:pt x="7609" y="10"/>
                                </a:lnTo>
                                <a:lnTo>
                                  <a:pt x="7202" y="41"/>
                                </a:lnTo>
                                <a:lnTo>
                                  <a:pt x="6801" y="92"/>
                                </a:lnTo>
                                <a:lnTo>
                                  <a:pt x="6406" y="163"/>
                                </a:lnTo>
                                <a:lnTo>
                                  <a:pt x="6018" y="253"/>
                                </a:lnTo>
                                <a:lnTo>
                                  <a:pt x="5636" y="361"/>
                                </a:lnTo>
                                <a:lnTo>
                                  <a:pt x="5263" y="486"/>
                                </a:lnTo>
                                <a:lnTo>
                                  <a:pt x="4899" y="631"/>
                                </a:lnTo>
                                <a:lnTo>
                                  <a:pt x="4544" y="791"/>
                                </a:lnTo>
                                <a:lnTo>
                                  <a:pt x="4199" y="969"/>
                                </a:lnTo>
                                <a:lnTo>
                                  <a:pt x="3863" y="1161"/>
                                </a:lnTo>
                                <a:lnTo>
                                  <a:pt x="3537" y="1370"/>
                                </a:lnTo>
                                <a:lnTo>
                                  <a:pt x="3222" y="1593"/>
                                </a:lnTo>
                                <a:lnTo>
                                  <a:pt x="2919" y="1832"/>
                                </a:lnTo>
                                <a:lnTo>
                                  <a:pt x="2628" y="2084"/>
                                </a:lnTo>
                                <a:lnTo>
                                  <a:pt x="2349" y="2349"/>
                                </a:lnTo>
                                <a:lnTo>
                                  <a:pt x="2084" y="2628"/>
                                </a:lnTo>
                                <a:lnTo>
                                  <a:pt x="1832" y="2919"/>
                                </a:lnTo>
                                <a:lnTo>
                                  <a:pt x="1593" y="3222"/>
                                </a:lnTo>
                                <a:lnTo>
                                  <a:pt x="1370" y="3537"/>
                                </a:lnTo>
                                <a:lnTo>
                                  <a:pt x="1161" y="3863"/>
                                </a:lnTo>
                                <a:lnTo>
                                  <a:pt x="969" y="4199"/>
                                </a:lnTo>
                                <a:lnTo>
                                  <a:pt x="791" y="4544"/>
                                </a:lnTo>
                                <a:lnTo>
                                  <a:pt x="631" y="4899"/>
                                </a:lnTo>
                                <a:lnTo>
                                  <a:pt x="486" y="5263"/>
                                </a:lnTo>
                                <a:lnTo>
                                  <a:pt x="361" y="5636"/>
                                </a:lnTo>
                                <a:lnTo>
                                  <a:pt x="253" y="6018"/>
                                </a:lnTo>
                                <a:lnTo>
                                  <a:pt x="163" y="6406"/>
                                </a:lnTo>
                                <a:lnTo>
                                  <a:pt x="92" y="6801"/>
                                </a:lnTo>
                                <a:lnTo>
                                  <a:pt x="41" y="7202"/>
                                </a:lnTo>
                                <a:lnTo>
                                  <a:pt x="10" y="7609"/>
                                </a:lnTo>
                                <a:lnTo>
                                  <a:pt x="0" y="8022"/>
                                </a:lnTo>
                                <a:lnTo>
                                  <a:pt x="10" y="8435"/>
                                </a:lnTo>
                                <a:lnTo>
                                  <a:pt x="41" y="8842"/>
                                </a:lnTo>
                                <a:lnTo>
                                  <a:pt x="92" y="9243"/>
                                </a:lnTo>
                                <a:lnTo>
                                  <a:pt x="163" y="9638"/>
                                </a:lnTo>
                                <a:lnTo>
                                  <a:pt x="253" y="10026"/>
                                </a:lnTo>
                                <a:lnTo>
                                  <a:pt x="361" y="10408"/>
                                </a:lnTo>
                                <a:lnTo>
                                  <a:pt x="486" y="10781"/>
                                </a:lnTo>
                                <a:lnTo>
                                  <a:pt x="631" y="11145"/>
                                </a:lnTo>
                                <a:lnTo>
                                  <a:pt x="791" y="11500"/>
                                </a:lnTo>
                                <a:lnTo>
                                  <a:pt x="969" y="11845"/>
                                </a:lnTo>
                                <a:lnTo>
                                  <a:pt x="1161" y="12181"/>
                                </a:lnTo>
                                <a:lnTo>
                                  <a:pt x="1370" y="12507"/>
                                </a:lnTo>
                                <a:lnTo>
                                  <a:pt x="1593" y="12822"/>
                                </a:lnTo>
                                <a:lnTo>
                                  <a:pt x="1832" y="13125"/>
                                </a:lnTo>
                                <a:lnTo>
                                  <a:pt x="2084" y="13416"/>
                                </a:lnTo>
                                <a:lnTo>
                                  <a:pt x="2349" y="13695"/>
                                </a:lnTo>
                                <a:lnTo>
                                  <a:pt x="2628" y="13960"/>
                                </a:lnTo>
                                <a:lnTo>
                                  <a:pt x="2919" y="14212"/>
                                </a:lnTo>
                                <a:lnTo>
                                  <a:pt x="3222" y="14451"/>
                                </a:lnTo>
                                <a:lnTo>
                                  <a:pt x="3537" y="14674"/>
                                </a:lnTo>
                                <a:lnTo>
                                  <a:pt x="3863" y="14883"/>
                                </a:lnTo>
                                <a:lnTo>
                                  <a:pt x="4199" y="15075"/>
                                </a:lnTo>
                                <a:lnTo>
                                  <a:pt x="4544" y="15253"/>
                                </a:lnTo>
                                <a:lnTo>
                                  <a:pt x="4899" y="15413"/>
                                </a:lnTo>
                                <a:lnTo>
                                  <a:pt x="5263" y="15558"/>
                                </a:lnTo>
                                <a:lnTo>
                                  <a:pt x="5636" y="15683"/>
                                </a:lnTo>
                                <a:lnTo>
                                  <a:pt x="6018" y="15791"/>
                                </a:lnTo>
                                <a:lnTo>
                                  <a:pt x="6406" y="15881"/>
                                </a:lnTo>
                                <a:lnTo>
                                  <a:pt x="6801" y="15952"/>
                                </a:lnTo>
                                <a:lnTo>
                                  <a:pt x="7202" y="16003"/>
                                </a:lnTo>
                                <a:lnTo>
                                  <a:pt x="7609" y="16034"/>
                                </a:lnTo>
                                <a:lnTo>
                                  <a:pt x="8022" y="16044"/>
                                </a:lnTo>
                                <a:lnTo>
                                  <a:pt x="8435" y="16034"/>
                                </a:lnTo>
                                <a:lnTo>
                                  <a:pt x="8842" y="16003"/>
                                </a:lnTo>
                                <a:lnTo>
                                  <a:pt x="9243" y="15952"/>
                                </a:lnTo>
                                <a:lnTo>
                                  <a:pt x="9638" y="15881"/>
                                </a:lnTo>
                                <a:lnTo>
                                  <a:pt x="10026" y="15791"/>
                                </a:lnTo>
                                <a:lnTo>
                                  <a:pt x="10408" y="15683"/>
                                </a:lnTo>
                                <a:lnTo>
                                  <a:pt x="10781" y="15558"/>
                                </a:lnTo>
                                <a:lnTo>
                                  <a:pt x="11145" y="15413"/>
                                </a:lnTo>
                                <a:lnTo>
                                  <a:pt x="11500" y="15253"/>
                                </a:lnTo>
                                <a:lnTo>
                                  <a:pt x="11845" y="15075"/>
                                </a:lnTo>
                                <a:lnTo>
                                  <a:pt x="12181" y="14883"/>
                                </a:lnTo>
                                <a:lnTo>
                                  <a:pt x="12507" y="14674"/>
                                </a:lnTo>
                                <a:lnTo>
                                  <a:pt x="12822" y="14451"/>
                                </a:lnTo>
                                <a:lnTo>
                                  <a:pt x="13125" y="14212"/>
                                </a:lnTo>
                                <a:lnTo>
                                  <a:pt x="13416" y="13960"/>
                                </a:lnTo>
                                <a:lnTo>
                                  <a:pt x="13695" y="13695"/>
                                </a:lnTo>
                                <a:lnTo>
                                  <a:pt x="13960" y="13416"/>
                                </a:lnTo>
                                <a:lnTo>
                                  <a:pt x="14212" y="13125"/>
                                </a:lnTo>
                                <a:lnTo>
                                  <a:pt x="14451" y="12822"/>
                                </a:lnTo>
                                <a:lnTo>
                                  <a:pt x="14674" y="12507"/>
                                </a:lnTo>
                                <a:lnTo>
                                  <a:pt x="14883" y="12181"/>
                                </a:lnTo>
                                <a:lnTo>
                                  <a:pt x="15075" y="11845"/>
                                </a:lnTo>
                                <a:lnTo>
                                  <a:pt x="15253" y="11500"/>
                                </a:lnTo>
                                <a:lnTo>
                                  <a:pt x="15413" y="11145"/>
                                </a:lnTo>
                                <a:lnTo>
                                  <a:pt x="15558" y="10781"/>
                                </a:lnTo>
                                <a:lnTo>
                                  <a:pt x="15683" y="10408"/>
                                </a:lnTo>
                                <a:lnTo>
                                  <a:pt x="15791" y="10026"/>
                                </a:lnTo>
                                <a:lnTo>
                                  <a:pt x="15881" y="9638"/>
                                </a:lnTo>
                                <a:lnTo>
                                  <a:pt x="15952" y="9243"/>
                                </a:lnTo>
                                <a:lnTo>
                                  <a:pt x="16003" y="8842"/>
                                </a:lnTo>
                                <a:lnTo>
                                  <a:pt x="16034" y="8435"/>
                                </a:lnTo>
                                <a:lnTo>
                                  <a:pt x="16044" y="8022"/>
                                </a:lnTo>
                                <a:lnTo>
                                  <a:pt x="16034" y="7609"/>
                                </a:lnTo>
                                <a:lnTo>
                                  <a:pt x="16003" y="7202"/>
                                </a:lnTo>
                                <a:lnTo>
                                  <a:pt x="15952" y="6801"/>
                                </a:lnTo>
                                <a:lnTo>
                                  <a:pt x="15881" y="6406"/>
                                </a:lnTo>
                                <a:lnTo>
                                  <a:pt x="15791" y="6018"/>
                                </a:lnTo>
                                <a:lnTo>
                                  <a:pt x="15683" y="5636"/>
                                </a:lnTo>
                                <a:lnTo>
                                  <a:pt x="15558" y="5263"/>
                                </a:lnTo>
                                <a:lnTo>
                                  <a:pt x="15413" y="4899"/>
                                </a:lnTo>
                                <a:lnTo>
                                  <a:pt x="15253" y="4544"/>
                                </a:lnTo>
                                <a:lnTo>
                                  <a:pt x="15075" y="4199"/>
                                </a:lnTo>
                                <a:lnTo>
                                  <a:pt x="14883" y="3863"/>
                                </a:lnTo>
                                <a:lnTo>
                                  <a:pt x="14674" y="3537"/>
                                </a:lnTo>
                                <a:lnTo>
                                  <a:pt x="14451" y="3222"/>
                                </a:lnTo>
                                <a:lnTo>
                                  <a:pt x="14212" y="2919"/>
                                </a:lnTo>
                                <a:lnTo>
                                  <a:pt x="13960" y="2628"/>
                                </a:lnTo>
                                <a:lnTo>
                                  <a:pt x="13695" y="2349"/>
                                </a:lnTo>
                                <a:lnTo>
                                  <a:pt x="13416" y="2084"/>
                                </a:lnTo>
                                <a:lnTo>
                                  <a:pt x="13125" y="1832"/>
                                </a:lnTo>
                                <a:lnTo>
                                  <a:pt x="12822" y="1593"/>
                                </a:lnTo>
                                <a:lnTo>
                                  <a:pt x="12507" y="1370"/>
                                </a:lnTo>
                                <a:lnTo>
                                  <a:pt x="12181" y="1161"/>
                                </a:lnTo>
                                <a:lnTo>
                                  <a:pt x="11845" y="969"/>
                                </a:lnTo>
                                <a:lnTo>
                                  <a:pt x="11500" y="791"/>
                                </a:lnTo>
                                <a:lnTo>
                                  <a:pt x="11145" y="631"/>
                                </a:lnTo>
                                <a:lnTo>
                                  <a:pt x="10781" y="486"/>
                                </a:lnTo>
                                <a:lnTo>
                                  <a:pt x="10408" y="361"/>
                                </a:lnTo>
                                <a:lnTo>
                                  <a:pt x="10026" y="253"/>
                                </a:lnTo>
                                <a:lnTo>
                                  <a:pt x="9638" y="163"/>
                                </a:lnTo>
                                <a:lnTo>
                                  <a:pt x="9243" y="92"/>
                                </a:lnTo>
                                <a:lnTo>
                                  <a:pt x="8842" y="41"/>
                                </a:lnTo>
                                <a:lnTo>
                                  <a:pt x="8435" y="10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000AB10" id="Freeform 4" o:spid="_x0000_s1026" style="position:absolute;margin-left:-85.05pt;margin-top:551.85pt;width:443.05pt;height:443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044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" path="m7722,15154r-355,-9l7018,15117r-345,-43l6334,15013r-333,-76l5675,14844r-320,-109l5042,14612r-305,-137l4440,14322r-289,-165l3873,13977r-270,-191l3342,13581r-250,-216l2854,13137r-229,-240l2409,12648r-204,-260l2013,12117r-179,-279l1668,11550r-152,-297l1378,10948r-124,-313l1146,10315r-92,-327l977,9655,917,9317,872,8972,845,8623r-8,-355l845,7914r27,-350l917,7220r60,-339l1054,6547r92,-326l1254,5901r124,-313l1516,5283r152,-297l1834,4698r179,-280l2205,4148r204,-259l2625,3639r229,-240l3092,3172r250,-217l3603,2751r270,-192l4151,2380r289,-166l4737,2062r305,-138l5355,1801r320,-108l6001,1599r333,-76l6673,1462r345,-44l7367,1392r355,-9l8076,1392r350,26l8771,1462r339,61l9443,1599r327,94l10090,1801r313,123l10707,2062r297,152l11292,2380r280,179l11841,2751r260,204l12352,3172r239,227l12818,3639r217,250l13239,4148r193,270l13610,4698r166,288l13928,5283r139,305l14190,5901r108,320l14390,6547r78,334l14528,7220r44,344l14598,7914r9,354l14598,8623r-26,349l14528,9317r-60,338l14390,9988r-92,327l14190,10635r-123,313l13928,11253r-152,297l13610,11838r-178,279l13239,12388r-204,260l12818,12897r-227,240l12352,13365r-251,216l11841,13786r-269,191l11292,14157r-288,165l10707,14475r-304,137l10090,14735r-320,109l9443,14937r-333,76l8771,15074r-345,43l8076,15145r-354,9xm8022,l7609,10,7202,41,6801,92r-395,71l6018,253,5636,361,5263,486,4899,631,4544,791,4199,969r-336,192l3537,1370r-315,223l2919,1832r-291,252l2349,2349r-265,279l1832,2919r-239,303l1370,3537r-209,326l969,4199,791,4544,631,4899,486,5263,361,5636,253,6018r-90,388l92,6801,41,7202,10,7609,,8022r10,413l41,8842r51,401l163,9638r90,388l361,10408r125,373l631,11145r160,355l969,11845r192,336l1370,12507r223,315l1832,13125r252,291l2349,13695r279,265l2919,14212r303,239l3537,14674r326,209l4199,15075r345,178l4899,15413r364,145l5636,15683r382,108l6406,15881r395,71l7202,16003r407,31l8022,16044r413,-10l8842,16003r401,-51l9638,15881r388,-90l10408,15683r373,-125l11145,15413r355,-160l11845,15075r336,-192l12507,14674r315,-223l13125,14212r291,-252l13695,13695r265,-279l14212,13125r239,-303l14674,12507r209,-326l15075,11845r178,-345l15413,11145r145,-364l15683,10408r108,-382l15881,9638r71,-395l16003,8842r31,-407l16044,8022r-10,-413l16003,7202r-51,-401l15881,6406r-90,-388l15683,5636r-125,-373l15413,4899r-160,-355l15075,4199r-192,-336l14674,3537r-223,-315l14212,2919r-252,-291l13695,2349r-279,-265l13125,1832r-303,-239l12507,1370r-326,-209l11845,969,11500,791,11145,631,10781,486,10408,361,10026,253,9638,163,9243,92,8842,41,8435,10,8022,xe" fillcolor="black" stroked="f">
                  <v:fill opacity="6682f"/>
                  <v:path arrowok="t" o:connecttype="custom" o:connectlocs="2221401,5265217;1661316,5076535;1172075,4763000;773317,4344602;483279,3839579;321602,3267570;305820,2652775;439791,2069543;705980,1549439;1084397,1112454;1557155,776473;2104614,560786;2708187,485033;3311760,560786;3859219,776473;4331977,1112454;4710744,1549439;4976583,2069543;5110554,2652775;5095123,3267570;4933445,3839579;4643057,4344602;4243948,4763000;3755058,5076535;3194973,5265217;2813400,0;2110576,88730;1472634,339839;921667,730881;480473,1240463;170445,1845790;14379,2525817;32265,3241618;221298,3908669;558682,4496811;1023724,4984298;1593629,5349388;2246652,5569634;2958243,5623293;3650195,5500193;4272005,5219625;4802981,4802981;5219625,4272005;5500193,3650195;5623293,2958243;5569634,2246652;5349388,1593629;4984298,1023724;4496811,558682;3908669,221298;3241618,32265" o:connectangles="0,0,0,0,0,0,0,0,0,0,0,0,0,0,0,0,0,0,0,0,0,0,0,0,0,0,0,0,0,0,0,0,0,0,0,0,0,0,0,0,0,0,0,0,0,0,0,0,0,0,0"/>
                  <o:lock v:ext="edit" aspectratio="t" verticies="t"/>
                  <w10:wrap anchorx="page" anchory="page"/>
                  <w10:anchorlock/>
                </v:shape>
              </w:pict>
            </mc:Fallback>
          </mc:AlternateContent>
        </w:r>
        <w:r w:rsidR="0028004E">
          <w:rPr>
            <w:noProof/>
            <w:lang w:val="bg-BG" w:eastAsia="bg-BG"/>
          </w:rPr>
          <w:drawing>
            <wp:anchor distT="0" distB="0" distL="114300" distR="114300" simplePos="0" relativeHeight="251659264" behindDoc="1" locked="1" layoutInCell="1" allowOverlap="1" wp14:anchorId="6E340545" wp14:editId="5CBB2891">
              <wp:simplePos x="0" y="0"/>
              <wp:positionH relativeFrom="page">
                <wp:posOffset>431800</wp:posOffset>
              </wp:positionH>
              <wp:positionV relativeFrom="page">
                <wp:posOffset>649605</wp:posOffset>
              </wp:positionV>
              <wp:extent cx="1159200" cy="115200"/>
              <wp:effectExtent l="0" t="0" r="3175" b="0"/>
              <wp:wrapNone/>
              <wp:docPr id="5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laim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9200" cy="11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8004E">
          <w:rPr>
            <w:noProof/>
            <w:lang w:val="bg-BG" w:eastAsia="bg-BG"/>
          </w:rPr>
          <w:drawing>
            <wp:anchor distT="0" distB="0" distL="114300" distR="114300" simplePos="0" relativeHeight="251658240" behindDoc="1" locked="1" layoutInCell="1" allowOverlap="1" wp14:anchorId="1310304D" wp14:editId="6F19A37B">
              <wp:simplePos x="0" y="0"/>
              <wp:positionH relativeFrom="page">
                <wp:posOffset>5328920</wp:posOffset>
              </wp:positionH>
              <wp:positionV relativeFrom="page">
                <wp:posOffset>323850</wp:posOffset>
              </wp:positionV>
              <wp:extent cx="1800000" cy="439200"/>
              <wp:effectExtent l="0" t="0" r="0" b="0"/>
              <wp:wrapNone/>
              <wp:docPr id="6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PipeLife_CMYK.wmf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0" cy="439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C07F8"/>
    <w:multiLevelType w:val="hybridMultilevel"/>
    <w:tmpl w:val="494AEEE0"/>
    <w:lvl w:ilvl="0" w:tplc="F682760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7E44335"/>
    <w:multiLevelType w:val="hybridMultilevel"/>
    <w:tmpl w:val="C02832D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E47BA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4A5D53"/>
    <w:multiLevelType w:val="hybridMultilevel"/>
    <w:tmpl w:val="E944937E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B065A"/>
    <w:multiLevelType w:val="hybridMultilevel"/>
    <w:tmpl w:val="6DC6A572"/>
    <w:lvl w:ilvl="0" w:tplc="6E981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BE7FD8"/>
    <w:multiLevelType w:val="hybridMultilevel"/>
    <w:tmpl w:val="603084C0"/>
    <w:lvl w:ilvl="0" w:tplc="9E709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15DA3"/>
    <w:multiLevelType w:val="hybridMultilevel"/>
    <w:tmpl w:val="18FA8A5E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160638"/>
    <w:multiLevelType w:val="hybridMultilevel"/>
    <w:tmpl w:val="8152B9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06E51"/>
    <w:multiLevelType w:val="hybridMultilevel"/>
    <w:tmpl w:val="E0E09488"/>
    <w:lvl w:ilvl="0" w:tplc="E2E89D7A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4D109D"/>
    <w:multiLevelType w:val="hybridMultilevel"/>
    <w:tmpl w:val="24EE288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2E2BA0"/>
    <w:multiLevelType w:val="hybridMultilevel"/>
    <w:tmpl w:val="BE569F30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EA13B7"/>
    <w:multiLevelType w:val="hybridMultilevel"/>
    <w:tmpl w:val="1A8E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30E9"/>
    <w:multiLevelType w:val="hybridMultilevel"/>
    <w:tmpl w:val="A0A46090"/>
    <w:lvl w:ilvl="0" w:tplc="0402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BD7E65"/>
    <w:multiLevelType w:val="hybridMultilevel"/>
    <w:tmpl w:val="D4ECFF4A"/>
    <w:lvl w:ilvl="0" w:tplc="8C9CD7E4">
      <w:start w:val="1"/>
      <w:numFmt w:val="upperRoman"/>
      <w:pStyle w:val="Heading9"/>
      <w:lvlText w:val="%1."/>
      <w:lvlJc w:val="right"/>
      <w:pPr>
        <w:tabs>
          <w:tab w:val="num" w:pos="180"/>
        </w:tabs>
        <w:ind w:left="180" w:hanging="180"/>
      </w:p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FF80876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731D00A8"/>
    <w:multiLevelType w:val="hybridMultilevel"/>
    <w:tmpl w:val="CB180190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8A2086"/>
    <w:multiLevelType w:val="hybridMultilevel"/>
    <w:tmpl w:val="DD882A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CB581F"/>
    <w:multiLevelType w:val="hybridMultilevel"/>
    <w:tmpl w:val="83EEB14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1"/>
  </w:num>
  <w:num w:numId="10">
    <w:abstractNumId w:val="11"/>
  </w:num>
  <w:num w:numId="11">
    <w:abstractNumId w:val="2"/>
  </w:num>
  <w:num w:numId="12">
    <w:abstractNumId w:val="13"/>
  </w:num>
  <w:num w:numId="13">
    <w:abstractNumId w:val="15"/>
  </w:num>
  <w:num w:numId="14">
    <w:abstractNumId w:val="4"/>
  </w:num>
  <w:num w:numId="15">
    <w:abstractNumId w:val="3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8A9"/>
    <w:rsid w:val="00001465"/>
    <w:rsid w:val="0000189A"/>
    <w:rsid w:val="0002338B"/>
    <w:rsid w:val="00051590"/>
    <w:rsid w:val="000578E0"/>
    <w:rsid w:val="00081997"/>
    <w:rsid w:val="00082A15"/>
    <w:rsid w:val="00091EE5"/>
    <w:rsid w:val="000A1955"/>
    <w:rsid w:val="000A24CE"/>
    <w:rsid w:val="000B2C93"/>
    <w:rsid w:val="000B3E1B"/>
    <w:rsid w:val="000B503E"/>
    <w:rsid w:val="000B652E"/>
    <w:rsid w:val="000C093D"/>
    <w:rsid w:val="000C2175"/>
    <w:rsid w:val="000C3EEE"/>
    <w:rsid w:val="000C5DD2"/>
    <w:rsid w:val="000D57D9"/>
    <w:rsid w:val="000E0DCF"/>
    <w:rsid w:val="000E2DC1"/>
    <w:rsid w:val="000F183D"/>
    <w:rsid w:val="000F1B88"/>
    <w:rsid w:val="000F27F2"/>
    <w:rsid w:val="00106AD9"/>
    <w:rsid w:val="00106F26"/>
    <w:rsid w:val="00113E3E"/>
    <w:rsid w:val="0011475C"/>
    <w:rsid w:val="00124C32"/>
    <w:rsid w:val="00124F42"/>
    <w:rsid w:val="00131FA1"/>
    <w:rsid w:val="00147019"/>
    <w:rsid w:val="00151C4D"/>
    <w:rsid w:val="00154024"/>
    <w:rsid w:val="001769D4"/>
    <w:rsid w:val="0018040C"/>
    <w:rsid w:val="0018776C"/>
    <w:rsid w:val="001952DE"/>
    <w:rsid w:val="001A0677"/>
    <w:rsid w:val="001A43FF"/>
    <w:rsid w:val="001A4C4C"/>
    <w:rsid w:val="001C0CA4"/>
    <w:rsid w:val="001D6B7D"/>
    <w:rsid w:val="001E320E"/>
    <w:rsid w:val="001E53FF"/>
    <w:rsid w:val="001F0384"/>
    <w:rsid w:val="001F0C4B"/>
    <w:rsid w:val="001F4013"/>
    <w:rsid w:val="001F58A9"/>
    <w:rsid w:val="00203758"/>
    <w:rsid w:val="00211075"/>
    <w:rsid w:val="0023716A"/>
    <w:rsid w:val="0024132E"/>
    <w:rsid w:val="00242336"/>
    <w:rsid w:val="00247C8E"/>
    <w:rsid w:val="002525E5"/>
    <w:rsid w:val="00255FE3"/>
    <w:rsid w:val="00256864"/>
    <w:rsid w:val="00262E37"/>
    <w:rsid w:val="00267BB9"/>
    <w:rsid w:val="00270BD2"/>
    <w:rsid w:val="0027212C"/>
    <w:rsid w:val="00273754"/>
    <w:rsid w:val="0028004E"/>
    <w:rsid w:val="002C04CA"/>
    <w:rsid w:val="002C600F"/>
    <w:rsid w:val="002D23A6"/>
    <w:rsid w:val="002F0D03"/>
    <w:rsid w:val="002F4EF4"/>
    <w:rsid w:val="002F61D6"/>
    <w:rsid w:val="003008F1"/>
    <w:rsid w:val="003041B6"/>
    <w:rsid w:val="003053A1"/>
    <w:rsid w:val="00310AA7"/>
    <w:rsid w:val="00314280"/>
    <w:rsid w:val="00317B77"/>
    <w:rsid w:val="00321C56"/>
    <w:rsid w:val="0032303D"/>
    <w:rsid w:val="00324BE3"/>
    <w:rsid w:val="00331DA3"/>
    <w:rsid w:val="0036175A"/>
    <w:rsid w:val="00364648"/>
    <w:rsid w:val="00364947"/>
    <w:rsid w:val="00366590"/>
    <w:rsid w:val="00367400"/>
    <w:rsid w:val="00371711"/>
    <w:rsid w:val="00374E0F"/>
    <w:rsid w:val="003771C4"/>
    <w:rsid w:val="00397E91"/>
    <w:rsid w:val="003A3438"/>
    <w:rsid w:val="003B63FC"/>
    <w:rsid w:val="003C23AD"/>
    <w:rsid w:val="003C4C7C"/>
    <w:rsid w:val="003D44AD"/>
    <w:rsid w:val="003E6BEF"/>
    <w:rsid w:val="003E77D0"/>
    <w:rsid w:val="003F02DF"/>
    <w:rsid w:val="003F104A"/>
    <w:rsid w:val="00410E46"/>
    <w:rsid w:val="00417785"/>
    <w:rsid w:val="004323AB"/>
    <w:rsid w:val="004324E4"/>
    <w:rsid w:val="004454E4"/>
    <w:rsid w:val="00445B36"/>
    <w:rsid w:val="00456CEB"/>
    <w:rsid w:val="00457F86"/>
    <w:rsid w:val="00462564"/>
    <w:rsid w:val="00467F21"/>
    <w:rsid w:val="00473AD9"/>
    <w:rsid w:val="0048102C"/>
    <w:rsid w:val="00483EB9"/>
    <w:rsid w:val="004A0D02"/>
    <w:rsid w:val="004A45F7"/>
    <w:rsid w:val="004B6A06"/>
    <w:rsid w:val="004D4D5B"/>
    <w:rsid w:val="004E202A"/>
    <w:rsid w:val="004E4EAF"/>
    <w:rsid w:val="004F1453"/>
    <w:rsid w:val="004F3077"/>
    <w:rsid w:val="005009B1"/>
    <w:rsid w:val="005551F2"/>
    <w:rsid w:val="0056253C"/>
    <w:rsid w:val="005643DA"/>
    <w:rsid w:val="005643FB"/>
    <w:rsid w:val="005905D2"/>
    <w:rsid w:val="005A4E42"/>
    <w:rsid w:val="005A5284"/>
    <w:rsid w:val="005C5364"/>
    <w:rsid w:val="005D1839"/>
    <w:rsid w:val="005E29D9"/>
    <w:rsid w:val="005F6487"/>
    <w:rsid w:val="005F6CA9"/>
    <w:rsid w:val="00600060"/>
    <w:rsid w:val="00606F29"/>
    <w:rsid w:val="00612F9A"/>
    <w:rsid w:val="006164DC"/>
    <w:rsid w:val="00621C29"/>
    <w:rsid w:val="00627A61"/>
    <w:rsid w:val="00631F8B"/>
    <w:rsid w:val="00634936"/>
    <w:rsid w:val="00635963"/>
    <w:rsid w:val="0063738C"/>
    <w:rsid w:val="00641037"/>
    <w:rsid w:val="00641665"/>
    <w:rsid w:val="00653DEB"/>
    <w:rsid w:val="00655ABE"/>
    <w:rsid w:val="006817B5"/>
    <w:rsid w:val="006836AA"/>
    <w:rsid w:val="00693DA7"/>
    <w:rsid w:val="0069648E"/>
    <w:rsid w:val="006A0A93"/>
    <w:rsid w:val="006A6145"/>
    <w:rsid w:val="006C1F52"/>
    <w:rsid w:val="006C5337"/>
    <w:rsid w:val="006E49DC"/>
    <w:rsid w:val="006F005B"/>
    <w:rsid w:val="00711385"/>
    <w:rsid w:val="00715544"/>
    <w:rsid w:val="00717119"/>
    <w:rsid w:val="00717766"/>
    <w:rsid w:val="00717811"/>
    <w:rsid w:val="00744CDC"/>
    <w:rsid w:val="00761DEA"/>
    <w:rsid w:val="00765550"/>
    <w:rsid w:val="00777FAF"/>
    <w:rsid w:val="0079393C"/>
    <w:rsid w:val="00797B66"/>
    <w:rsid w:val="007A3A23"/>
    <w:rsid w:val="007A4AB6"/>
    <w:rsid w:val="007A551B"/>
    <w:rsid w:val="007A7035"/>
    <w:rsid w:val="007B02BA"/>
    <w:rsid w:val="007C3901"/>
    <w:rsid w:val="007C4A5B"/>
    <w:rsid w:val="007D522C"/>
    <w:rsid w:val="007D7512"/>
    <w:rsid w:val="007E1F47"/>
    <w:rsid w:val="00810352"/>
    <w:rsid w:val="00811409"/>
    <w:rsid w:val="008119FE"/>
    <w:rsid w:val="008130DD"/>
    <w:rsid w:val="0082365D"/>
    <w:rsid w:val="008257BA"/>
    <w:rsid w:val="0084341B"/>
    <w:rsid w:val="00845920"/>
    <w:rsid w:val="00853190"/>
    <w:rsid w:val="00863541"/>
    <w:rsid w:val="00864F7B"/>
    <w:rsid w:val="00867AA4"/>
    <w:rsid w:val="00881176"/>
    <w:rsid w:val="0089121D"/>
    <w:rsid w:val="00894B87"/>
    <w:rsid w:val="00896347"/>
    <w:rsid w:val="008B5876"/>
    <w:rsid w:val="008C71F6"/>
    <w:rsid w:val="008D12AA"/>
    <w:rsid w:val="008E5E64"/>
    <w:rsid w:val="008F13E2"/>
    <w:rsid w:val="008F4EF7"/>
    <w:rsid w:val="00905A27"/>
    <w:rsid w:val="009063AF"/>
    <w:rsid w:val="00907C85"/>
    <w:rsid w:val="00926E4C"/>
    <w:rsid w:val="009406C7"/>
    <w:rsid w:val="00955CA3"/>
    <w:rsid w:val="00961CE3"/>
    <w:rsid w:val="00977B33"/>
    <w:rsid w:val="009A1CAD"/>
    <w:rsid w:val="009A229F"/>
    <w:rsid w:val="009B2053"/>
    <w:rsid w:val="009C3336"/>
    <w:rsid w:val="009C6104"/>
    <w:rsid w:val="009D7509"/>
    <w:rsid w:val="009E20B9"/>
    <w:rsid w:val="009E4089"/>
    <w:rsid w:val="009F4348"/>
    <w:rsid w:val="009F51D1"/>
    <w:rsid w:val="00A07285"/>
    <w:rsid w:val="00A13943"/>
    <w:rsid w:val="00A20FD5"/>
    <w:rsid w:val="00A30BB6"/>
    <w:rsid w:val="00A36C5D"/>
    <w:rsid w:val="00A539AC"/>
    <w:rsid w:val="00A60236"/>
    <w:rsid w:val="00A72FFC"/>
    <w:rsid w:val="00A85848"/>
    <w:rsid w:val="00A8614A"/>
    <w:rsid w:val="00A911E6"/>
    <w:rsid w:val="00AA2F3C"/>
    <w:rsid w:val="00AD0C95"/>
    <w:rsid w:val="00AD2127"/>
    <w:rsid w:val="00AD4A94"/>
    <w:rsid w:val="00AD515B"/>
    <w:rsid w:val="00AD6793"/>
    <w:rsid w:val="00AF1E6C"/>
    <w:rsid w:val="00AF2F2E"/>
    <w:rsid w:val="00B13FCF"/>
    <w:rsid w:val="00B25906"/>
    <w:rsid w:val="00B3735D"/>
    <w:rsid w:val="00B5243E"/>
    <w:rsid w:val="00B6018E"/>
    <w:rsid w:val="00B64071"/>
    <w:rsid w:val="00B70984"/>
    <w:rsid w:val="00B74579"/>
    <w:rsid w:val="00B75D3A"/>
    <w:rsid w:val="00B83653"/>
    <w:rsid w:val="00B912DC"/>
    <w:rsid w:val="00B939B7"/>
    <w:rsid w:val="00B95101"/>
    <w:rsid w:val="00BA336C"/>
    <w:rsid w:val="00BA6583"/>
    <w:rsid w:val="00BA7377"/>
    <w:rsid w:val="00BB12BA"/>
    <w:rsid w:val="00BB48E7"/>
    <w:rsid w:val="00BB676E"/>
    <w:rsid w:val="00BB6B32"/>
    <w:rsid w:val="00BC13F6"/>
    <w:rsid w:val="00BC5CA1"/>
    <w:rsid w:val="00BD39AC"/>
    <w:rsid w:val="00BD3F0C"/>
    <w:rsid w:val="00BD616D"/>
    <w:rsid w:val="00BE4D85"/>
    <w:rsid w:val="00BE6D03"/>
    <w:rsid w:val="00BF40CF"/>
    <w:rsid w:val="00BF4A62"/>
    <w:rsid w:val="00BF4B98"/>
    <w:rsid w:val="00C212EB"/>
    <w:rsid w:val="00C272A2"/>
    <w:rsid w:val="00C30482"/>
    <w:rsid w:val="00C36A68"/>
    <w:rsid w:val="00C40F52"/>
    <w:rsid w:val="00C44B83"/>
    <w:rsid w:val="00C47808"/>
    <w:rsid w:val="00C50346"/>
    <w:rsid w:val="00C52FE9"/>
    <w:rsid w:val="00C535AA"/>
    <w:rsid w:val="00C61BFA"/>
    <w:rsid w:val="00C71A34"/>
    <w:rsid w:val="00C831EC"/>
    <w:rsid w:val="00C9179F"/>
    <w:rsid w:val="00C9437C"/>
    <w:rsid w:val="00CA1929"/>
    <w:rsid w:val="00CB612F"/>
    <w:rsid w:val="00CC1185"/>
    <w:rsid w:val="00CC249D"/>
    <w:rsid w:val="00CC6785"/>
    <w:rsid w:val="00CD4E9E"/>
    <w:rsid w:val="00CE1A34"/>
    <w:rsid w:val="00D04BDC"/>
    <w:rsid w:val="00D1177F"/>
    <w:rsid w:val="00D42F95"/>
    <w:rsid w:val="00D4571B"/>
    <w:rsid w:val="00D576AE"/>
    <w:rsid w:val="00D6090C"/>
    <w:rsid w:val="00D754F3"/>
    <w:rsid w:val="00D856AE"/>
    <w:rsid w:val="00D95B02"/>
    <w:rsid w:val="00DA1777"/>
    <w:rsid w:val="00DA2591"/>
    <w:rsid w:val="00DC5B9C"/>
    <w:rsid w:val="00DC6A9F"/>
    <w:rsid w:val="00DD526F"/>
    <w:rsid w:val="00DD7CFF"/>
    <w:rsid w:val="00DE0CFD"/>
    <w:rsid w:val="00DE554B"/>
    <w:rsid w:val="00DF2564"/>
    <w:rsid w:val="00DF597A"/>
    <w:rsid w:val="00DF6416"/>
    <w:rsid w:val="00E00D94"/>
    <w:rsid w:val="00E170A1"/>
    <w:rsid w:val="00E2479D"/>
    <w:rsid w:val="00E2620D"/>
    <w:rsid w:val="00E30EB5"/>
    <w:rsid w:val="00E35360"/>
    <w:rsid w:val="00E358CE"/>
    <w:rsid w:val="00E457EC"/>
    <w:rsid w:val="00E921BC"/>
    <w:rsid w:val="00E963D3"/>
    <w:rsid w:val="00EA17B0"/>
    <w:rsid w:val="00EA79DC"/>
    <w:rsid w:val="00EB562A"/>
    <w:rsid w:val="00EC168E"/>
    <w:rsid w:val="00EC22F7"/>
    <w:rsid w:val="00EC2857"/>
    <w:rsid w:val="00EE6B8A"/>
    <w:rsid w:val="00F038AD"/>
    <w:rsid w:val="00F05844"/>
    <w:rsid w:val="00F21C01"/>
    <w:rsid w:val="00F2247F"/>
    <w:rsid w:val="00F31D27"/>
    <w:rsid w:val="00F33D9C"/>
    <w:rsid w:val="00F34ABF"/>
    <w:rsid w:val="00F47688"/>
    <w:rsid w:val="00F62815"/>
    <w:rsid w:val="00F81061"/>
    <w:rsid w:val="00F83A05"/>
    <w:rsid w:val="00F9200D"/>
    <w:rsid w:val="00FA0517"/>
    <w:rsid w:val="00FB7FD4"/>
    <w:rsid w:val="00FD0D5D"/>
    <w:rsid w:val="00FE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996802-7807-4767-9121-60EB7161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3565A" w:themeColor="text1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semiHidden/>
    <w:qFormat/>
    <w:rsid w:val="00F9200D"/>
    <w:rPr>
      <w:lang w:val="en-US"/>
    </w:rPr>
  </w:style>
  <w:style w:type="paragraph" w:styleId="Heading9">
    <w:name w:val="heading 9"/>
    <w:basedOn w:val="Normal"/>
    <w:next w:val="Normal"/>
    <w:link w:val="Heading9Char"/>
    <w:qFormat/>
    <w:rsid w:val="00864F7B"/>
    <w:pPr>
      <w:keepNext/>
      <w:numPr>
        <w:numId w:val="1"/>
      </w:numPr>
      <w:spacing w:line="312" w:lineRule="auto"/>
      <w:jc w:val="both"/>
      <w:outlineLvl w:val="8"/>
    </w:pPr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8"/>
    <w:semiHidden/>
    <w:rsid w:val="002800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8"/>
    <w:semiHidden/>
    <w:rsid w:val="005551F2"/>
  </w:style>
  <w:style w:type="paragraph" w:styleId="Footer">
    <w:name w:val="footer"/>
    <w:basedOn w:val="Normal"/>
    <w:link w:val="FooterChar"/>
    <w:uiPriority w:val="99"/>
    <w:semiHidden/>
    <w:rsid w:val="002800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7688"/>
  </w:style>
  <w:style w:type="paragraph" w:styleId="BalloonText">
    <w:name w:val="Balloon Text"/>
    <w:basedOn w:val="Normal"/>
    <w:link w:val="BalloonTextChar"/>
    <w:uiPriority w:val="99"/>
    <w:semiHidden/>
    <w:rsid w:val="00280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47688"/>
    <w:rPr>
      <w:color w:val="808080"/>
    </w:rPr>
  </w:style>
  <w:style w:type="paragraph" w:customStyle="1" w:styleId="Receiver">
    <w:name w:val="Receiver"/>
    <w:basedOn w:val="Normal"/>
    <w:uiPriority w:val="2"/>
    <w:qFormat/>
    <w:rsid w:val="00F47688"/>
    <w:pPr>
      <w:spacing w:line="270" w:lineRule="atLeast"/>
    </w:pPr>
  </w:style>
  <w:style w:type="paragraph" w:customStyle="1" w:styleId="Continuoustext">
    <w:name w:val="Continuous text"/>
    <w:basedOn w:val="Normal"/>
    <w:uiPriority w:val="3"/>
    <w:qFormat/>
    <w:rsid w:val="00F47688"/>
    <w:pPr>
      <w:spacing w:line="270" w:lineRule="atLeast"/>
    </w:pPr>
  </w:style>
  <w:style w:type="table" w:styleId="TableGrid">
    <w:name w:val="Table Grid"/>
    <w:basedOn w:val="TableNormal"/>
    <w:uiPriority w:val="59"/>
    <w:rsid w:val="00F47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ipeLifeEinfacheTabelle">
    <w:name w:val="PipeLife // Einfache Tabelle"/>
    <w:basedOn w:val="TableNormal"/>
    <w:uiPriority w:val="99"/>
    <w:rsid w:val="00F47688"/>
    <w:tblPr>
      <w:tblCellMar>
        <w:left w:w="0" w:type="dxa"/>
        <w:right w:w="0" w:type="dxa"/>
      </w:tblCellMar>
    </w:tblPr>
  </w:style>
  <w:style w:type="paragraph" w:customStyle="1" w:styleId="Companydata">
    <w:name w:val="Company data"/>
    <w:basedOn w:val="Normal"/>
    <w:uiPriority w:val="4"/>
    <w:qFormat/>
    <w:rsid w:val="005551F2"/>
    <w:pPr>
      <w:spacing w:line="220" w:lineRule="exact"/>
    </w:pPr>
    <w:rPr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864F7B"/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5905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5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5D2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5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5D2"/>
    <w:rPr>
      <w:b/>
      <w:bCs/>
      <w:lang w:val="en-US"/>
    </w:rPr>
  </w:style>
  <w:style w:type="paragraph" w:styleId="ListParagraph">
    <w:name w:val="List Paragraph"/>
    <w:basedOn w:val="Normal"/>
    <w:uiPriority w:val="99"/>
    <w:qFormat/>
    <w:rsid w:val="00CE1A34"/>
    <w:pPr>
      <w:ind w:left="720"/>
      <w:contextualSpacing/>
    </w:pPr>
  </w:style>
  <w:style w:type="character" w:customStyle="1" w:styleId="hps">
    <w:name w:val="hps"/>
    <w:basedOn w:val="DefaultParagraphFont"/>
    <w:rsid w:val="00270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ds-bg.org/standard/info.php?standard_id=19363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bds-bg.org/standard/info.php?standard_id=19363" TargetMode="External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bds-bg.org/standard/info.php?standard_id=19363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7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wmf"/><Relationship Id="rId1" Type="http://schemas.openxmlformats.org/officeDocument/2006/relationships/image" Target="media/image1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IPELIFE\_Pipelife_Corporate_Design\Pipelife_Template_Blank.dotm" TargetMode="External"/></Relationships>
</file>

<file path=word/theme/theme1.xml><?xml version="1.0" encoding="utf-8"?>
<a:theme xmlns:a="http://schemas.openxmlformats.org/drawingml/2006/main" name="Larissa">
  <a:themeElements>
    <a:clrScheme name="PipeLife">
      <a:dk1>
        <a:srgbClr val="53565A"/>
      </a:dk1>
      <a:lt1>
        <a:sysClr val="window" lastClr="FFFFFF"/>
      </a:lt1>
      <a:dk2>
        <a:srgbClr val="000000"/>
      </a:dk2>
      <a:lt2>
        <a:srgbClr val="FFFFFF"/>
      </a:lt2>
      <a:accent1>
        <a:srgbClr val="003DA5"/>
      </a:accent1>
      <a:accent2>
        <a:srgbClr val="A4A8AA"/>
      </a:accent2>
      <a:accent3>
        <a:srgbClr val="53565A"/>
      </a:accent3>
      <a:accent4>
        <a:srgbClr val="ED8B00"/>
      </a:accent4>
      <a:accent5>
        <a:srgbClr val="76881D"/>
      </a:accent5>
      <a:accent6>
        <a:srgbClr val="003DA5"/>
      </a:accent6>
      <a:hlink>
        <a:srgbClr val="53565A"/>
      </a:hlink>
      <a:folHlink>
        <a:srgbClr val="53565A"/>
      </a:folHlink>
    </a:clrScheme>
    <a:fontScheme name="PipeLif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810">
          <a:solidFill>
            <a:schemeClr val="accent1"/>
          </a:solidFill>
          <a:miter lim="800000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B18565BF9ACD44A90EC1EB780B1DC9" ma:contentTypeVersion="9" ma:contentTypeDescription="Ein neues Dokument erstellen." ma:contentTypeScope="" ma:versionID="beda1ca8c2c2a6fc3cd60d81b19555b0">
  <xsd:schema xmlns:xsd="http://www.w3.org/2001/XMLSchema" xmlns:xs="http://www.w3.org/2001/XMLSchema" xmlns:p="http://schemas.microsoft.com/office/2006/metadata/properties" xmlns:ns3="80f388e0-70b8-46bc-9109-c99017e4ae8a" xmlns:ns4="25502123-4c16-48fd-85f4-daafc85f6a97" targetNamespace="http://schemas.microsoft.com/office/2006/metadata/properties" ma:root="true" ma:fieldsID="bb214bae14dc94ec8e98719c9464d9dc" ns3:_="" ns4:_="">
    <xsd:import namespace="80f388e0-70b8-46bc-9109-c99017e4ae8a"/>
    <xsd:import namespace="25502123-4c16-48fd-85f4-daafc85f6a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388e0-70b8-46bc-9109-c99017e4ae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02123-4c16-48fd-85f4-daafc85f6a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25B9A-D1E6-453E-9398-F58BA4559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6955EA-26A5-4A7B-AFC1-B947859E96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9838F4-6F0B-445F-AC0D-5A6AB65BC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f388e0-70b8-46bc-9109-c99017e4ae8a"/>
    <ds:schemaRef ds:uri="25502123-4c16-48fd-85f4-daafc85f6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14AC99-7FB7-430B-B9C6-DDD8A048A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Pipelife_Template_Blank</Template>
  <TotalTime>60</TotalTime>
  <Pages>8</Pages>
  <Words>1506</Words>
  <Characters>8586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 Bardarov</dc:creator>
  <cp:lastModifiedBy>Viktoria Lazarova</cp:lastModifiedBy>
  <cp:revision>17</cp:revision>
  <dcterms:created xsi:type="dcterms:W3CDTF">2020-09-30T16:35:00Z</dcterms:created>
  <dcterms:modified xsi:type="dcterms:W3CDTF">2020-10-09T05:23:00Z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0x01010066B18565BF9ACD44A90EC1EB780B1DC9</vt:lpwstr>
  </property>
</Properties>
</file>