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A7708" w14:textId="77777777" w:rsidR="00881176" w:rsidRPr="007856FD" w:rsidRDefault="00881176" w:rsidP="00D04BDC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bookmarkStart w:id="0" w:name="_Hlk23243466"/>
    </w:p>
    <w:p w14:paraId="6B251DC8" w14:textId="77777777" w:rsidR="00EA79DC" w:rsidRPr="007856FD" w:rsidRDefault="007856FD" w:rsidP="00612F9A">
      <w:pPr>
        <w:pStyle w:val="Continuoustext"/>
        <w:spacing w:line="600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PONUDA</w:t>
      </w:r>
      <w:r w:rsidR="00EA79DC" w:rsidRPr="007856FD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……………/………………….</w:t>
      </w:r>
    </w:p>
    <w:p w14:paraId="09F4847C" w14:textId="77777777" w:rsidR="007856FD" w:rsidRDefault="007856FD" w:rsidP="00612F9A">
      <w:pPr>
        <w:pStyle w:val="Continuoustext"/>
        <w:spacing w:line="600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ZA </w:t>
      </w:r>
      <w:r w:rsidR="00C23283">
        <w:rPr>
          <w:rFonts w:ascii="Times New Roman" w:hAnsi="Times New Roman" w:cs="Times New Roman"/>
          <w:b/>
          <w:sz w:val="24"/>
          <w:szCs w:val="24"/>
          <w:lang w:val="sr-Latn-RS"/>
        </w:rPr>
        <w:t>ISPORUKU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SISTEMA INF</w:t>
      </w:r>
      <w:r w:rsidR="00536A96"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 w:rsidR="00C23283">
        <w:rPr>
          <w:rFonts w:ascii="Times New Roman" w:hAnsi="Times New Roman" w:cs="Times New Roman"/>
          <w:b/>
          <w:sz w:val="24"/>
          <w:szCs w:val="24"/>
          <w:lang w:val="sr-Latn-RS"/>
        </w:rPr>
        <w:t>LTRACIONIH I RETENZIONIH BLOKOVA</w:t>
      </w:r>
    </w:p>
    <w:p w14:paraId="048B4239" w14:textId="77777777" w:rsidR="00F47688" w:rsidRPr="007856FD" w:rsidRDefault="00154024" w:rsidP="00612F9A">
      <w:pPr>
        <w:pStyle w:val="Continuoustext"/>
        <w:spacing w:line="600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b/>
          <w:sz w:val="24"/>
          <w:szCs w:val="24"/>
          <w:lang w:val="sr-Latn-RS"/>
        </w:rPr>
        <w:t>STORMBOX I</w:t>
      </w:r>
    </w:p>
    <w:p w14:paraId="6D782885" w14:textId="77777777" w:rsidR="00881176" w:rsidRPr="007856FD" w:rsidRDefault="00881176" w:rsidP="00D04BDC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5B76FC7" w14:textId="77777777" w:rsidR="008119FE" w:rsidRPr="007856FD" w:rsidRDefault="008119FE" w:rsidP="00D04BDC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bookmarkStart w:id="1" w:name="_GoBack"/>
      <w:bookmarkEnd w:id="1"/>
    </w:p>
    <w:p w14:paraId="5947E9B4" w14:textId="77777777" w:rsidR="003771C4" w:rsidRPr="003E1514" w:rsidRDefault="007856FD" w:rsidP="00D04BDC">
      <w:pPr>
        <w:pStyle w:val="Heading9"/>
        <w:numPr>
          <w:ilvl w:val="0"/>
          <w:numId w:val="5"/>
        </w:numPr>
        <w:spacing w:line="360" w:lineRule="auto"/>
        <w:rPr>
          <w:rFonts w:ascii="Times New Roman" w:eastAsiaTheme="minorHAnsi" w:hAnsi="Times New Roman" w:cs="Times New Roman"/>
          <w:bCs w:val="0"/>
          <w:color w:val="53565A" w:themeColor="text1"/>
          <w:sz w:val="24"/>
          <w:lang w:val="sr-Latn-RS"/>
        </w:rPr>
      </w:pPr>
      <w:r w:rsidRPr="003E1514">
        <w:rPr>
          <w:rFonts w:ascii="Times New Roman" w:eastAsiaTheme="minorHAnsi" w:hAnsi="Times New Roman" w:cs="Times New Roman"/>
          <w:bCs w:val="0"/>
          <w:color w:val="53565A" w:themeColor="text1"/>
          <w:sz w:val="24"/>
          <w:lang w:val="sr-Latn-RS"/>
        </w:rPr>
        <w:t>TEHNIČKE KARAKTERISTIKE</w:t>
      </w:r>
    </w:p>
    <w:p w14:paraId="36DD7203" w14:textId="77777777" w:rsidR="003771C4" w:rsidRPr="003E1514" w:rsidRDefault="00826281" w:rsidP="00D04BDC">
      <w:pPr>
        <w:pStyle w:val="Heading9"/>
        <w:numPr>
          <w:ilvl w:val="0"/>
          <w:numId w:val="0"/>
        </w:numPr>
        <w:spacing w:line="360" w:lineRule="auto"/>
        <w:ind w:left="180"/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</w:pPr>
      <w:r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Sistem</w:t>
      </w:r>
      <w:r w:rsidR="003771C4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STORMBOX</w:t>
      </w:r>
      <w:r w:rsidR="00881176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I</w:t>
      </w:r>
      <w:r w:rsidR="003771C4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</w:t>
      </w:r>
      <w:r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namenjen je za </w:t>
      </w:r>
      <w:r w:rsidR="00C23283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upravljanje kišnim oticaje</w:t>
      </w:r>
      <w:r w:rsidR="00DC3A66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m</w:t>
      </w:r>
      <w:r w:rsidR="00C23283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putem retenzir</w:t>
      </w:r>
      <w:r w:rsidR="006479A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a</w:t>
      </w:r>
      <w:r w:rsidR="00C23283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nj</w:t>
      </w:r>
      <w:r w:rsidR="006479A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a</w:t>
      </w:r>
      <w:r w:rsidR="00C23283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i kontrolisanog ispuštanja ili infiltracije u tlo. Kišnica prikupljena</w:t>
      </w:r>
      <w:r w:rsidR="006479A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sa krovova zgrada i</w:t>
      </w:r>
      <w:r w:rsidR="00366F2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industrijsk</w:t>
      </w:r>
      <w:r w:rsidR="006479A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ih hala, sprovodi se kroz oluke i odvodne cevi u</w:t>
      </w:r>
      <w:r w:rsidR="00366F2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kanalizacionu mrežu </w:t>
      </w:r>
      <w:r w:rsidR="006479A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i revizione šahtove pa zatim odvodi </w:t>
      </w:r>
      <w:r w:rsidR="00366F25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do sistema za filtriranje </w:t>
      </w:r>
      <w:r w:rsidR="003771C4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STORMBOX</w:t>
      </w:r>
      <w:r w:rsidR="00881176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 xml:space="preserve"> I</w:t>
      </w:r>
      <w:r w:rsidR="00FF313E" w:rsidRPr="003E1514">
        <w:rPr>
          <w:rFonts w:ascii="Times New Roman" w:eastAsiaTheme="minorHAnsi" w:hAnsi="Times New Roman" w:cs="Times New Roman"/>
          <w:b w:val="0"/>
          <w:bCs w:val="0"/>
          <w:color w:val="53565A" w:themeColor="text1"/>
          <w:sz w:val="24"/>
          <w:lang w:val="sr-Latn-RS"/>
        </w:rPr>
        <w:t>.</w:t>
      </w:r>
    </w:p>
    <w:p w14:paraId="686BABD6" w14:textId="77777777" w:rsidR="003771C4" w:rsidRPr="007856FD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5AC2D47" w14:textId="77777777" w:rsidR="003771C4" w:rsidRPr="007856FD" w:rsidRDefault="00554ACE" w:rsidP="00D04BDC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Drenažni blokovi, dno i spojevi sistema </w:t>
      </w:r>
      <w:r w:rsidR="003771C4" w:rsidRPr="007856FD">
        <w:rPr>
          <w:rFonts w:ascii="Times New Roman" w:hAnsi="Times New Roman" w:cs="Times New Roman"/>
          <w:sz w:val="24"/>
          <w:szCs w:val="24"/>
          <w:lang w:val="sr-Latn-RS"/>
        </w:rPr>
        <w:t>STORMBOX</w:t>
      </w:r>
      <w:r w:rsidR="00BD39AC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I</w:t>
      </w:r>
      <w:r w:rsidR="003771C4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izrađeni su od polipropilena (PP-B) metodom inje</w:t>
      </w:r>
      <w:r w:rsidR="0047515D">
        <w:rPr>
          <w:rFonts w:ascii="Times New Roman" w:hAnsi="Times New Roman" w:cs="Times New Roman"/>
          <w:sz w:val="24"/>
          <w:szCs w:val="24"/>
          <w:lang w:val="sr-Latn-RS"/>
        </w:rPr>
        <w:t>k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cionog brizganja. Blokovi se povezuju uz pomoć </w:t>
      </w:r>
      <w:r w:rsidR="006479A5">
        <w:rPr>
          <w:rFonts w:ascii="Times New Roman" w:hAnsi="Times New Roman" w:cs="Times New Roman"/>
          <w:sz w:val="24"/>
          <w:szCs w:val="24"/>
          <w:lang w:val="sr-Latn-RS"/>
        </w:rPr>
        <w:t>spojnih elemenata – klipsi,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na za to predviđenim mestima.</w:t>
      </w:r>
    </w:p>
    <w:p w14:paraId="3951ABEC" w14:textId="77777777" w:rsidR="003771C4" w:rsidRPr="007856FD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3771C4" w:rsidRPr="007856FD" w14:paraId="06A1E665" w14:textId="77777777" w:rsidTr="003F2193">
        <w:tc>
          <w:tcPr>
            <w:tcW w:w="9212" w:type="dxa"/>
            <w:gridSpan w:val="2"/>
          </w:tcPr>
          <w:p w14:paraId="0D3D603E" w14:textId="77777777" w:rsidR="003771C4" w:rsidRPr="007856FD" w:rsidRDefault="0047515D" w:rsidP="00475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RS"/>
              </w:rPr>
              <w:t>Osnovne tehničke informacije</w:t>
            </w:r>
          </w:p>
        </w:tc>
      </w:tr>
      <w:tr w:rsidR="003771C4" w:rsidRPr="007856FD" w14:paraId="5829A84F" w14:textId="77777777" w:rsidTr="003F2193">
        <w:tc>
          <w:tcPr>
            <w:tcW w:w="4606" w:type="dxa"/>
          </w:tcPr>
          <w:p w14:paraId="0C106931" w14:textId="77777777" w:rsidR="003771C4" w:rsidRPr="007856FD" w:rsidRDefault="00C20839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Materijal</w:t>
            </w:r>
          </w:p>
        </w:tc>
        <w:tc>
          <w:tcPr>
            <w:tcW w:w="4606" w:type="dxa"/>
          </w:tcPr>
          <w:p w14:paraId="6CA02EA0" w14:textId="77777777" w:rsidR="003771C4" w:rsidRPr="007856FD" w:rsidRDefault="0047515D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Polipropilen (РР-В)</w:t>
            </w:r>
          </w:p>
        </w:tc>
      </w:tr>
      <w:tr w:rsidR="003771C4" w:rsidRPr="007856FD" w14:paraId="0515C78C" w14:textId="77777777" w:rsidTr="003F2193">
        <w:tc>
          <w:tcPr>
            <w:tcW w:w="4606" w:type="dxa"/>
          </w:tcPr>
          <w:p w14:paraId="512AC606" w14:textId="77777777" w:rsidR="003771C4" w:rsidRPr="007856FD" w:rsidRDefault="0047515D" w:rsidP="004751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Dimenzije</w:t>
            </w:r>
            <w:r w:rsidR="003771C4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dužina</w:t>
            </w:r>
            <w:r w:rsidR="003771C4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širina</w:t>
            </w:r>
            <w:r w:rsidR="003771C4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visina</w:t>
            </w:r>
            <w:r w:rsidR="003771C4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)</w:t>
            </w:r>
          </w:p>
        </w:tc>
        <w:tc>
          <w:tcPr>
            <w:tcW w:w="4606" w:type="dxa"/>
          </w:tcPr>
          <w:p w14:paraId="70FBC086" w14:textId="77777777" w:rsidR="003771C4" w:rsidRPr="007856FD" w:rsidRDefault="003771C4" w:rsidP="004751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1200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х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600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х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300 </w:t>
            </w:r>
            <w:r w:rsidR="0047515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mm</w:t>
            </w:r>
          </w:p>
        </w:tc>
      </w:tr>
      <w:tr w:rsidR="003771C4" w:rsidRPr="007856FD" w14:paraId="2F6799D0" w14:textId="77777777" w:rsidTr="003F2193">
        <w:tc>
          <w:tcPr>
            <w:tcW w:w="4606" w:type="dxa"/>
          </w:tcPr>
          <w:p w14:paraId="2F950ADF" w14:textId="77777777" w:rsidR="003771C4" w:rsidRPr="007856FD" w:rsidRDefault="0047515D" w:rsidP="004751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Broj otvora</w:t>
            </w:r>
          </w:p>
        </w:tc>
        <w:tc>
          <w:tcPr>
            <w:tcW w:w="4606" w:type="dxa"/>
          </w:tcPr>
          <w:p w14:paraId="03CECBA8" w14:textId="77777777" w:rsidR="003771C4" w:rsidRPr="007856FD" w:rsidRDefault="0047515D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8 otvora</w:t>
            </w:r>
          </w:p>
        </w:tc>
      </w:tr>
      <w:tr w:rsidR="003771C4" w:rsidRPr="007856FD" w14:paraId="4D4F19BA" w14:textId="77777777" w:rsidTr="003F2193">
        <w:tc>
          <w:tcPr>
            <w:tcW w:w="4606" w:type="dxa"/>
          </w:tcPr>
          <w:p w14:paraId="348499BA" w14:textId="77777777" w:rsidR="003771C4" w:rsidRPr="007856FD" w:rsidRDefault="0047515D" w:rsidP="004751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Prečnik otvora</w:t>
            </w:r>
          </w:p>
        </w:tc>
        <w:tc>
          <w:tcPr>
            <w:tcW w:w="4606" w:type="dxa"/>
          </w:tcPr>
          <w:p w14:paraId="5E0A5441" w14:textId="77777777" w:rsidR="003771C4" w:rsidRPr="007856FD" w:rsidRDefault="003771C4" w:rsidP="004751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110, 125, 160, 200 </w:t>
            </w:r>
            <w:r w:rsidR="0047515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mm</w:t>
            </w:r>
          </w:p>
        </w:tc>
      </w:tr>
      <w:tr w:rsidR="003771C4" w:rsidRPr="007856FD" w14:paraId="6AEC305A" w14:textId="77777777" w:rsidTr="003F2193">
        <w:tc>
          <w:tcPr>
            <w:tcW w:w="4606" w:type="dxa"/>
          </w:tcPr>
          <w:p w14:paraId="6E9AE5C9" w14:textId="77777777" w:rsidR="003771C4" w:rsidRPr="007856FD" w:rsidRDefault="0047515D" w:rsidP="004751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Bruto zapremina</w:t>
            </w:r>
          </w:p>
        </w:tc>
        <w:tc>
          <w:tcPr>
            <w:tcW w:w="4606" w:type="dxa"/>
          </w:tcPr>
          <w:p w14:paraId="476E3B77" w14:textId="77777777" w:rsidR="003771C4" w:rsidRPr="007856FD" w:rsidRDefault="0047515D" w:rsidP="00647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36180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216 </w:t>
            </w:r>
            <w:r w:rsidR="006479A5" w:rsidRPr="00836180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l</w:t>
            </w:r>
          </w:p>
        </w:tc>
      </w:tr>
      <w:tr w:rsidR="003771C4" w:rsidRPr="007856FD" w14:paraId="29E0132C" w14:textId="77777777" w:rsidTr="003F2193">
        <w:tc>
          <w:tcPr>
            <w:tcW w:w="4606" w:type="dxa"/>
          </w:tcPr>
          <w:p w14:paraId="0207CAA9" w14:textId="77777777" w:rsidR="003771C4" w:rsidRPr="007856FD" w:rsidRDefault="00951CFC" w:rsidP="00951CF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Opšti fa</w:t>
            </w:r>
            <w:r w:rsidR="00714B01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tor upijanja i s</w:t>
            </w:r>
            <w:r w:rsidR="00714B01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ladištenja</w:t>
            </w:r>
            <w:r w:rsidR="003771C4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</w:p>
        </w:tc>
        <w:tc>
          <w:tcPr>
            <w:tcW w:w="4606" w:type="dxa"/>
          </w:tcPr>
          <w:p w14:paraId="7FF6607A" w14:textId="77777777" w:rsidR="003771C4" w:rsidRPr="007856FD" w:rsidRDefault="00714B01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95.5 %</w:t>
            </w:r>
          </w:p>
        </w:tc>
      </w:tr>
      <w:tr w:rsidR="003771C4" w:rsidRPr="007856FD" w14:paraId="766AD2C0" w14:textId="77777777" w:rsidTr="003F2193">
        <w:tc>
          <w:tcPr>
            <w:tcW w:w="4606" w:type="dxa"/>
          </w:tcPr>
          <w:p w14:paraId="144C4A4A" w14:textId="77777777" w:rsidR="003771C4" w:rsidRPr="007856FD" w:rsidRDefault="00951CFC" w:rsidP="00951CF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Neto prikupljanje vode</w:t>
            </w:r>
          </w:p>
        </w:tc>
        <w:tc>
          <w:tcPr>
            <w:tcW w:w="4606" w:type="dxa"/>
          </w:tcPr>
          <w:p w14:paraId="4DCAC16A" w14:textId="77777777" w:rsidR="003771C4" w:rsidRPr="007856FD" w:rsidRDefault="00951CFC" w:rsidP="006479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206</w:t>
            </w:r>
            <w:r w:rsidRPr="00836180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="006479A5" w:rsidRPr="00836180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l</w:t>
            </w:r>
          </w:p>
        </w:tc>
      </w:tr>
      <w:tr w:rsidR="003771C4" w:rsidRPr="007856FD" w14:paraId="4E363050" w14:textId="77777777" w:rsidTr="003F2193">
        <w:tc>
          <w:tcPr>
            <w:tcW w:w="4606" w:type="dxa"/>
          </w:tcPr>
          <w:p w14:paraId="7B240862" w14:textId="77777777" w:rsidR="003771C4" w:rsidRPr="007856FD" w:rsidRDefault="00951CFC" w:rsidP="00951CF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Dno kutije</w:t>
            </w:r>
          </w:p>
        </w:tc>
        <w:tc>
          <w:tcPr>
            <w:tcW w:w="4606" w:type="dxa"/>
          </w:tcPr>
          <w:p w14:paraId="30628287" w14:textId="77777777" w:rsidR="003771C4" w:rsidRPr="007856FD" w:rsidRDefault="003771C4" w:rsidP="00951CF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1200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х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600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х</w:t>
            </w:r>
            <w:r w:rsidR="00BE6D03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20 </w:t>
            </w:r>
            <w:r w:rsidR="00951CFC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mm</w:t>
            </w:r>
          </w:p>
        </w:tc>
      </w:tr>
      <w:tr w:rsidR="003771C4" w:rsidRPr="007856FD" w14:paraId="2583834A" w14:textId="77777777" w:rsidTr="003F2193">
        <w:tc>
          <w:tcPr>
            <w:tcW w:w="4606" w:type="dxa"/>
          </w:tcPr>
          <w:p w14:paraId="0FE83A8B" w14:textId="77777777" w:rsidR="003771C4" w:rsidRPr="007856FD" w:rsidRDefault="00951CFC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Boja</w:t>
            </w:r>
            <w:r w:rsidR="003771C4" w:rsidRPr="007856FD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</w:p>
        </w:tc>
        <w:tc>
          <w:tcPr>
            <w:tcW w:w="4606" w:type="dxa"/>
          </w:tcPr>
          <w:p w14:paraId="5B1A92ED" w14:textId="77777777" w:rsidR="003771C4" w:rsidRPr="007856FD" w:rsidRDefault="00951CFC" w:rsidP="00D04B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Zelena</w:t>
            </w:r>
            <w:r w:rsidR="00714B01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(RAL 6024)</w:t>
            </w:r>
          </w:p>
        </w:tc>
      </w:tr>
    </w:tbl>
    <w:p w14:paraId="415064A8" w14:textId="77777777" w:rsidR="003771C4" w:rsidRPr="007856FD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44325267" w14:textId="77777777" w:rsidR="003771C4" w:rsidRPr="007856FD" w:rsidRDefault="003771C4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9901D4C" w14:textId="77777777" w:rsidR="00881176" w:rsidRPr="007856FD" w:rsidRDefault="00881176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8C0CB53" w14:textId="77777777" w:rsidR="003E77D0" w:rsidRDefault="008B5876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7856FD">
        <w:rPr>
          <w:noProof/>
        </w:rPr>
        <w:lastRenderedPageBreak/>
        <w:drawing>
          <wp:inline distT="0" distB="0" distL="0" distR="0" wp14:anchorId="33895C07" wp14:editId="379C3FF3">
            <wp:extent cx="5886450" cy="756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D30A" w14:textId="77777777" w:rsidR="00DB5126" w:rsidRPr="007856FD" w:rsidRDefault="00DB5126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5661270F" w14:textId="77777777" w:rsidR="00FD0D5D" w:rsidRPr="007856FD" w:rsidRDefault="00CF7CF9" w:rsidP="0088117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4F1530">
        <w:rPr>
          <w:rFonts w:ascii="Times New Roman" w:hAnsi="Times New Roman" w:cs="Times New Roman"/>
          <w:sz w:val="24"/>
          <w:szCs w:val="24"/>
          <w:lang w:val="sr-Latn-RS"/>
        </w:rPr>
        <w:t>Prednosti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blo</w:t>
      </w:r>
      <w:r w:rsidR="00AF2C7B">
        <w:rPr>
          <w:rFonts w:ascii="Times New Roman" w:hAnsi="Times New Roman" w:cs="Times New Roman"/>
          <w:sz w:val="24"/>
          <w:szCs w:val="24"/>
          <w:lang w:val="sr-Latn-RS"/>
        </w:rPr>
        <w:t>k</w:t>
      </w:r>
      <w:r>
        <w:rPr>
          <w:rFonts w:ascii="Times New Roman" w:hAnsi="Times New Roman" w:cs="Times New Roman"/>
          <w:sz w:val="24"/>
          <w:szCs w:val="24"/>
          <w:lang w:val="sr-Latn-RS"/>
        </w:rPr>
        <w:t>ova</w:t>
      </w:r>
      <w:r w:rsidR="00CB612F" w:rsidRPr="007856FD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STORMBOX</w:t>
      </w:r>
      <w:r w:rsidR="00DC3A66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I</w:t>
      </w:r>
    </w:p>
    <w:p w14:paraId="68245106" w14:textId="77777777" w:rsidR="00FD0D5D" w:rsidRPr="007856FD" w:rsidRDefault="00FD0D5D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4454691" w14:textId="77777777" w:rsidR="00FD0D5D" w:rsidRPr="007856FD" w:rsidRDefault="00CF7CF9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Velika </w:t>
      </w:r>
      <w:r w:rsidR="006479A5">
        <w:rPr>
          <w:rFonts w:ascii="Times New Roman" w:hAnsi="Times New Roman" w:cs="Times New Roman"/>
          <w:sz w:val="24"/>
          <w:szCs w:val="24"/>
          <w:lang w:val="sr-Latn-RS"/>
        </w:rPr>
        <w:t>nosivost</w:t>
      </w:r>
    </w:p>
    <w:p w14:paraId="00B11E64" w14:textId="77777777" w:rsidR="00FD0D5D" w:rsidRPr="007856FD" w:rsidRDefault="00CF7CF9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Dobra veza između težine i </w:t>
      </w:r>
      <w:r w:rsidR="006479A5">
        <w:rPr>
          <w:rFonts w:ascii="Times New Roman" w:hAnsi="Times New Roman" w:cs="Times New Roman"/>
          <w:sz w:val="24"/>
          <w:szCs w:val="24"/>
          <w:lang w:val="sr-Latn-RS"/>
        </w:rPr>
        <w:t>nosivosti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>;</w:t>
      </w:r>
    </w:p>
    <w:p w14:paraId="25E7A385" w14:textId="77777777" w:rsidR="00FD0D5D" w:rsidRPr="007856FD" w:rsidRDefault="00CF7CF9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lastRenderedPageBreak/>
        <w:t>Velika zapremina za primanje vode, neto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– </w:t>
      </w:r>
      <w:r w:rsidR="00FD0D5D" w:rsidRPr="00A42DE4">
        <w:rPr>
          <w:rFonts w:ascii="Times New Roman" w:hAnsi="Times New Roman" w:cs="Times New Roman"/>
          <w:sz w:val="24"/>
          <w:szCs w:val="24"/>
          <w:lang w:val="sr-Latn-RS"/>
        </w:rPr>
        <w:t xml:space="preserve">206 </w:t>
      </w:r>
      <w:r w:rsidR="006479A5" w:rsidRPr="00A42DE4">
        <w:rPr>
          <w:rFonts w:ascii="Times New Roman" w:hAnsi="Times New Roman" w:cs="Times New Roman"/>
          <w:sz w:val="24"/>
          <w:szCs w:val="24"/>
          <w:lang w:val="sr-Latn-RS"/>
        </w:rPr>
        <w:t>l</w:t>
      </w:r>
      <w:r w:rsidR="00FD0D5D" w:rsidRPr="00A42DE4">
        <w:rPr>
          <w:rFonts w:ascii="Times New Roman" w:hAnsi="Times New Roman" w:cs="Times New Roman"/>
          <w:sz w:val="24"/>
          <w:szCs w:val="24"/>
          <w:lang w:val="sr-Latn-RS"/>
        </w:rPr>
        <w:t>;</w:t>
      </w:r>
    </w:p>
    <w:p w14:paraId="4278D9D8" w14:textId="77777777" w:rsidR="00FD0D5D" w:rsidRPr="007856FD" w:rsidRDefault="00624640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Velika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elektivna zapremina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vode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– 95.5%;</w:t>
      </w:r>
    </w:p>
    <w:p w14:paraId="3149FF1C" w14:textId="77777777" w:rsidR="00FD0D5D" w:rsidRPr="007856FD" w:rsidRDefault="00624640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Velika prosečna efektivna površina otvora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sr-Latn-RS"/>
        </w:rPr>
        <w:t>više od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50%)</w:t>
      </w:r>
    </w:p>
    <w:p w14:paraId="7ECCA9D6" w14:textId="77777777" w:rsidR="00FD0D5D" w:rsidRPr="007856FD" w:rsidRDefault="00624640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Mogućnost povezivanja na cevi sa DN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110, 125, 160 </w:t>
      </w:r>
      <w:r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200 </w:t>
      </w:r>
      <w:r>
        <w:rPr>
          <w:rFonts w:ascii="Times New Roman" w:hAnsi="Times New Roman" w:cs="Times New Roman"/>
          <w:sz w:val="24"/>
          <w:szCs w:val="24"/>
          <w:lang w:val="sr-Latn-RS"/>
        </w:rPr>
        <w:t>mm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0C9C80B0" w14:textId="77777777" w:rsidR="00FD0D5D" w:rsidRPr="007856FD" w:rsidRDefault="00FD0D5D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8 </w:t>
      </w:r>
      <w:r w:rsidR="00624640">
        <w:rPr>
          <w:rFonts w:ascii="Times New Roman" w:hAnsi="Times New Roman" w:cs="Times New Roman"/>
          <w:sz w:val="24"/>
          <w:szCs w:val="24"/>
          <w:lang w:val="sr-Latn-RS"/>
        </w:rPr>
        <w:t>otvora za inspekciju na bočnim i gornjim stranama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(6 </w:t>
      </w:r>
      <w:r w:rsidR="00624640">
        <w:rPr>
          <w:rFonts w:ascii="Times New Roman" w:hAnsi="Times New Roman" w:cs="Times New Roman"/>
          <w:sz w:val="24"/>
          <w:szCs w:val="24"/>
          <w:lang w:val="sr-Latn-RS"/>
        </w:rPr>
        <w:t xml:space="preserve">otvora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110-160 </w:t>
      </w:r>
      <w:r w:rsidR="00624640">
        <w:rPr>
          <w:rFonts w:ascii="Times New Roman" w:hAnsi="Times New Roman" w:cs="Times New Roman"/>
          <w:sz w:val="24"/>
          <w:szCs w:val="24"/>
          <w:lang w:val="sr-Latn-RS"/>
        </w:rPr>
        <w:t>mm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E01B3E">
        <w:rPr>
          <w:rFonts w:ascii="Times New Roman" w:hAnsi="Times New Roman" w:cs="Times New Roman"/>
          <w:sz w:val="24"/>
          <w:szCs w:val="24"/>
          <w:lang w:val="sr-Latn-RS"/>
        </w:rPr>
        <w:t xml:space="preserve">u bočnim zidovima </w:t>
      </w:r>
      <w:r w:rsidR="00624640"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="00E01B3E">
        <w:rPr>
          <w:rFonts w:ascii="Times New Roman" w:hAnsi="Times New Roman" w:cs="Times New Roman"/>
          <w:sz w:val="24"/>
          <w:szCs w:val="24"/>
          <w:lang w:val="sr-Latn-RS"/>
        </w:rPr>
        <w:t xml:space="preserve"> 2 otvora na gornjem zidu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110-200 </w:t>
      </w:r>
      <w:r w:rsidR="00E01B3E">
        <w:rPr>
          <w:rFonts w:ascii="Times New Roman" w:hAnsi="Times New Roman" w:cs="Times New Roman"/>
          <w:sz w:val="24"/>
          <w:szCs w:val="24"/>
          <w:lang w:val="sr-Latn-RS"/>
        </w:rPr>
        <w:t>mm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>)</w:t>
      </w:r>
    </w:p>
    <w:p w14:paraId="6B01A2D9" w14:textId="77777777" w:rsidR="00FD0D5D" w:rsidRPr="007856FD" w:rsidRDefault="00E5352A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Mogućnost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polovljenja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povezivanja u module;</w:t>
      </w:r>
    </w:p>
    <w:p w14:paraId="38D1408A" w14:textId="77777777" w:rsidR="00FD0D5D" w:rsidRPr="00880EB2" w:rsidRDefault="00880EB2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Mogućnost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naizmeničnog slaganja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FD0D5D" w:rsidRPr="00880EB2">
        <w:rPr>
          <w:rFonts w:ascii="Times New Roman" w:hAnsi="Times New Roman" w:cs="Times New Roman"/>
          <w:sz w:val="24"/>
          <w:szCs w:val="24"/>
          <w:lang w:val="sr-Latn-RS"/>
        </w:rPr>
        <w:t>(</w:t>
      </w:r>
      <w:r w:rsidR="00A50489">
        <w:rPr>
          <w:rFonts w:ascii="Times New Roman" w:hAnsi="Times New Roman" w:cs="Times New Roman"/>
          <w:sz w:val="24"/>
          <w:szCs w:val="24"/>
          <w:lang w:val="sr-Latn-RS"/>
        </w:rPr>
        <w:t>kao sa ciglama</w:t>
      </w:r>
      <w:r w:rsidR="00FD0D5D" w:rsidRPr="00880EB2">
        <w:rPr>
          <w:rFonts w:ascii="Times New Roman" w:hAnsi="Times New Roman" w:cs="Times New Roman"/>
          <w:sz w:val="24"/>
          <w:szCs w:val="24"/>
          <w:lang w:val="sr-Latn-RS"/>
        </w:rPr>
        <w:t>);</w:t>
      </w:r>
    </w:p>
    <w:p w14:paraId="4EA5C294" w14:textId="77777777" w:rsidR="00FD0D5D" w:rsidRPr="007856FD" w:rsidRDefault="0018780A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Mala težina, samo 8 kg;</w:t>
      </w:r>
    </w:p>
    <w:p w14:paraId="48267671" w14:textId="77777777" w:rsidR="00FD0D5D" w:rsidRPr="007856FD" w:rsidRDefault="0018780A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Jednostavna montaža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>;</w:t>
      </w:r>
    </w:p>
    <w:p w14:paraId="069A9C41" w14:textId="77777777" w:rsidR="00FD0D5D" w:rsidRPr="007856FD" w:rsidRDefault="0018780A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Dno se koristi</w:t>
      </w:r>
      <w:r w:rsidR="00FD0D5D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samo za donji sloj;</w:t>
      </w:r>
    </w:p>
    <w:p w14:paraId="74691CDD" w14:textId="77777777" w:rsidR="00FD0D5D" w:rsidRPr="007856FD" w:rsidRDefault="0018780A" w:rsidP="00D04BD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Smanjenje trošova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investiranja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u rezervoar za oko 20% u poređenju sa blokovima koji imaju dno.</w:t>
      </w:r>
    </w:p>
    <w:p w14:paraId="7F852D69" w14:textId="77777777" w:rsidR="006A0A93" w:rsidRDefault="006A0A93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32C2156" w14:textId="77777777" w:rsidR="00DB5126" w:rsidRPr="007856FD" w:rsidRDefault="00DB5126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F07B463" w14:textId="77777777" w:rsidR="006A0A93" w:rsidRPr="007856FD" w:rsidRDefault="006A0A93" w:rsidP="0088117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E907D2" w:rsidRPr="00E907D2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Parametri za </w:t>
      </w:r>
      <w:r w:rsidR="00E907D2">
        <w:rPr>
          <w:rFonts w:ascii="Times New Roman" w:hAnsi="Times New Roman" w:cs="Times New Roman"/>
          <w:b/>
          <w:sz w:val="24"/>
          <w:szCs w:val="24"/>
          <w:lang w:val="sr-Latn-RS"/>
        </w:rPr>
        <w:t>montažu na teren</w:t>
      </w:r>
      <w:r w:rsidR="00E907D2" w:rsidRPr="00E907D2">
        <w:rPr>
          <w:rFonts w:ascii="Times New Roman" w:hAnsi="Times New Roman" w:cs="Times New Roman"/>
          <w:b/>
          <w:sz w:val="24"/>
          <w:szCs w:val="24"/>
          <w:lang w:val="sr-Latn-RS"/>
        </w:rPr>
        <w:t>ima</w:t>
      </w:r>
      <w:r w:rsidRPr="00E907D2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F22B6F">
        <w:rPr>
          <w:rFonts w:ascii="Times New Roman" w:hAnsi="Times New Roman" w:cs="Times New Roman"/>
          <w:b/>
          <w:sz w:val="24"/>
          <w:szCs w:val="24"/>
          <w:lang w:val="sr-Latn-RS"/>
        </w:rPr>
        <w:t>sa saobraćajnim opterećenjem</w:t>
      </w:r>
    </w:p>
    <w:p w14:paraId="25A01322" w14:textId="77777777" w:rsidR="006A0A93" w:rsidRPr="007856FD" w:rsidRDefault="006A0A93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90AB8AD" w14:textId="77777777" w:rsidR="006A0A93" w:rsidRPr="007856FD" w:rsidRDefault="005246EA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Minimalna pokrivenost iznad drenažnih kutija: 0.8 m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>;</w:t>
      </w:r>
    </w:p>
    <w:p w14:paraId="7B5B7699" w14:textId="77777777" w:rsidR="006A0A93" w:rsidRPr="007856FD" w:rsidRDefault="0011003D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Stepen zbijenosti zemljišta oko kutija: najmanje 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95% </w:t>
      </w:r>
      <w:r>
        <w:rPr>
          <w:rFonts w:ascii="Times New Roman" w:hAnsi="Times New Roman" w:cs="Times New Roman"/>
          <w:sz w:val="24"/>
          <w:szCs w:val="24"/>
          <w:lang w:val="sr-Latn-RS"/>
        </w:rPr>
        <w:t>prema Modifikovanoj metodi Proktor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-a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>;</w:t>
      </w:r>
    </w:p>
    <w:p w14:paraId="7EE1BCCC" w14:textId="77777777" w:rsidR="006A0A93" w:rsidRPr="007856FD" w:rsidRDefault="0011003D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Ma</w:t>
      </w:r>
      <w:r w:rsidR="00FF313E">
        <w:rPr>
          <w:rFonts w:ascii="Times New Roman" w:hAnsi="Times New Roman" w:cs="Times New Roman"/>
          <w:sz w:val="24"/>
          <w:szCs w:val="24"/>
          <w:lang w:val="sr-Latn-RS"/>
        </w:rPr>
        <w:t>k</w:t>
      </w:r>
      <w:r>
        <w:rPr>
          <w:rFonts w:ascii="Times New Roman" w:hAnsi="Times New Roman" w:cs="Times New Roman"/>
          <w:sz w:val="24"/>
          <w:szCs w:val="24"/>
          <w:lang w:val="sr-Latn-RS"/>
        </w:rPr>
        <w:t>simalan broj slojeva blokova u modulu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: 6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za opterećenje od kretanja kamiona 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>(</w:t>
      </w:r>
      <w:r>
        <w:rPr>
          <w:rFonts w:ascii="Times New Roman" w:hAnsi="Times New Roman" w:cs="Times New Roman"/>
          <w:sz w:val="24"/>
          <w:szCs w:val="24"/>
          <w:lang w:val="sr-Latn-RS"/>
        </w:rPr>
        <w:t>visina blokova najviše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1.82 </w:t>
      </w:r>
      <w:r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), 10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za opterećenje od kretanja automobila 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>(</w:t>
      </w:r>
      <w:r>
        <w:rPr>
          <w:rFonts w:ascii="Times New Roman" w:hAnsi="Times New Roman" w:cs="Times New Roman"/>
          <w:sz w:val="24"/>
          <w:szCs w:val="24"/>
          <w:lang w:val="sr-Latn-RS"/>
        </w:rPr>
        <w:t>visina blokova najviše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sr-Latn-RS"/>
        </w:rPr>
        <w:t>m);</w:t>
      </w:r>
    </w:p>
    <w:p w14:paraId="3514C9A2" w14:textId="77777777" w:rsidR="006A0A93" w:rsidRPr="007856FD" w:rsidRDefault="0011003D" w:rsidP="00D04BDC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Ukopavanje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B4248">
        <w:rPr>
          <w:rFonts w:ascii="Times New Roman" w:hAnsi="Times New Roman" w:cs="Times New Roman"/>
          <w:sz w:val="24"/>
          <w:szCs w:val="24"/>
          <w:lang w:val="sr-Latn-RS"/>
        </w:rPr>
        <w:t xml:space="preserve">dna blokova u dubinu; do 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4.5 </w:t>
      </w:r>
      <w:r w:rsidR="004B4248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6A0A9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B4248">
        <w:rPr>
          <w:rFonts w:ascii="Times New Roman" w:hAnsi="Times New Roman" w:cs="Times New Roman"/>
          <w:sz w:val="24"/>
          <w:szCs w:val="24"/>
          <w:lang w:val="sr-Latn-RS"/>
        </w:rPr>
        <w:t xml:space="preserve">pri dubljem ukopavanju treba da kontaktirate firmu Pipelife u cilju vršenja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 xml:space="preserve">statičkih </w:t>
      </w:r>
      <w:r w:rsidR="004B4248">
        <w:rPr>
          <w:rFonts w:ascii="Times New Roman" w:hAnsi="Times New Roman" w:cs="Times New Roman"/>
          <w:sz w:val="24"/>
          <w:szCs w:val="24"/>
          <w:lang w:val="sr-Latn-RS"/>
        </w:rPr>
        <w:t xml:space="preserve">proračuna koji proveravaju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uslove ukopavanja za određene vrste tla i saobraćajnog opterećenja.</w:t>
      </w:r>
    </w:p>
    <w:p w14:paraId="79881880" w14:textId="77777777" w:rsidR="006A0A93" w:rsidRPr="007856FD" w:rsidRDefault="008119FE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E2B17" wp14:editId="51D7D4B7">
            <wp:extent cx="6118678" cy="2552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7" cy="25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DFBB" w14:textId="77777777" w:rsidR="00D856AE" w:rsidRPr="007856FD" w:rsidRDefault="00E61A7F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lastRenderedPageBreak/>
        <w:t>Ma</w:t>
      </w:r>
      <w:r w:rsidR="00FF313E">
        <w:rPr>
          <w:rFonts w:ascii="Times New Roman" w:hAnsi="Times New Roman" w:cs="Times New Roman"/>
          <w:sz w:val="24"/>
          <w:szCs w:val="24"/>
          <w:lang w:val="sr-Latn-RS"/>
        </w:rPr>
        <w:t>k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simalna kratkotrajna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nosivost</w:t>
      </w:r>
      <w:r>
        <w:rPr>
          <w:rFonts w:ascii="Times New Roman" w:hAnsi="Times New Roman" w:cs="Times New Roman"/>
          <w:sz w:val="24"/>
          <w:szCs w:val="24"/>
          <w:lang w:val="sr-Latn-RS"/>
        </w:rPr>
        <w:t>:</w:t>
      </w:r>
    </w:p>
    <w:p w14:paraId="0934053E" w14:textId="77777777" w:rsidR="00D856AE" w:rsidRPr="007856FD" w:rsidRDefault="00D856AE" w:rsidP="00D04BD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500 </w:t>
      </w:r>
      <w:r w:rsidR="00E61A7F">
        <w:rPr>
          <w:rFonts w:ascii="Times New Roman" w:hAnsi="Times New Roman" w:cs="Times New Roman"/>
          <w:sz w:val="24"/>
          <w:szCs w:val="24"/>
          <w:lang w:val="sr-Latn-RS"/>
        </w:rPr>
        <w:t>kN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>/</w:t>
      </w:r>
      <w:r w:rsidR="00E61A7F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² </w:t>
      </w:r>
      <w:r w:rsidR="00E61A7F">
        <w:rPr>
          <w:rFonts w:ascii="Times New Roman" w:hAnsi="Times New Roman" w:cs="Times New Roman"/>
          <w:sz w:val="24"/>
          <w:szCs w:val="24"/>
          <w:lang w:val="sr-Latn-RS"/>
        </w:rPr>
        <w:t>za vertikalno opterećenje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>;</w:t>
      </w:r>
    </w:p>
    <w:p w14:paraId="2BB9DC30" w14:textId="77777777" w:rsidR="00D856AE" w:rsidRPr="007856FD" w:rsidRDefault="00D856AE" w:rsidP="00D04BD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85 </w:t>
      </w:r>
      <w:r w:rsidR="00E61A7F">
        <w:rPr>
          <w:rFonts w:ascii="Times New Roman" w:hAnsi="Times New Roman" w:cs="Times New Roman"/>
          <w:sz w:val="24"/>
          <w:szCs w:val="24"/>
          <w:lang w:val="sr-Latn-RS"/>
        </w:rPr>
        <w:t>kN</w:t>
      </w:r>
      <w:r w:rsidR="00E61A7F" w:rsidRPr="007856FD">
        <w:rPr>
          <w:rFonts w:ascii="Times New Roman" w:hAnsi="Times New Roman" w:cs="Times New Roman"/>
          <w:sz w:val="24"/>
          <w:szCs w:val="24"/>
          <w:lang w:val="sr-Latn-RS"/>
        </w:rPr>
        <w:t>/</w:t>
      </w:r>
      <w:r w:rsidR="00E61A7F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E61A7F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² </w:t>
      </w:r>
      <w:r w:rsidR="00E61A7F">
        <w:rPr>
          <w:rFonts w:ascii="Times New Roman" w:hAnsi="Times New Roman" w:cs="Times New Roman"/>
          <w:sz w:val="24"/>
          <w:szCs w:val="24"/>
          <w:lang w:val="sr-Latn-RS"/>
        </w:rPr>
        <w:t>za bočno opterećenje.</w:t>
      </w:r>
    </w:p>
    <w:p w14:paraId="1440EDEA" w14:textId="77777777" w:rsidR="00D856AE" w:rsidRPr="007856FD" w:rsidRDefault="008E773A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Ma</w:t>
      </w:r>
      <w:r w:rsidR="00FF313E">
        <w:rPr>
          <w:rFonts w:ascii="Times New Roman" w:hAnsi="Times New Roman" w:cs="Times New Roman"/>
          <w:sz w:val="24"/>
          <w:szCs w:val="24"/>
          <w:lang w:val="sr-Latn-RS"/>
        </w:rPr>
        <w:t>k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simalna dugotrajna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nosivost</w:t>
      </w:r>
      <w:r>
        <w:rPr>
          <w:rFonts w:ascii="Times New Roman" w:hAnsi="Times New Roman" w:cs="Times New Roman"/>
          <w:sz w:val="24"/>
          <w:szCs w:val="24"/>
          <w:lang w:val="sr-Latn-RS"/>
        </w:rPr>
        <w:t>:</w:t>
      </w:r>
    </w:p>
    <w:p w14:paraId="19F3E0A2" w14:textId="77777777" w:rsidR="00D856AE" w:rsidRPr="007856FD" w:rsidRDefault="00D856AE" w:rsidP="00D04BD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100 </w:t>
      </w:r>
      <w:r w:rsidR="008E773A">
        <w:rPr>
          <w:rFonts w:ascii="Times New Roman" w:hAnsi="Times New Roman" w:cs="Times New Roman"/>
          <w:sz w:val="24"/>
          <w:szCs w:val="24"/>
          <w:lang w:val="sr-Latn-RS"/>
        </w:rPr>
        <w:t>kN</w:t>
      </w:r>
      <w:r w:rsidR="008E773A" w:rsidRPr="007856FD">
        <w:rPr>
          <w:rFonts w:ascii="Times New Roman" w:hAnsi="Times New Roman" w:cs="Times New Roman"/>
          <w:sz w:val="24"/>
          <w:szCs w:val="24"/>
          <w:lang w:val="sr-Latn-RS"/>
        </w:rPr>
        <w:t>/</w:t>
      </w:r>
      <w:r w:rsidR="008E773A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8E773A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² </w:t>
      </w:r>
      <w:r w:rsidR="008E773A">
        <w:rPr>
          <w:rFonts w:ascii="Times New Roman" w:hAnsi="Times New Roman" w:cs="Times New Roman"/>
          <w:sz w:val="24"/>
          <w:szCs w:val="24"/>
          <w:lang w:val="sr-Latn-RS"/>
        </w:rPr>
        <w:t>za vertikalno opterećenje;</w:t>
      </w:r>
    </w:p>
    <w:p w14:paraId="3BFD6A4A" w14:textId="77777777" w:rsidR="00D856AE" w:rsidRPr="007856FD" w:rsidRDefault="00D856AE" w:rsidP="00D04BDC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20 </w:t>
      </w:r>
      <w:r w:rsidR="008E773A">
        <w:rPr>
          <w:rFonts w:ascii="Times New Roman" w:hAnsi="Times New Roman" w:cs="Times New Roman"/>
          <w:sz w:val="24"/>
          <w:szCs w:val="24"/>
          <w:lang w:val="sr-Latn-RS"/>
        </w:rPr>
        <w:t>kN</w:t>
      </w:r>
      <w:r w:rsidR="008E773A" w:rsidRPr="007856FD">
        <w:rPr>
          <w:rFonts w:ascii="Times New Roman" w:hAnsi="Times New Roman" w:cs="Times New Roman"/>
          <w:sz w:val="24"/>
          <w:szCs w:val="24"/>
          <w:lang w:val="sr-Latn-RS"/>
        </w:rPr>
        <w:t>/</w:t>
      </w:r>
      <w:r w:rsidR="008E773A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8E773A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² </w:t>
      </w:r>
      <w:r w:rsidR="008E773A">
        <w:rPr>
          <w:rFonts w:ascii="Times New Roman" w:hAnsi="Times New Roman" w:cs="Times New Roman"/>
          <w:sz w:val="24"/>
          <w:szCs w:val="24"/>
          <w:lang w:val="sr-Latn-RS"/>
        </w:rPr>
        <w:t>za bočno opterećenje.</w:t>
      </w:r>
    </w:p>
    <w:p w14:paraId="03E35EA5" w14:textId="77777777" w:rsidR="00D856AE" w:rsidRPr="007856FD" w:rsidRDefault="00D856AE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44B2978A" w14:textId="77777777" w:rsidR="004F3077" w:rsidRPr="004F1530" w:rsidRDefault="004F3077" w:rsidP="0088117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F22B6F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Izvođenje montažnih i instalacionih radova na </w:t>
      </w:r>
      <w:r w:rsidR="00A14AA7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infiltracionoj </w:t>
      </w:r>
      <w:r w:rsidR="00F22B6F">
        <w:rPr>
          <w:rFonts w:ascii="Times New Roman" w:hAnsi="Times New Roman" w:cs="Times New Roman"/>
          <w:b/>
          <w:sz w:val="24"/>
          <w:szCs w:val="24"/>
          <w:lang w:val="sr-Latn-RS"/>
        </w:rPr>
        <w:t>retenziji</w:t>
      </w:r>
    </w:p>
    <w:p w14:paraId="126C5A6F" w14:textId="77777777" w:rsidR="00270BD2" w:rsidRPr="007856FD" w:rsidRDefault="00270BD2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61D60ADF" w14:textId="77777777" w:rsidR="00270BD2" w:rsidRPr="007856FD" w:rsidRDefault="004F1530" w:rsidP="00D04BDC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4F1530">
        <w:rPr>
          <w:rFonts w:ascii="Times New Roman" w:hAnsi="Times New Roman" w:cs="Times New Roman"/>
          <w:b/>
          <w:sz w:val="24"/>
          <w:u w:val="single"/>
          <w:lang w:val="sr-Latn-RS"/>
        </w:rPr>
        <w:t>Inf</w:t>
      </w:r>
      <w:r w:rsidRPr="004F1530"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iltracija atmosfersih voda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270BD2" w:rsidRPr="007856FD">
        <w:rPr>
          <w:rStyle w:val="hps"/>
          <w:rFonts w:ascii="Times New Roman" w:hAnsi="Times New Roman" w:cs="Times New Roman"/>
          <w:color w:val="333333"/>
          <w:sz w:val="24"/>
          <w:szCs w:val="24"/>
          <w:lang w:val="sr-Latn-RS"/>
        </w:rPr>
        <w:t xml:space="preserve">— </w:t>
      </w:r>
      <w:r w:rsidR="007C3461">
        <w:rPr>
          <w:rStyle w:val="hps"/>
          <w:rFonts w:ascii="Times New Roman" w:hAnsi="Times New Roman" w:cs="Times New Roman"/>
          <w:color w:val="333333"/>
          <w:sz w:val="24"/>
          <w:szCs w:val="24"/>
          <w:lang w:val="sr-Latn-RS"/>
        </w:rPr>
        <w:t>voda se sa</w:t>
      </w:r>
      <w:r w:rsidR="008A7518">
        <w:rPr>
          <w:rStyle w:val="hps"/>
          <w:rFonts w:ascii="Times New Roman" w:hAnsi="Times New Roman" w:cs="Times New Roman"/>
          <w:color w:val="333333"/>
          <w:sz w:val="24"/>
          <w:szCs w:val="24"/>
          <w:lang w:val="sr-Latn-RS"/>
        </w:rPr>
        <w:t>k</w:t>
      </w:r>
      <w:r w:rsidR="007C3461">
        <w:rPr>
          <w:rStyle w:val="hps"/>
          <w:rFonts w:ascii="Times New Roman" w:hAnsi="Times New Roman" w:cs="Times New Roman"/>
          <w:color w:val="333333"/>
          <w:sz w:val="24"/>
          <w:szCs w:val="24"/>
          <w:lang w:val="sr-Latn-RS"/>
        </w:rPr>
        <w:t>uplja u blokov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e</w:t>
      </w:r>
      <w:r w:rsidR="007C346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>Stormbox</w:t>
      </w:r>
      <w:r w:rsidR="00BE6D03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I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7C3461">
        <w:rPr>
          <w:rFonts w:ascii="Times New Roman" w:hAnsi="Times New Roman" w:cs="Times New Roman"/>
          <w:sz w:val="24"/>
          <w:szCs w:val="24"/>
          <w:lang w:val="sr-Latn-RS"/>
        </w:rPr>
        <w:t xml:space="preserve">za vreme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 xml:space="preserve">trajanja </w:t>
      </w:r>
      <w:r w:rsidR="007C3461">
        <w:rPr>
          <w:rFonts w:ascii="Times New Roman" w:hAnsi="Times New Roman" w:cs="Times New Roman"/>
          <w:sz w:val="24"/>
          <w:szCs w:val="24"/>
          <w:lang w:val="sr-Latn-RS"/>
        </w:rPr>
        <w:t>kiše i infiltrira se u sloj zemljišta tokom o</w:t>
      </w:r>
      <w:r w:rsidR="007C3461" w:rsidRPr="007C3461">
        <w:rPr>
          <w:rFonts w:ascii="Times New Roman" w:hAnsi="Times New Roman" w:cs="Times New Roman"/>
          <w:sz w:val="24"/>
          <w:szCs w:val="24"/>
          <w:lang w:val="sr-Latn-RS"/>
        </w:rPr>
        <w:t xml:space="preserve">dređenog </w:t>
      </w:r>
      <w:r w:rsidR="007C3461">
        <w:rPr>
          <w:rFonts w:ascii="Times New Roman" w:hAnsi="Times New Roman" w:cs="Times New Roman"/>
          <w:sz w:val="24"/>
          <w:szCs w:val="24"/>
          <w:lang w:val="sr-Latn-RS"/>
        </w:rPr>
        <w:t xml:space="preserve">vremenskog perioda od 6 do 72 sata, u skladu sa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ATV-DVWK-A-139</w:t>
      </w:r>
      <w:r w:rsidR="007C3461">
        <w:rPr>
          <w:rFonts w:ascii="Times New Roman" w:hAnsi="Times New Roman" w:cs="Times New Roman"/>
          <w:sz w:val="24"/>
          <w:szCs w:val="24"/>
          <w:lang w:val="sr-Latn-RS"/>
        </w:rPr>
        <w:t>.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Retenzija se obavija</w:t>
      </w:r>
      <w:r w:rsidR="008A7518">
        <w:rPr>
          <w:rFonts w:ascii="Times New Roman" w:hAnsi="Times New Roman" w:cs="Times New Roman"/>
          <w:sz w:val="24"/>
          <w:szCs w:val="24"/>
          <w:lang w:val="sr-Latn-RS"/>
        </w:rPr>
        <w:t xml:space="preserve"> netkanim geotekstilom kako bi se sprečilo punjenje blokova česticama iz okolnog zemljišta.</w:t>
      </w:r>
    </w:p>
    <w:p w14:paraId="6B6BEFD7" w14:textId="77777777" w:rsidR="00270BD2" w:rsidRPr="007856FD" w:rsidRDefault="008A7518" w:rsidP="00D04BD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 tom cilju nudimo:</w:t>
      </w:r>
    </w:p>
    <w:p w14:paraId="26DCFB5A" w14:textId="77777777" w:rsidR="00270BD2" w:rsidRPr="007856FD" w:rsidRDefault="008A7518" w:rsidP="00DA2591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Blokove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Stormbox, </w:t>
      </w:r>
      <w:r>
        <w:rPr>
          <w:rFonts w:ascii="Times New Roman" w:hAnsi="Times New Roman" w:cs="Times New Roman"/>
          <w:sz w:val="24"/>
          <w:szCs w:val="24"/>
          <w:lang w:val="sr-Latn-RS"/>
        </w:rPr>
        <w:t>u skladu sa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DWA-A 138</w:t>
      </w:r>
    </w:p>
    <w:p w14:paraId="06A36312" w14:textId="77777777" w:rsidR="00270BD2" w:rsidRPr="007856FD" w:rsidRDefault="008A7518" w:rsidP="00DA2591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Netkani geotekstil ,u skladu sa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hyperlink r:id="rId13" w:history="1">
        <w:r>
          <w:rPr>
            <w:rFonts w:ascii="Times New Roman" w:hAnsi="Times New Roman" w:cs="Times New Roman"/>
            <w:sz w:val="24"/>
            <w:szCs w:val="24"/>
            <w:lang w:val="sr-Latn-RS"/>
          </w:rPr>
          <w:t>BDS</w:t>
        </w:r>
        <w:r w:rsidR="00270BD2" w:rsidRPr="007856FD">
          <w:rPr>
            <w:rFonts w:ascii="Times New Roman" w:hAnsi="Times New Roman" w:cs="Times New Roman"/>
            <w:sz w:val="24"/>
            <w:szCs w:val="24"/>
            <w:lang w:val="sr-Latn-RS"/>
          </w:rPr>
          <w:t xml:space="preserve"> EN 13252</w:t>
        </w:r>
      </w:hyperlink>
    </w:p>
    <w:p w14:paraId="451C65EE" w14:textId="77777777" w:rsidR="00270BD2" w:rsidRPr="007856FD" w:rsidRDefault="00270BD2" w:rsidP="00D04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855A2" wp14:editId="3ACA1852">
            <wp:extent cx="1295868" cy="97190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rmbox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76" cy="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3CDEA" wp14:editId="70CF78D3">
            <wp:extent cx="953669" cy="95366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textilie-propylen-liko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48" cy="9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44BC" w14:textId="77777777" w:rsidR="004F3077" w:rsidRPr="007856FD" w:rsidRDefault="004F3077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467CC201" w14:textId="77777777" w:rsidR="000A1955" w:rsidRPr="007856FD" w:rsidRDefault="00072CAA" w:rsidP="003F219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Treba da se iskopa rov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širine najmanje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40-50 </w:t>
      </w:r>
      <w:r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veće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od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dimenzija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retenzije</w:t>
      </w:r>
      <w:r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3B2B74CF" w14:textId="77777777" w:rsidR="004F3077" w:rsidRPr="007856FD" w:rsidRDefault="00AC76A3" w:rsidP="003F219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Sa dna treba ukloniti </w:t>
      </w:r>
      <w:r w:rsidR="00F22B6F">
        <w:rPr>
          <w:rFonts w:ascii="Times New Roman" w:hAnsi="Times New Roman" w:cs="Times New Roman"/>
          <w:sz w:val="24"/>
          <w:szCs w:val="24"/>
          <w:lang w:val="sr-Latn-RS"/>
        </w:rPr>
        <w:t>oštro kamenje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posuti najmanje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10-15 </w:t>
      </w:r>
      <w:r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 xml:space="preserve">šljunka granulacije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8-16, 12-24 (30) 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>mm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ili sloj krupnijeg peska. 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>Donji sloj treba poravnati i zbiti.</w:t>
      </w:r>
    </w:p>
    <w:p w14:paraId="0D2CF7E1" w14:textId="77777777" w:rsidR="006E4147" w:rsidRDefault="006E4147" w:rsidP="004F16D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Povezati cevi prečnika </w:t>
      </w:r>
      <w:r w:rsidR="00BC208B"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 160 mm</w:t>
      </w:r>
      <w:r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 na otvorima predviđenim za to</w:t>
      </w:r>
      <w:r w:rsidR="00BC208B"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, za ventilaciju </w:t>
      </w:r>
      <w:r w:rsidR="004F3077"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(110-200 </w:t>
      </w:r>
      <w:r w:rsidR="00BC208B" w:rsidRPr="006E4147">
        <w:rPr>
          <w:rFonts w:ascii="Times New Roman" w:hAnsi="Times New Roman" w:cs="Times New Roman"/>
          <w:sz w:val="24"/>
          <w:szCs w:val="24"/>
          <w:lang w:val="sr-Latn-RS"/>
        </w:rPr>
        <w:t>mm</w:t>
      </w:r>
      <w:r w:rsidR="004F3077"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 xml:space="preserve">ili za reviziju. </w:t>
      </w:r>
    </w:p>
    <w:p w14:paraId="112E1B94" w14:textId="77777777" w:rsidR="004F3077" w:rsidRPr="006E4147" w:rsidRDefault="00334C93" w:rsidP="004F16D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6E4147">
        <w:rPr>
          <w:rFonts w:ascii="Times New Roman" w:hAnsi="Times New Roman" w:cs="Times New Roman"/>
          <w:sz w:val="24"/>
          <w:szCs w:val="24"/>
          <w:lang w:val="sr-Latn-RS"/>
        </w:rPr>
        <w:t>Na dno postaviti geotekstil ostavljajući</w:t>
      </w:r>
      <w:r w:rsidR="004F3077"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 xml:space="preserve">sa preklopom </w:t>
      </w:r>
      <w:r w:rsidR="004F3077"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15-50 </w:t>
      </w:r>
      <w:r w:rsidRPr="006E4147">
        <w:rPr>
          <w:rFonts w:ascii="Times New Roman" w:hAnsi="Times New Roman" w:cs="Times New Roman"/>
          <w:sz w:val="24"/>
          <w:szCs w:val="24"/>
          <w:lang w:val="sr-Latn-RS"/>
        </w:rPr>
        <w:t>cm više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>,</w:t>
      </w:r>
      <w:r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 kako bi se kutije mogle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obaviti</w:t>
      </w:r>
      <w:r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 sa svih strana, pre nego što se rov </w:t>
      </w:r>
      <w:r w:rsidR="009457CE" w:rsidRPr="006E4147">
        <w:rPr>
          <w:rFonts w:ascii="Times New Roman" w:hAnsi="Times New Roman" w:cs="Times New Roman"/>
          <w:sz w:val="24"/>
          <w:szCs w:val="24"/>
          <w:lang w:val="sr-Latn-RS"/>
        </w:rPr>
        <w:t>zatrpa</w:t>
      </w:r>
      <w:r w:rsidRPr="006E4147">
        <w:rPr>
          <w:rFonts w:ascii="Times New Roman" w:hAnsi="Times New Roman" w:cs="Times New Roman"/>
          <w:sz w:val="24"/>
          <w:szCs w:val="24"/>
          <w:lang w:val="sr-Latn-RS"/>
        </w:rPr>
        <w:t xml:space="preserve"> zemljom.</w:t>
      </w:r>
    </w:p>
    <w:p w14:paraId="30E4B005" w14:textId="77777777" w:rsidR="000A1955" w:rsidRPr="007856FD" w:rsidRDefault="00FE7A24" w:rsidP="003F219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Na geotekstil se postavljaju 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>podložne ploče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sami blokovi, koji treba da budu povezani uz pomoć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>“</w:t>
      </w:r>
      <w:r>
        <w:rPr>
          <w:rFonts w:ascii="Times New Roman" w:hAnsi="Times New Roman" w:cs="Times New Roman"/>
          <w:sz w:val="24"/>
          <w:szCs w:val="24"/>
          <w:lang w:val="sr-Latn-RS"/>
        </w:rPr>
        <w:t>klik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” </w:t>
      </w:r>
      <w:r>
        <w:rPr>
          <w:rFonts w:ascii="Times New Roman" w:hAnsi="Times New Roman" w:cs="Times New Roman"/>
          <w:sz w:val="24"/>
          <w:szCs w:val="24"/>
          <w:lang w:val="sr-Latn-RS"/>
        </w:rPr>
        <w:t>sistema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Mesta za povezivanje spojnicama su </w:t>
      </w:r>
      <w:r w:rsidR="006E4147">
        <w:rPr>
          <w:rFonts w:ascii="Times New Roman" w:hAnsi="Times New Roman" w:cs="Times New Roman"/>
          <w:sz w:val="24"/>
          <w:szCs w:val="24"/>
          <w:lang w:val="sr-Latn-RS"/>
        </w:rPr>
        <w:t xml:space="preserve">obeležena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n</w:t>
      </w:r>
      <w:r>
        <w:rPr>
          <w:rFonts w:ascii="Times New Roman" w:hAnsi="Times New Roman" w:cs="Times New Roman"/>
          <w:sz w:val="24"/>
          <w:szCs w:val="24"/>
          <w:lang w:val="sr-Latn-RS"/>
        </w:rPr>
        <w:t>atpisom “CLIP”.</w:t>
      </w:r>
    </w:p>
    <w:p w14:paraId="50416C95" w14:textId="77777777" w:rsidR="004F3077" w:rsidRPr="007856FD" w:rsidRDefault="006E4147" w:rsidP="003F219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Retenzija</w:t>
      </w:r>
      <w:r w:rsidR="00E121B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se obavija</w:t>
      </w:r>
      <w:r w:rsidR="00E121B1">
        <w:rPr>
          <w:rFonts w:ascii="Times New Roman" w:hAnsi="Times New Roman" w:cs="Times New Roman"/>
          <w:sz w:val="24"/>
          <w:szCs w:val="24"/>
          <w:lang w:val="sr-Latn-RS"/>
        </w:rPr>
        <w:t xml:space="preserve"> geotekstilom </w:t>
      </w:r>
      <w:r>
        <w:rPr>
          <w:rFonts w:ascii="Times New Roman" w:hAnsi="Times New Roman" w:cs="Times New Roman"/>
          <w:sz w:val="24"/>
          <w:szCs w:val="24"/>
          <w:lang w:val="sr-Latn-RS"/>
        </w:rPr>
        <w:t>sa preklopom</w:t>
      </w:r>
      <w:r w:rsidR="00E121B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15-50 </w:t>
      </w:r>
      <w:r w:rsidR="00E121B1">
        <w:rPr>
          <w:rFonts w:ascii="Times New Roman" w:hAnsi="Times New Roman" w:cs="Times New Roman"/>
          <w:sz w:val="24"/>
          <w:szCs w:val="24"/>
          <w:lang w:val="sr-Latn-RS"/>
        </w:rPr>
        <w:t xml:space="preserve">cm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i </w:t>
      </w:r>
      <w:r w:rsidR="00E121B1">
        <w:rPr>
          <w:rFonts w:ascii="Times New Roman" w:hAnsi="Times New Roman" w:cs="Times New Roman"/>
          <w:sz w:val="24"/>
          <w:szCs w:val="24"/>
          <w:lang w:val="sr-Latn-RS"/>
        </w:rPr>
        <w:t xml:space="preserve">više. </w:t>
      </w:r>
    </w:p>
    <w:p w14:paraId="78EF75E1" w14:textId="77777777" w:rsidR="00A14AA7" w:rsidRDefault="00674044" w:rsidP="00746865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A14AA7">
        <w:rPr>
          <w:rFonts w:ascii="Times New Roman" w:hAnsi="Times New Roman" w:cs="Times New Roman"/>
          <w:sz w:val="24"/>
          <w:szCs w:val="24"/>
          <w:lang w:val="sr-Latn-RS"/>
        </w:rPr>
        <w:lastRenderedPageBreak/>
        <w:t xml:space="preserve">Povežite blokove sa ulaznim cevima 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160 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mm </w:t>
      </w:r>
      <w:r w:rsidR="006E4147" w:rsidRPr="00A14AA7">
        <w:rPr>
          <w:rFonts w:ascii="Times New Roman" w:hAnsi="Times New Roman" w:cs="Times New Roman"/>
          <w:sz w:val="24"/>
          <w:szCs w:val="24"/>
          <w:lang w:val="sr-Latn-RS"/>
        </w:rPr>
        <w:t>obodne krutosti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SN 4 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>kN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>/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>² (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>za zelene površine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ili 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SN 8 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>kN/m² za taložni</w:t>
      </w:r>
      <w:r w:rsidR="00A14AA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i revizioni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šaht 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PRO 400, PRO 630 </w:t>
      </w:r>
      <w:r w:rsidRPr="00A14AA7">
        <w:rPr>
          <w:rFonts w:ascii="Times New Roman" w:hAnsi="Times New Roman" w:cs="Times New Roman"/>
          <w:sz w:val="24"/>
          <w:szCs w:val="24"/>
          <w:lang w:val="sr-Latn-RS"/>
        </w:rPr>
        <w:t>ili ulaznu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PRO 800, PRO 1000</w:t>
      </w:r>
      <w:r w:rsidR="00A14AA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šahtu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</w:p>
    <w:p w14:paraId="158A2C35" w14:textId="77777777" w:rsidR="004F3077" w:rsidRPr="00A14AA7" w:rsidRDefault="00A14AA7" w:rsidP="00746865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Retenzija treba da ima ventilacionu cev</w:t>
      </w:r>
      <w:r w:rsidR="009457CE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od 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>PVC-U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materijala prečnika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 110 </w:t>
      </w:r>
      <w:r w:rsidR="009457CE" w:rsidRPr="00A14AA7">
        <w:rPr>
          <w:rFonts w:ascii="Times New Roman" w:hAnsi="Times New Roman" w:cs="Times New Roman"/>
          <w:sz w:val="24"/>
          <w:szCs w:val="24"/>
          <w:lang w:val="sr-Latn-RS"/>
        </w:rPr>
        <w:t>mm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160 </w:t>
      </w:r>
      <w:r w:rsidR="009457CE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ili </w:t>
      </w:r>
      <w:r w:rsidR="004F3077" w:rsidRPr="00A14AA7">
        <w:rPr>
          <w:rFonts w:ascii="Times New Roman" w:hAnsi="Times New Roman" w:cs="Times New Roman"/>
          <w:sz w:val="24"/>
          <w:szCs w:val="24"/>
          <w:lang w:val="sr-Latn-RS"/>
        </w:rPr>
        <w:t xml:space="preserve">200 </w:t>
      </w:r>
      <w:r w:rsidR="009457CE" w:rsidRPr="00A14AA7">
        <w:rPr>
          <w:rFonts w:ascii="Times New Roman" w:hAnsi="Times New Roman" w:cs="Times New Roman"/>
          <w:sz w:val="24"/>
          <w:szCs w:val="24"/>
          <w:lang w:val="sr-Latn-RS"/>
        </w:rPr>
        <w:t>mm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0A7CD5" w:rsidRPr="00A14AA7">
        <w:rPr>
          <w:rFonts w:ascii="Times New Roman" w:hAnsi="Times New Roman" w:cs="Times New Roman"/>
          <w:sz w:val="24"/>
          <w:szCs w:val="24"/>
          <w:lang w:val="sr-Latn-RS"/>
        </w:rPr>
        <w:t>Ova cev može vršiti i funkciju revizije.</w:t>
      </w:r>
    </w:p>
    <w:p w14:paraId="70CE9D48" w14:textId="77777777" w:rsidR="00270BD2" w:rsidRPr="007856FD" w:rsidRDefault="00A14AA7" w:rsidP="003F219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Prostor oko retenzije</w:t>
      </w:r>
      <w:r w:rsidR="00183FE3">
        <w:rPr>
          <w:rFonts w:ascii="Times New Roman" w:hAnsi="Times New Roman" w:cs="Times New Roman"/>
          <w:sz w:val="24"/>
          <w:szCs w:val="24"/>
          <w:lang w:val="sr-Latn-RS"/>
        </w:rPr>
        <w:t xml:space="preserve"> nasut</w:t>
      </w:r>
      <w:r w:rsidR="00824E6F"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="00183FE3">
        <w:rPr>
          <w:rFonts w:ascii="Times New Roman" w:hAnsi="Times New Roman" w:cs="Times New Roman"/>
          <w:sz w:val="24"/>
          <w:szCs w:val="24"/>
          <w:lang w:val="sr-Latn-RS"/>
        </w:rPr>
        <w:t xml:space="preserve"> sa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15-30 </w:t>
      </w:r>
      <w:r w:rsidR="00183FE3">
        <w:rPr>
          <w:rFonts w:ascii="Times New Roman" w:hAnsi="Times New Roman" w:cs="Times New Roman"/>
          <w:sz w:val="24"/>
          <w:szCs w:val="24"/>
          <w:lang w:val="sr-Latn-RS"/>
        </w:rPr>
        <w:t>cm šljunka d</w:t>
      </w:r>
      <w:r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="00183FE3">
        <w:rPr>
          <w:rFonts w:ascii="Times New Roman" w:hAnsi="Times New Roman" w:cs="Times New Roman"/>
          <w:sz w:val="24"/>
          <w:szCs w:val="24"/>
          <w:lang w:val="sr-Latn-RS"/>
        </w:rPr>
        <w:t>menz</w:t>
      </w:r>
      <w:r w:rsidR="00824E6F">
        <w:rPr>
          <w:rFonts w:ascii="Times New Roman" w:hAnsi="Times New Roman" w:cs="Times New Roman"/>
          <w:sz w:val="24"/>
          <w:szCs w:val="24"/>
          <w:lang w:val="sr-Latn-RS"/>
        </w:rPr>
        <w:t xml:space="preserve">ija granula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8-16, 12-24 (30) </w:t>
      </w:r>
      <w:r>
        <w:rPr>
          <w:rFonts w:ascii="Times New Roman" w:hAnsi="Times New Roman" w:cs="Times New Roman"/>
          <w:sz w:val="24"/>
          <w:szCs w:val="24"/>
          <w:lang w:val="sr-Latn-RS"/>
        </w:rPr>
        <w:t>mm</w:t>
      </w:r>
      <w:r w:rsidR="00824E6F">
        <w:rPr>
          <w:rFonts w:ascii="Times New Roman" w:hAnsi="Times New Roman" w:cs="Times New Roman"/>
          <w:sz w:val="24"/>
          <w:szCs w:val="24"/>
          <w:lang w:val="sr-Latn-RS"/>
        </w:rPr>
        <w:t xml:space="preserve"> ili grubljeg peska</w:t>
      </w:r>
      <w:r w:rsidR="00824E6F" w:rsidRPr="003F2193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3F2193" w:rsidRPr="003F2193">
        <w:rPr>
          <w:rFonts w:ascii="Times New Roman" w:hAnsi="Times New Roman" w:cs="Times New Roman"/>
          <w:sz w:val="24"/>
          <w:lang w:val="sr-Latn-RS"/>
        </w:rPr>
        <w:t>I</w:t>
      </w:r>
      <w:r w:rsidR="003F2193">
        <w:rPr>
          <w:rFonts w:ascii="Times New Roman" w:hAnsi="Times New Roman" w:cs="Times New Roman"/>
          <w:sz w:val="24"/>
          <w:lang w:val="sr-Latn-RS"/>
        </w:rPr>
        <w:t>zravnat</w:t>
      </w:r>
      <w:r w:rsidR="003F2193">
        <w:rPr>
          <w:rFonts w:ascii="Times New Roman" w:hAnsi="Times New Roman" w:cs="Times New Roman"/>
          <w:sz w:val="24"/>
          <w:szCs w:val="24"/>
          <w:lang w:val="sr-Latn-RS"/>
        </w:rPr>
        <w:t xml:space="preserve">i i sabiti podlogu. Stepen sabijanja zemlje treba prilagoditi </w:t>
      </w:r>
      <w:r w:rsidR="003F2193" w:rsidRPr="003F2193">
        <w:rPr>
          <w:rFonts w:ascii="Times New Roman" w:hAnsi="Times New Roman" w:cs="Times New Roman"/>
          <w:sz w:val="24"/>
          <w:szCs w:val="24"/>
          <w:lang w:val="sr-Latn-RS"/>
        </w:rPr>
        <w:t>predviđenom opterećenju</w:t>
      </w:r>
      <w:r w:rsidR="003F2193">
        <w:rPr>
          <w:rFonts w:ascii="Times New Roman" w:hAnsi="Times New Roman" w:cs="Times New Roman"/>
          <w:sz w:val="24"/>
          <w:szCs w:val="24"/>
          <w:lang w:val="sr-Latn-RS"/>
        </w:rPr>
        <w:t xml:space="preserve">. Blokove posuti slojem peska, debljine 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10-15 </w:t>
      </w:r>
      <w:r w:rsidR="003F2193"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(</w:t>
      </w:r>
      <w:r w:rsidR="003F2193">
        <w:rPr>
          <w:rFonts w:ascii="Times New Roman" w:hAnsi="Times New Roman" w:cs="Times New Roman"/>
          <w:sz w:val="24"/>
          <w:szCs w:val="24"/>
          <w:lang w:val="sr-Latn-RS"/>
        </w:rPr>
        <w:t>bez kamenja i drugih elemenata oštrih ivica, koji bi mogli oštetiti geotekstil ili blokove</w:t>
      </w:r>
      <w:r w:rsidR="004F3077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 w:rsidR="000D5A68">
        <w:rPr>
          <w:rFonts w:ascii="Times New Roman" w:hAnsi="Times New Roman" w:cs="Times New Roman"/>
          <w:sz w:val="24"/>
          <w:szCs w:val="24"/>
          <w:lang w:val="sr-Latn-RS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sr-Latn-RS"/>
        </w:rPr>
        <w:t>zbiti</w:t>
      </w:r>
      <w:r w:rsidR="000D5A68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4174BD8E" w14:textId="77777777" w:rsidR="00270BD2" w:rsidRPr="007856FD" w:rsidRDefault="00270BD2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698C7BA" w14:textId="77777777" w:rsidR="00270BD2" w:rsidRDefault="001E320E" w:rsidP="002019D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A14AA7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3B0A05" w:rsidRPr="00A14AA7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Redosled izvođenja instalacionih radova na </w:t>
      </w:r>
      <w:r w:rsidR="00A14AA7">
        <w:rPr>
          <w:rFonts w:ascii="Times New Roman" w:hAnsi="Times New Roman" w:cs="Times New Roman"/>
          <w:b/>
          <w:sz w:val="24"/>
          <w:szCs w:val="24"/>
          <w:lang w:val="sr-Latn-RS"/>
        </w:rPr>
        <w:t>retenziji koja ima funkciju zadržavanja vode</w:t>
      </w:r>
    </w:p>
    <w:p w14:paraId="1E330DED" w14:textId="77777777" w:rsidR="00A14AA7" w:rsidRPr="00A14AA7" w:rsidRDefault="00A14AA7" w:rsidP="00A14AA7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27AA1165" w14:textId="77777777" w:rsidR="00270BD2" w:rsidRPr="007856FD" w:rsidRDefault="00B7561C" w:rsidP="00D04BDC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Zadržavanje</w:t>
      </w:r>
      <w:r w:rsidR="00270BD2" w:rsidRPr="007856FD"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/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čuvanje</w:t>
      </w:r>
      <w:r w:rsidR="00270BD2" w:rsidRPr="007856FD"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atmosfersk</w:t>
      </w:r>
      <w:r w:rsidRPr="004F1530"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h voda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val="sr-Latn-RS"/>
        </w:rPr>
        <w:t>voda se sakuplja u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blokovima 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>Stormbox</w:t>
      </w:r>
      <w:r w:rsidR="000A1955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I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za vreme kiše i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kontrolisano ispušta u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prijemnik. U tom cilju sistem blokova se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obavija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geomembranom od izabranog materijala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sr-Latn-RS"/>
        </w:rPr>
        <w:t>PP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Latn-RS"/>
        </w:rPr>
        <w:t>PE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, PVC)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kako bi se stvorila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vodo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nepropusna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površina</w:t>
      </w:r>
      <w:r w:rsidRPr="00B7561C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Za zaštitu folije predviđa je ugradnja tkanog geotekstila.</w:t>
      </w:r>
    </w:p>
    <w:p w14:paraId="426A106E" w14:textId="77777777" w:rsidR="00270BD2" w:rsidRPr="007856FD" w:rsidRDefault="002526FD" w:rsidP="00D04BD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U tom cilju nudimo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>:</w:t>
      </w:r>
    </w:p>
    <w:p w14:paraId="7A052366" w14:textId="77777777" w:rsidR="00270BD2" w:rsidRPr="007856FD" w:rsidRDefault="002526FD" w:rsidP="00DA2591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2526FD">
        <w:rPr>
          <w:rFonts w:ascii="Times New Roman" w:hAnsi="Times New Roman" w:cs="Times New Roman"/>
          <w:sz w:val="24"/>
          <w:szCs w:val="24"/>
          <w:lang w:val="sr-Latn-RS"/>
        </w:rPr>
        <w:t>Blokove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Stormbox, </w:t>
      </w:r>
      <w:r>
        <w:rPr>
          <w:rFonts w:ascii="Times New Roman" w:hAnsi="Times New Roman" w:cs="Times New Roman"/>
          <w:sz w:val="24"/>
          <w:szCs w:val="24"/>
          <w:lang w:val="sr-Latn-RS"/>
        </w:rPr>
        <w:t>u skladu sa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DWA-A 138</w:t>
      </w:r>
    </w:p>
    <w:p w14:paraId="322BFF49" w14:textId="77777777" w:rsidR="00270BD2" w:rsidRPr="007856FD" w:rsidRDefault="002526FD" w:rsidP="00DA2591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Tkani geotestil, u skladu sa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hyperlink r:id="rId16" w:history="1">
        <w:r>
          <w:rPr>
            <w:rFonts w:ascii="Times New Roman" w:hAnsi="Times New Roman" w:cs="Times New Roman"/>
            <w:sz w:val="24"/>
            <w:szCs w:val="24"/>
            <w:lang w:val="sr-Latn-RS"/>
          </w:rPr>
          <w:t>BDS</w:t>
        </w:r>
        <w:r w:rsidR="00270BD2" w:rsidRPr="007856FD">
          <w:rPr>
            <w:rFonts w:ascii="Times New Roman" w:hAnsi="Times New Roman" w:cs="Times New Roman"/>
            <w:sz w:val="24"/>
            <w:szCs w:val="24"/>
            <w:lang w:val="sr-Latn-RS"/>
          </w:rPr>
          <w:t xml:space="preserve"> EN 13252</w:t>
        </w:r>
      </w:hyperlink>
    </w:p>
    <w:p w14:paraId="5CED577A" w14:textId="77777777" w:rsidR="00270BD2" w:rsidRPr="007856FD" w:rsidRDefault="002526FD" w:rsidP="00DA2591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Geomembran</w:t>
      </w:r>
      <w:r w:rsidR="006A00CF">
        <w:rPr>
          <w:rFonts w:ascii="Times New Roman" w:hAnsi="Times New Roman" w:cs="Times New Roman"/>
          <w:sz w:val="24"/>
          <w:szCs w:val="24"/>
          <w:lang w:val="sr-Latn-RS"/>
        </w:rPr>
        <w:t>u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Latn-RS"/>
        </w:rPr>
        <w:t>u skladu sa</w:t>
      </w:r>
      <w:r w:rsidR="00270BD2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hyperlink r:id="rId17" w:history="1">
        <w:r>
          <w:rPr>
            <w:rFonts w:ascii="Times New Roman" w:hAnsi="Times New Roman" w:cs="Times New Roman"/>
            <w:sz w:val="24"/>
            <w:szCs w:val="24"/>
            <w:lang w:val="sr-Latn-RS"/>
          </w:rPr>
          <w:t>BDS</w:t>
        </w:r>
        <w:r w:rsidR="00270BD2" w:rsidRPr="007856FD">
          <w:rPr>
            <w:rFonts w:ascii="Times New Roman" w:hAnsi="Times New Roman" w:cs="Times New Roman"/>
            <w:sz w:val="24"/>
            <w:szCs w:val="24"/>
            <w:lang w:val="sr-Latn-RS"/>
          </w:rPr>
          <w:t xml:space="preserve"> EN 139671</w:t>
        </w:r>
      </w:hyperlink>
    </w:p>
    <w:p w14:paraId="1841D9DC" w14:textId="77777777" w:rsidR="00270BD2" w:rsidRPr="007856FD" w:rsidRDefault="00270BD2" w:rsidP="00D04BDC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B295E" wp14:editId="5E4ED895">
            <wp:extent cx="1295868" cy="97190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rmbox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76" cy="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D7B961" wp14:editId="1BEF6B46">
            <wp:extent cx="1398928" cy="9401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on_woven_geotextile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83" cy="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31646" wp14:editId="6AAA5DF5">
            <wp:extent cx="1311442" cy="948690"/>
            <wp:effectExtent l="0" t="0" r="317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509111837391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24" cy="99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8E09" w14:textId="77777777" w:rsidR="001E320E" w:rsidRPr="007856FD" w:rsidRDefault="001E320E" w:rsidP="00D04B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408C330" w14:textId="77777777" w:rsidR="000A1955" w:rsidRPr="007856FD" w:rsidRDefault="00841DBC" w:rsidP="003F2193">
      <w:pPr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Treba da se iskopa rov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širine najmanje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40-50 </w:t>
      </w:r>
      <w:r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veći od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dimenzija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retenzije</w:t>
      </w:r>
      <w:r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6F34F30F" w14:textId="77777777" w:rsidR="001E320E" w:rsidRPr="007856FD" w:rsidRDefault="006F14B3" w:rsidP="003F2193">
      <w:pPr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Sa dna treba ukloniti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oštro kamenje i nasuti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najmanje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10-15 </w:t>
      </w:r>
      <w:r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sloj peska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>(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bez kamenja). </w:t>
      </w:r>
      <w:r w:rsidR="00A14AA7">
        <w:rPr>
          <w:rFonts w:ascii="Times New Roman" w:hAnsi="Times New Roman" w:cs="Times New Roman"/>
          <w:sz w:val="24"/>
          <w:szCs w:val="24"/>
          <w:lang w:val="sr-Latn-RS"/>
        </w:rPr>
        <w:t>Nasuti sloj izravnati i zbiti.</w:t>
      </w:r>
    </w:p>
    <w:p w14:paraId="5D5D727F" w14:textId="77777777" w:rsidR="006F29AD" w:rsidRPr="006F29AD" w:rsidRDefault="006F29AD" w:rsidP="006F29AD">
      <w:pPr>
        <w:numPr>
          <w:ilvl w:val="0"/>
          <w:numId w:val="10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6F29AD">
        <w:rPr>
          <w:rFonts w:ascii="Times New Roman" w:hAnsi="Times New Roman" w:cs="Times New Roman"/>
          <w:sz w:val="24"/>
          <w:szCs w:val="24"/>
          <w:lang w:val="sr-Latn-RS"/>
        </w:rPr>
        <w:t xml:space="preserve">Povezati cevi prečnika  160 mm na otvorima predviđenim za to, za ventilaciju (110-200 mm) ili za reviziju. </w:t>
      </w:r>
    </w:p>
    <w:p w14:paraId="64FE4947" w14:textId="77777777" w:rsidR="000A1955" w:rsidRPr="007856FD" w:rsidRDefault="00DC41F1" w:rsidP="00841DBC">
      <w:pPr>
        <w:numPr>
          <w:ilvl w:val="0"/>
          <w:numId w:val="10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Na dno postaviti geotekstil, gramaže najmanje 300 g/m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>²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 xml:space="preserve"> sa preklopom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15-50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cm 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više, 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>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nakon toga geomembranu 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>(</w:t>
      </w:r>
      <w:r>
        <w:rPr>
          <w:rFonts w:ascii="Times New Roman" w:hAnsi="Times New Roman" w:cs="Times New Roman"/>
          <w:sz w:val="24"/>
          <w:szCs w:val="24"/>
          <w:lang w:val="sr-Latn-RS"/>
        </w:rPr>
        <w:t>hidroizolaciona folija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>od PVC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debljine najmanje 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1,5 </w:t>
      </w:r>
      <w:r>
        <w:rPr>
          <w:rFonts w:ascii="Times New Roman" w:hAnsi="Times New Roman" w:cs="Times New Roman"/>
          <w:sz w:val="24"/>
          <w:szCs w:val="24"/>
          <w:lang w:val="sr-Latn-RS"/>
        </w:rPr>
        <w:t>mm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623BF9">
        <w:rPr>
          <w:rFonts w:ascii="Times New Roman" w:hAnsi="Times New Roman" w:cs="Times New Roman"/>
          <w:sz w:val="24"/>
          <w:szCs w:val="24"/>
          <w:lang w:val="sr-Latn-RS"/>
        </w:rPr>
        <w:t>Folija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(</w:t>
      </w:r>
      <w:r w:rsidR="00623BF9">
        <w:rPr>
          <w:rFonts w:ascii="Times New Roman" w:hAnsi="Times New Roman" w:cs="Times New Roman"/>
          <w:sz w:val="24"/>
          <w:szCs w:val="24"/>
          <w:lang w:val="sr-Latn-RS"/>
        </w:rPr>
        <w:t>dimenzija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2</w:t>
      </w:r>
      <w:r w:rsidR="00623BF9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х 20</w:t>
      </w:r>
      <w:r w:rsidR="00623BF9">
        <w:rPr>
          <w:rFonts w:ascii="Times New Roman" w:hAnsi="Times New Roman" w:cs="Times New Roman"/>
          <w:sz w:val="24"/>
          <w:szCs w:val="24"/>
          <w:lang w:val="sr-Latn-RS"/>
        </w:rPr>
        <w:t>m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 w:rsidR="00623BF9">
        <w:rPr>
          <w:rFonts w:ascii="Times New Roman" w:hAnsi="Times New Roman" w:cs="Times New Roman"/>
          <w:sz w:val="24"/>
          <w:szCs w:val="24"/>
          <w:lang w:val="sr-Latn-RS"/>
        </w:rPr>
        <w:t>se postavlja tako što se dva kraja postavljaju jedan na drugi i preklapaju se za 10 cm</w:t>
      </w:r>
      <w:r w:rsidR="00547E05">
        <w:rPr>
          <w:rFonts w:ascii="Times New Roman" w:hAnsi="Times New Roman" w:cs="Times New Roman"/>
          <w:sz w:val="24"/>
          <w:szCs w:val="24"/>
          <w:lang w:val="sr-Latn-RS"/>
        </w:rPr>
        <w:t xml:space="preserve">, nakon čega se 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 xml:space="preserve">zavare. </w:t>
      </w:r>
      <w:r w:rsidR="00547E05">
        <w:rPr>
          <w:rFonts w:ascii="Times New Roman" w:hAnsi="Times New Roman" w:cs="Times New Roman"/>
          <w:sz w:val="24"/>
          <w:szCs w:val="24"/>
          <w:lang w:val="sr-Latn-RS"/>
        </w:rPr>
        <w:t xml:space="preserve">Nakon toga na dno se postavlja drugi sloj geotestila, ostavljajući 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15 </w:t>
      </w:r>
      <w:r w:rsidR="00547E05"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– 50 </w:t>
      </w:r>
      <w:r w:rsidR="00547E05">
        <w:rPr>
          <w:rFonts w:ascii="Times New Roman" w:hAnsi="Times New Roman" w:cs="Times New Roman"/>
          <w:sz w:val="24"/>
          <w:szCs w:val="24"/>
          <w:lang w:val="sr-Latn-RS"/>
        </w:rPr>
        <w:t>cm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>za preklop i na</w:t>
      </w:r>
      <w:r w:rsidR="00547E05">
        <w:rPr>
          <w:rFonts w:ascii="Times New Roman" w:hAnsi="Times New Roman" w:cs="Times New Roman"/>
          <w:sz w:val="24"/>
          <w:szCs w:val="24"/>
          <w:lang w:val="sr-Latn-RS"/>
        </w:rPr>
        <w:t xml:space="preserve"> krajevima odgovarajuću rezervu, kako bi se blokovi mogli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obaviti</w:t>
      </w:r>
      <w:r w:rsidR="00547E05">
        <w:rPr>
          <w:rFonts w:ascii="Times New Roman" w:hAnsi="Times New Roman" w:cs="Times New Roman"/>
          <w:sz w:val="24"/>
          <w:szCs w:val="24"/>
          <w:lang w:val="sr-Latn-RS"/>
        </w:rPr>
        <w:t xml:space="preserve"> sa svih strana. Ovaj sloj geotestila štiti foliju od oštećenja.</w:t>
      </w:r>
    </w:p>
    <w:p w14:paraId="0A4E0C27" w14:textId="77777777" w:rsidR="001E320E" w:rsidRPr="007856FD" w:rsidRDefault="00FD238A" w:rsidP="00841DBC">
      <w:pPr>
        <w:numPr>
          <w:ilvl w:val="0"/>
          <w:numId w:val="10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Na geomembranu se postavljaju </w:t>
      </w:r>
      <w:r w:rsidR="006F29AD">
        <w:rPr>
          <w:rFonts w:ascii="Times New Roman" w:hAnsi="Times New Roman" w:cs="Times New Roman"/>
          <w:sz w:val="24"/>
          <w:szCs w:val="24"/>
          <w:lang w:val="sr-Latn-RS"/>
        </w:rPr>
        <w:t>podložne ploče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sami blokovi, koji treba da budu povezani uz pomoć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>“</w:t>
      </w:r>
      <w:r>
        <w:rPr>
          <w:rFonts w:ascii="Times New Roman" w:hAnsi="Times New Roman" w:cs="Times New Roman"/>
          <w:sz w:val="24"/>
          <w:szCs w:val="24"/>
          <w:lang w:val="sr-Latn-RS"/>
        </w:rPr>
        <w:t>klik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” </w:t>
      </w:r>
      <w:r>
        <w:rPr>
          <w:rFonts w:ascii="Times New Roman" w:hAnsi="Times New Roman" w:cs="Times New Roman"/>
          <w:sz w:val="24"/>
          <w:szCs w:val="24"/>
          <w:lang w:val="sr-Latn-RS"/>
        </w:rPr>
        <w:t>sistema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Latn-RS"/>
        </w:rPr>
        <w:t>Mesta za povezivanje spojnicama su opisana natpisom “CLIP”.</w:t>
      </w:r>
    </w:p>
    <w:p w14:paraId="6F34E219" w14:textId="77777777" w:rsidR="003C23AD" w:rsidRDefault="006F29AD" w:rsidP="00841DBC">
      <w:pPr>
        <w:numPr>
          <w:ilvl w:val="0"/>
          <w:numId w:val="10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E37ABD" wp14:editId="45E86C5E">
                <wp:simplePos x="0" y="0"/>
                <wp:positionH relativeFrom="column">
                  <wp:posOffset>425450</wp:posOffset>
                </wp:positionH>
                <wp:positionV relativeFrom="paragraph">
                  <wp:posOffset>263525</wp:posOffset>
                </wp:positionV>
                <wp:extent cx="5265176" cy="2524125"/>
                <wp:effectExtent l="0" t="0" r="0" b="9525"/>
                <wp:wrapTopAndBottom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5176" cy="2524125"/>
                          <a:chOff x="1411" y="10672"/>
                          <a:chExt cx="8116" cy="3975"/>
                        </a:xfrm>
                      </wpg:grpSpPr>
                      <pic:pic xmlns:pic="http://schemas.openxmlformats.org/drawingml/2006/picture">
                        <pic:nvPicPr>
                          <pic:cNvPr id="26" name="Picture 4" descr="IMG_0446 rev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0672"/>
                            <a:ext cx="3600" cy="3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" descr="IMG_0447 rev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" y="10672"/>
                            <a:ext cx="4515" cy="3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DBF51" id="Group 3" o:spid="_x0000_s1026" style="position:absolute;margin-left:33.5pt;margin-top:20.75pt;width:414.6pt;height:198.75pt;z-index:251657216" coordorigin="1411,10672" coordsize="8116,3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IMG_0446 revised" style="position:absolute;left:1411;top:10672;width:3600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">
                  <v:imagedata r:id="rId22" o:title="IMG_0446 revised"/>
                </v:shape>
                <v:shape id="Picture 5" o:spid="_x0000_s1028" type="#_x0000_t75" alt="IMG_0447 revised" style="position:absolute;left:5012;top:10672;width:451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">
                  <v:imagedata r:id="rId23" o:title="IMG_0447 revised"/>
                </v:shape>
                <w10:wrap type="topAndBottom"/>
              </v:group>
            </w:pict>
          </mc:Fallback>
        </mc:AlternateContent>
      </w:r>
      <w:r w:rsidR="00FD238A">
        <w:rPr>
          <w:rFonts w:ascii="Times New Roman" w:hAnsi="Times New Roman" w:cs="Times New Roman"/>
          <w:sz w:val="24"/>
          <w:szCs w:val="24"/>
          <w:lang w:val="sr-Latn-RS"/>
        </w:rPr>
        <w:t>Blokov</w:t>
      </w:r>
      <w:r w:rsidR="00256E15">
        <w:rPr>
          <w:rFonts w:ascii="Times New Roman" w:hAnsi="Times New Roman" w:cs="Times New Roman"/>
          <w:sz w:val="24"/>
          <w:szCs w:val="24"/>
          <w:lang w:val="sr-Latn-RS"/>
        </w:rPr>
        <w:t>e</w:t>
      </w:r>
      <w:r w:rsidR="00FD238A">
        <w:rPr>
          <w:rFonts w:ascii="Times New Roman" w:hAnsi="Times New Roman" w:cs="Times New Roman"/>
          <w:sz w:val="24"/>
          <w:szCs w:val="24"/>
          <w:lang w:val="sr-Latn-RS"/>
        </w:rPr>
        <w:t xml:space="preserve"> dobro umota</w:t>
      </w:r>
      <w:r w:rsidR="00256E15">
        <w:rPr>
          <w:rFonts w:ascii="Times New Roman" w:hAnsi="Times New Roman" w:cs="Times New Roman"/>
          <w:sz w:val="24"/>
          <w:szCs w:val="24"/>
          <w:lang w:val="sr-Latn-RS"/>
        </w:rPr>
        <w:t>ti</w:t>
      </w:r>
      <w:r w:rsidR="00FD238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</w:t>
      </w:r>
      <w:r w:rsidR="00FD238A">
        <w:rPr>
          <w:rFonts w:ascii="Times New Roman" w:hAnsi="Times New Roman" w:cs="Times New Roman"/>
          <w:sz w:val="24"/>
          <w:szCs w:val="24"/>
          <w:lang w:val="sr-Latn-RS"/>
        </w:rPr>
        <w:t>geomemb</w:t>
      </w:r>
      <w:r>
        <w:rPr>
          <w:rFonts w:ascii="Times New Roman" w:hAnsi="Times New Roman" w:cs="Times New Roman"/>
          <w:sz w:val="24"/>
          <w:szCs w:val="24"/>
          <w:lang w:val="sr-Latn-RS"/>
        </w:rPr>
        <w:t>ranu sa preklopom</w:t>
      </w:r>
      <w:r w:rsidR="00FD238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FD238A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15-50 </w:t>
      </w:r>
      <w:r>
        <w:rPr>
          <w:rFonts w:ascii="Times New Roman" w:hAnsi="Times New Roman" w:cs="Times New Roman"/>
          <w:sz w:val="24"/>
          <w:szCs w:val="24"/>
          <w:lang w:val="sr-Latn-RS"/>
        </w:rPr>
        <w:t>cm više</w:t>
      </w:r>
      <w:r w:rsidR="00FD238A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5AD2C02F" w14:textId="77777777" w:rsidR="006F29AD" w:rsidRDefault="006F29AD" w:rsidP="006F29A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Stormbox blokovi mogu da se prepolove i slažu naizmenično kao cigla</w:t>
      </w:r>
    </w:p>
    <w:p w14:paraId="6223A284" w14:textId="77777777" w:rsidR="006F29AD" w:rsidRPr="007856FD" w:rsidRDefault="006F29AD" w:rsidP="006F29A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C1E7AD2" w14:textId="77777777" w:rsidR="00E16791" w:rsidRDefault="006F29AD" w:rsidP="00F94742">
      <w:pPr>
        <w:numPr>
          <w:ilvl w:val="0"/>
          <w:numId w:val="10"/>
        </w:numPr>
        <w:tabs>
          <w:tab w:val="clear" w:pos="720"/>
          <w:tab w:val="left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E16791">
        <w:rPr>
          <w:rFonts w:ascii="Times New Roman" w:hAnsi="Times New Roman" w:cs="Times New Roman"/>
          <w:sz w:val="24"/>
          <w:szCs w:val="24"/>
          <w:lang w:val="sr-Latn-RS"/>
        </w:rPr>
        <w:t>Retenzija se obmota folijom koja se vari</w:t>
      </w:r>
      <w:r w:rsidR="006711FB" w:rsidRPr="00E16791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E16791" w:rsidRPr="00E16791">
        <w:rPr>
          <w:rFonts w:ascii="Times New Roman" w:hAnsi="Times New Roman" w:cs="Times New Roman"/>
          <w:sz w:val="24"/>
          <w:szCs w:val="24"/>
          <w:lang w:val="sr-Latn-RS"/>
        </w:rPr>
        <w:t>Napra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v</w:t>
      </w:r>
      <w:r w:rsidR="00E16791" w:rsidRPr="00E16791">
        <w:rPr>
          <w:rFonts w:ascii="Times New Roman" w:hAnsi="Times New Roman" w:cs="Times New Roman"/>
          <w:sz w:val="24"/>
          <w:szCs w:val="24"/>
          <w:lang w:val="sr-Latn-RS"/>
        </w:rPr>
        <w:t>iti otvore u kutijama na mestima predviđenim za to. Prodori cevi se osiguravaju t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a</w:t>
      </w:r>
      <w:r w:rsidR="00E16791" w:rsidRPr="00E16791">
        <w:rPr>
          <w:rFonts w:ascii="Times New Roman" w:hAnsi="Times New Roman" w:cs="Times New Roman"/>
          <w:sz w:val="24"/>
          <w:szCs w:val="24"/>
          <w:lang w:val="sr-Latn-RS"/>
        </w:rPr>
        <w:t>ko što se folija gurne u blokove kroz otvor i zav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a</w:t>
      </w:r>
      <w:r w:rsidR="00E16791" w:rsidRPr="00E16791">
        <w:rPr>
          <w:rFonts w:ascii="Times New Roman" w:hAnsi="Times New Roman" w:cs="Times New Roman"/>
          <w:sz w:val="24"/>
          <w:szCs w:val="24"/>
          <w:lang w:val="sr-Latn-RS"/>
        </w:rPr>
        <w:t>ri sa spolja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šnje strane</w:t>
      </w:r>
      <w:r w:rsidR="00E16791" w:rsidRPr="00E16791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Cev treba gurnuti oko 20cm dublje u retenziju.</w:t>
      </w:r>
    </w:p>
    <w:p w14:paraId="085A8E1A" w14:textId="77777777" w:rsidR="001E320E" w:rsidRPr="00E16791" w:rsidRDefault="00E16791" w:rsidP="003049A3">
      <w:pPr>
        <w:numPr>
          <w:ilvl w:val="0"/>
          <w:numId w:val="10"/>
        </w:numPr>
        <w:tabs>
          <w:tab w:val="clear" w:pos="720"/>
          <w:tab w:val="left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E16791">
        <w:rPr>
          <w:rFonts w:ascii="Times New Roman" w:hAnsi="Times New Roman" w:cs="Times New Roman"/>
          <w:sz w:val="24"/>
          <w:szCs w:val="24"/>
          <w:lang w:val="sr-Latn-RS"/>
        </w:rPr>
        <w:t>Povezati cevi prečnika  160 mm na otvorima predviđenim za to, za ventilacij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u (110-200 mm) ili za reviziju koje </w:t>
      </w:r>
      <w:r w:rsidR="002B2FB1" w:rsidRPr="00E16791">
        <w:rPr>
          <w:rFonts w:ascii="Times New Roman" w:hAnsi="Times New Roman" w:cs="Times New Roman"/>
          <w:sz w:val="24"/>
          <w:szCs w:val="24"/>
          <w:lang w:val="sr-Latn-RS"/>
        </w:rPr>
        <w:t xml:space="preserve">se završavaju teleskopom </w:t>
      </w:r>
      <w:r w:rsidR="001E320E" w:rsidRPr="00E16791">
        <w:rPr>
          <w:rFonts w:ascii="Times New Roman" w:hAnsi="Times New Roman" w:cs="Times New Roman"/>
          <w:sz w:val="24"/>
          <w:szCs w:val="24"/>
          <w:lang w:val="sr-Latn-RS"/>
        </w:rPr>
        <w:t>Т20 (40</w:t>
      </w:r>
      <w:r w:rsidR="002B2FB1" w:rsidRPr="00E16791">
        <w:rPr>
          <w:rFonts w:ascii="Times New Roman" w:hAnsi="Times New Roman" w:cs="Times New Roman"/>
          <w:sz w:val="24"/>
          <w:szCs w:val="24"/>
          <w:lang w:val="sr-Latn-RS"/>
        </w:rPr>
        <w:t>t</w:t>
      </w:r>
      <w:r w:rsidR="001E320E" w:rsidRPr="00E16791">
        <w:rPr>
          <w:rFonts w:ascii="Times New Roman" w:hAnsi="Times New Roman" w:cs="Times New Roman"/>
          <w:sz w:val="24"/>
          <w:szCs w:val="24"/>
          <w:lang w:val="sr-Latn-RS"/>
        </w:rPr>
        <w:t>), ТО5М (5</w:t>
      </w:r>
      <w:r w:rsidR="002B2FB1" w:rsidRPr="00E16791">
        <w:rPr>
          <w:rFonts w:ascii="Times New Roman" w:hAnsi="Times New Roman" w:cs="Times New Roman"/>
          <w:sz w:val="24"/>
          <w:szCs w:val="24"/>
          <w:lang w:val="sr-Latn-RS"/>
        </w:rPr>
        <w:t>t</w:t>
      </w:r>
      <w:r w:rsidR="001E320E" w:rsidRPr="00E16791"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 w:rsidR="002B2FB1" w:rsidRPr="00E16791">
        <w:rPr>
          <w:rFonts w:ascii="Times New Roman" w:hAnsi="Times New Roman" w:cs="Times New Roman"/>
          <w:sz w:val="24"/>
          <w:szCs w:val="24"/>
          <w:lang w:val="sr-Latn-RS"/>
        </w:rPr>
        <w:t>ili konusom sa betonskim poklopcem klase A15.</w:t>
      </w:r>
    </w:p>
    <w:p w14:paraId="150A3DAF" w14:textId="77777777" w:rsidR="001E320E" w:rsidRPr="00D83373" w:rsidRDefault="00D83373" w:rsidP="00226210">
      <w:pPr>
        <w:numPr>
          <w:ilvl w:val="0"/>
          <w:numId w:val="10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Bočne prostore treba ispuniti slojevima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refulir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anog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peska u visini 15 - 30 cm, bez kamenja i drugih elemenata sa oštrim vrhovima.</w:t>
      </w:r>
      <w:r w:rsidR="001E320E"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Podloga da se izravna i zbije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. Stepen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zbijanja treba prilagoditi zahtevanom opterećenju.</w:t>
      </w:r>
    </w:p>
    <w:p w14:paraId="44ED2BEE" w14:textId="77777777" w:rsidR="001E320E" w:rsidRPr="007856FD" w:rsidRDefault="001E320E" w:rsidP="00226210">
      <w:pPr>
        <w:numPr>
          <w:ilvl w:val="0"/>
          <w:numId w:val="10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F7568E">
        <w:rPr>
          <w:rFonts w:ascii="Times New Roman" w:hAnsi="Times New Roman" w:cs="Times New Roman"/>
          <w:sz w:val="24"/>
          <w:szCs w:val="24"/>
          <w:lang w:val="sr-Latn-RS"/>
        </w:rPr>
        <w:t xml:space="preserve">Blokovi da se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zatrpavaju</w:t>
      </w:r>
      <w:r w:rsidR="00F7568E">
        <w:rPr>
          <w:rFonts w:ascii="Times New Roman" w:hAnsi="Times New Roman" w:cs="Times New Roman"/>
          <w:sz w:val="24"/>
          <w:szCs w:val="24"/>
          <w:lang w:val="sr-Latn-RS"/>
        </w:rPr>
        <w:t xml:space="preserve"> slojem </w:t>
      </w:r>
      <w:r w:rsidR="00DC3A66">
        <w:rPr>
          <w:rFonts w:ascii="Times New Roman" w:hAnsi="Times New Roman" w:cs="Times New Roman"/>
          <w:sz w:val="24"/>
          <w:szCs w:val="24"/>
          <w:lang w:val="sr-Latn-RS"/>
        </w:rPr>
        <w:t>refulir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anog</w:t>
      </w:r>
      <w:r w:rsidR="00F7568E">
        <w:rPr>
          <w:rFonts w:ascii="Times New Roman" w:hAnsi="Times New Roman" w:cs="Times New Roman"/>
          <w:sz w:val="24"/>
          <w:szCs w:val="24"/>
          <w:lang w:val="sr-Latn-RS"/>
        </w:rPr>
        <w:t xml:space="preserve"> peska, visine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10-15 </w:t>
      </w:r>
      <w:r w:rsidR="00F7568E">
        <w:rPr>
          <w:rFonts w:ascii="Times New Roman" w:hAnsi="Times New Roman" w:cs="Times New Roman"/>
          <w:sz w:val="24"/>
          <w:szCs w:val="24"/>
          <w:lang w:val="sr-Latn-RS"/>
        </w:rPr>
        <w:t>cm,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F7568E">
        <w:rPr>
          <w:rFonts w:ascii="Times New Roman" w:hAnsi="Times New Roman" w:cs="Times New Roman"/>
          <w:sz w:val="24"/>
          <w:szCs w:val="24"/>
          <w:lang w:val="sr-Latn-RS"/>
        </w:rPr>
        <w:t xml:space="preserve">bez kamenja i drugih elemenata sa oštrim vrhovima, koji da se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zbija</w:t>
      </w:r>
      <w:r w:rsidR="00F7568E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 w:rsidR="00C271EC">
        <w:rPr>
          <w:rFonts w:ascii="Times New Roman" w:hAnsi="Times New Roman" w:cs="Times New Roman"/>
          <w:sz w:val="24"/>
          <w:szCs w:val="24"/>
          <w:lang w:val="sr-Latn-RS"/>
        </w:rPr>
        <w:t xml:space="preserve">Treba obratiti posebnu pažnju na osiguravanje zidova rova od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obrušavanja i p</w:t>
      </w:r>
      <w:r w:rsidR="00C271EC">
        <w:rPr>
          <w:rFonts w:ascii="Times New Roman" w:hAnsi="Times New Roman" w:cs="Times New Roman"/>
          <w:sz w:val="24"/>
          <w:szCs w:val="24"/>
          <w:lang w:val="sr-Latn-RS"/>
        </w:rPr>
        <w:t xml:space="preserve">adanja </w:t>
      </w:r>
      <w:r w:rsidR="00E16791">
        <w:rPr>
          <w:rFonts w:ascii="Times New Roman" w:hAnsi="Times New Roman" w:cs="Times New Roman"/>
          <w:sz w:val="24"/>
          <w:szCs w:val="24"/>
          <w:lang w:val="sr-Latn-RS"/>
        </w:rPr>
        <w:t>oštrog kamenja na foliju</w:t>
      </w:r>
      <w:r w:rsidR="00C271EC">
        <w:rPr>
          <w:rFonts w:ascii="Times New Roman" w:hAnsi="Times New Roman" w:cs="Times New Roman"/>
          <w:sz w:val="24"/>
          <w:szCs w:val="24"/>
          <w:lang w:val="sr-Latn-RS"/>
        </w:rPr>
        <w:t>. Preporučuje se dodatno osiguravanje folije pokrivanja geotekstilom.</w:t>
      </w:r>
    </w:p>
    <w:p w14:paraId="59BB1CA1" w14:textId="77777777" w:rsidR="00E2479D" w:rsidRPr="007856FD" w:rsidRDefault="00E2479D" w:rsidP="00E2479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A463E27" w14:textId="77777777" w:rsidR="00DA2591" w:rsidRPr="007856FD" w:rsidRDefault="00DA2591" w:rsidP="00E2479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3CB4D0F" w14:textId="77777777" w:rsidR="005A5284" w:rsidRPr="00C23283" w:rsidRDefault="00F11C41" w:rsidP="00736FF3">
      <w:pPr>
        <w:pStyle w:val="ListParagraph"/>
        <w:numPr>
          <w:ilvl w:val="0"/>
          <w:numId w:val="5"/>
        </w:numPr>
        <w:tabs>
          <w:tab w:val="left" w:pos="360"/>
        </w:tabs>
        <w:ind w:left="180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 w:rsidRPr="00C23283">
        <w:rPr>
          <w:rFonts w:ascii="Times New Roman" w:hAnsi="Times New Roman" w:cs="Times New Roman"/>
          <w:b/>
          <w:bCs/>
          <w:sz w:val="24"/>
          <w:szCs w:val="24"/>
          <w:lang w:val="sr-Latn-RS"/>
        </w:rPr>
        <w:lastRenderedPageBreak/>
        <w:t>P</w:t>
      </w:r>
      <w:r w:rsidRPr="00C2328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ipelife </w:t>
      </w:r>
      <w:r w:rsidR="00A42DE4">
        <w:rPr>
          <w:rFonts w:ascii="Times New Roman" w:hAnsi="Times New Roman" w:cs="Times New Roman"/>
          <w:b/>
          <w:sz w:val="24"/>
          <w:szCs w:val="24"/>
          <w:lang w:val="sr-Latn-RS"/>
        </w:rPr>
        <w:t>Bulgaria</w:t>
      </w:r>
      <w:r w:rsidRPr="00C2328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ne </w:t>
      </w:r>
      <w:r w:rsidR="00DC3A66">
        <w:rPr>
          <w:rFonts w:ascii="Times New Roman" w:hAnsi="Times New Roman" w:cs="Times New Roman"/>
          <w:b/>
          <w:sz w:val="24"/>
          <w:szCs w:val="24"/>
          <w:lang w:val="sr-Latn-RS"/>
        </w:rPr>
        <w:t>izvodi</w:t>
      </w:r>
      <w:r w:rsidR="00C23283" w:rsidRPr="00C2328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građevinske i instalaterske radove </w:t>
      </w:r>
    </w:p>
    <w:p w14:paraId="5958320E" w14:textId="77777777" w:rsidR="004C5EF0" w:rsidRDefault="004C5EF0" w:rsidP="005A5284">
      <w:pPr>
        <w:ind w:left="180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27853BCC" w14:textId="77777777" w:rsidR="00F62A01" w:rsidRDefault="00F62A01" w:rsidP="005A5284">
      <w:pPr>
        <w:ind w:left="180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3D53CC7D" w14:textId="77777777" w:rsidR="00F62A01" w:rsidRPr="007856FD" w:rsidRDefault="00F62A01" w:rsidP="005A5284">
      <w:pPr>
        <w:ind w:left="180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52D8A6E9" w14:textId="77777777" w:rsidR="00E2479D" w:rsidRPr="007856FD" w:rsidRDefault="006E53B1" w:rsidP="00674108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Varijante veza</w:t>
      </w:r>
      <w:r w:rsidR="00C23283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 cevi</w:t>
      </w:r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 </w:t>
      </w:r>
      <w:r w:rsidR="00C23283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 sistem</w:t>
      </w:r>
      <w:r w:rsidR="00C23283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a</w:t>
      </w:r>
    </w:p>
    <w:bookmarkEnd w:id="0"/>
    <w:p w14:paraId="5C8807C4" w14:textId="77777777" w:rsidR="003771C4" w:rsidRPr="007856FD" w:rsidRDefault="004A0D02" w:rsidP="00D04BD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22579" wp14:editId="01B445D6">
            <wp:extent cx="2026285" cy="2026153"/>
            <wp:effectExtent l="0" t="0" r="0" b="0"/>
            <wp:docPr id="29" name="Picture 29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4" cy="21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76C"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7E307" wp14:editId="09FD8967">
            <wp:extent cx="3609975" cy="2047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34" cy="2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E336" w14:textId="77777777" w:rsidR="00473AD9" w:rsidRDefault="00473AD9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F7F75DF" w14:textId="77777777" w:rsidR="004C5EF0" w:rsidRDefault="004C5EF0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27D9AB07" w14:textId="77777777" w:rsidR="00F62A01" w:rsidRDefault="00F62A01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6482FC2A" w14:textId="77777777" w:rsidR="004C5EF0" w:rsidRPr="007856FD" w:rsidRDefault="004C5EF0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1010C22F" w14:textId="77777777" w:rsidR="00473AD9" w:rsidRPr="007856FD" w:rsidRDefault="00D83373" w:rsidP="00C2328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Mogućnost </w:t>
      </w:r>
      <w:r w:rsidR="00C23283">
        <w:rPr>
          <w:rFonts w:ascii="Times New Roman" w:hAnsi="Times New Roman" w:cs="Times New Roman"/>
          <w:b/>
          <w:sz w:val="24"/>
          <w:szCs w:val="24"/>
          <w:lang w:val="sr-Latn-RS"/>
        </w:rPr>
        <w:t>pregleda</w:t>
      </w:r>
      <w:r w:rsidR="00C23283" w:rsidRPr="00C23283">
        <w:t xml:space="preserve"> </w:t>
      </w:r>
      <w:r w:rsidR="00C23283" w:rsidRPr="00C23283">
        <w:rPr>
          <w:rFonts w:ascii="Times New Roman" w:hAnsi="Times New Roman" w:cs="Times New Roman"/>
          <w:b/>
          <w:sz w:val="24"/>
          <w:szCs w:val="24"/>
          <w:lang w:val="sr-Latn-RS"/>
        </w:rPr>
        <w:t>CCTV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C23283">
        <w:rPr>
          <w:rFonts w:ascii="Times New Roman" w:hAnsi="Times New Roman" w:cs="Times New Roman"/>
          <w:b/>
          <w:sz w:val="24"/>
          <w:szCs w:val="24"/>
          <w:lang w:val="sr-Latn-RS"/>
        </w:rPr>
        <w:t>kamerom</w:t>
      </w:r>
    </w:p>
    <w:p w14:paraId="6DF64044" w14:textId="77777777" w:rsidR="00473AD9" w:rsidRPr="007856FD" w:rsidRDefault="001E53FF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E8CF754" wp14:editId="60F93338">
            <wp:simplePos x="0" y="0"/>
            <wp:positionH relativeFrom="column">
              <wp:posOffset>97790</wp:posOffset>
            </wp:positionH>
            <wp:positionV relativeFrom="paragraph">
              <wp:posOffset>263525</wp:posOffset>
            </wp:positionV>
            <wp:extent cx="1986280" cy="1495425"/>
            <wp:effectExtent l="0" t="0" r="0" b="9525"/>
            <wp:wrapSquare wrapText="bothSides"/>
            <wp:docPr id="37" name="Picture 9" descr="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MG_04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C5D94" w14:textId="77777777" w:rsidR="00473AD9" w:rsidRPr="007856FD" w:rsidRDefault="001E53FF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7856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EE626" wp14:editId="494034D8">
            <wp:extent cx="2440940" cy="14952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A765" w14:textId="77777777" w:rsidR="00473AD9" w:rsidRDefault="00473AD9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6418A31C" w14:textId="77777777" w:rsidR="00094A5C" w:rsidRDefault="00094A5C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203645B6" w14:textId="77777777" w:rsidR="00094A5C" w:rsidRPr="007856FD" w:rsidRDefault="00094A5C" w:rsidP="00D04BDC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D1D171B" w14:textId="77777777" w:rsidR="00473AD9" w:rsidRPr="00841DBC" w:rsidRDefault="00841DBC" w:rsidP="00674108">
      <w:pPr>
        <w:pStyle w:val="ListParagraph"/>
        <w:numPr>
          <w:ilvl w:val="0"/>
          <w:numId w:val="5"/>
        </w:num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 w:rsidRPr="00841DBC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Šta da rad</w:t>
      </w:r>
      <w:r w:rsidRPr="00841DBC">
        <w:rPr>
          <w:rFonts w:ascii="Times New Roman" w:hAnsi="Times New Roman" w:cs="Times New Roman"/>
          <w:b/>
          <w:sz w:val="24"/>
          <w:szCs w:val="24"/>
          <w:lang w:val="sr-Latn-RS"/>
        </w:rPr>
        <w:t>imo</w:t>
      </w:r>
      <w:r w:rsidR="00C2328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a</w:t>
      </w:r>
      <w:r w:rsidRPr="00841DBC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šta ne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6"/>
      </w:tblGrid>
      <w:tr w:rsidR="00473AD9" w:rsidRPr="007856FD" w14:paraId="5A15826E" w14:textId="77777777" w:rsidTr="00473AD9">
        <w:trPr>
          <w:trHeight w:val="736"/>
        </w:trPr>
        <w:tc>
          <w:tcPr>
            <w:tcW w:w="4865" w:type="dxa"/>
            <w:shd w:val="clear" w:color="auto" w:fill="auto"/>
          </w:tcPr>
          <w:p w14:paraId="400C454B" w14:textId="77777777" w:rsidR="00473AD9" w:rsidRPr="007856FD" w:rsidRDefault="00841DBC" w:rsidP="0081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Pravilno</w:t>
            </w:r>
            <w:r w:rsidR="00473AD9" w:rsidRPr="007856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3811AB" wp14:editId="650AA6BC">
                  <wp:extent cx="668020" cy="490538"/>
                  <wp:effectExtent l="0" t="0" r="0" b="0"/>
                  <wp:docPr id="65" name="Picture 65" descr="MCj044131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413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28" cy="4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14:paraId="31CB29F6" w14:textId="77777777" w:rsidR="00473AD9" w:rsidRPr="007856FD" w:rsidRDefault="00C23283" w:rsidP="0081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Nepravilno</w:t>
            </w:r>
            <w:r w:rsidR="00473AD9" w:rsidRPr="007856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AB5D6D" wp14:editId="1D2C045A">
                  <wp:extent cx="398780" cy="554990"/>
                  <wp:effectExtent l="0" t="0" r="1270" b="0"/>
                  <wp:docPr id="64" name="Picture 64" descr="MCj03912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912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6" cy="5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D9" w:rsidRPr="007856FD" w14:paraId="4B8B61AA" w14:textId="77777777" w:rsidTr="00473AD9">
        <w:trPr>
          <w:trHeight w:val="359"/>
        </w:trPr>
        <w:tc>
          <w:tcPr>
            <w:tcW w:w="4865" w:type="dxa"/>
            <w:shd w:val="clear" w:color="auto" w:fill="auto"/>
          </w:tcPr>
          <w:p w14:paraId="06399B6B" w14:textId="77777777" w:rsidR="00473AD9" w:rsidRPr="0017153F" w:rsidRDefault="00841DBC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Ravna površina</w:t>
            </w:r>
          </w:p>
          <w:p w14:paraId="6B0C0919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47C5EAE2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7856F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CAFBDCC" wp14:editId="3D11116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67945</wp:posOffset>
                      </wp:positionV>
                      <wp:extent cx="2470150" cy="728980"/>
                      <wp:effectExtent l="8890" t="10795" r="6985" b="1270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728980"/>
                                <a:chOff x="2782" y="14519"/>
                                <a:chExt cx="6409" cy="1891"/>
                              </a:xfrm>
                            </wpg:grpSpPr>
                            <wps:wsp>
                              <wps:cNvPr id="8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82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3" name="Rectangle 5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54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5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7" name="Rectangle 5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58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59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8430A0" id="Group 79" o:spid="_x0000_s1026" style="position:absolute;margin-left:2.2pt;margin-top:5.35pt;width:194.5pt;height:57.4pt;z-index:251663360" coordorigin="2782,14519" coordsize="6409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FUAAAAAUmdodGxvbmcAAAFP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IaXN0b3J5Lz4K&#10;ICAgICAgPC9yZGY6RGVzY3JpcHRpb24+CiAgICAgIDxyZGY6RGVzY3JpcHRpb24gcmRmOmFib3V0&#10;PSIiCiAgICAgICAgICAgIHhtbG5zOnRpZmY9Imh0dHA6Ly9ucy5hZG9iZS5jb20vdGlmZi8xLjAv&#10;Ij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zcwNzFDMzEwODA1QkQ5QzdDQzU1Nzc5MEU2RkRGQTE8L2V4aWY6TmF0aXZl&#10;RGlnZXN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">
                      <v:rect id="Rectangle 50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c8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" fillcolor="black"/>
                      <v:group id="Group 51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52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53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kixAAAANsAAAAPAAAAZHJzL2Rvd25yZXYueG1sRI9BawIx&#10;FITvhf6H8ApeSs1qQ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D6mmSL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4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FWxAAAANsAAAAPAAAAZHJzL2Rvd25yZXYueG1sRI9BawIx&#10;FITvhf6H8ApeSs0qR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LFPAVb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5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TNxAAAANsAAAAPAAAAZHJzL2Rvd25yZXYueG1sRI9BawIx&#10;FITvhf6H8ApeSs0qVN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N4DpM3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  <v:group id="Group 56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rect id="Rectangle 57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8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" strokecolor="green">
                            <v:fill r:id="rId31" o:title="Stormbox_drawings_dwg sidewall" recolor="t" rotate="t" type="frame"/>
                          </v:rect>
                          <v:rect id="Rectangle 59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0ED0C209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79B09641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0681244B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2359FB48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4E09CF2C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4866" w:type="dxa"/>
            <w:shd w:val="clear" w:color="auto" w:fill="auto"/>
          </w:tcPr>
          <w:p w14:paraId="695DB8E7" w14:textId="77777777" w:rsidR="00473AD9" w:rsidRPr="007856FD" w:rsidRDefault="00473AD9" w:rsidP="00C23283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2D66607" wp14:editId="0614F5C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201930</wp:posOffset>
                      </wp:positionV>
                      <wp:extent cx="2470150" cy="1135380"/>
                      <wp:effectExtent l="13335" t="11430" r="12065" b="5715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135380"/>
                                <a:chOff x="2782" y="13464"/>
                                <a:chExt cx="6409" cy="2946"/>
                              </a:xfrm>
                            </wpg:grpSpPr>
                            <wps:wsp>
                              <wps:cNvPr id="6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7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1" name="Rectangle 41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42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4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5" name="Rectangle 4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46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Rectangle 4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8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3464"/>
                                  <a:ext cx="5389" cy="108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982529" id="Group 67" o:spid="_x0000_s1026" style="position:absolute;margin-left:5.55pt;margin-top:15.9pt;width:194.5pt;height:89.4pt;z-index:251662336" coordorigin="2782,13464" coordsize="6409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Ap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VAAAAAFJnaHRsb25nAAABT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M3MDcxQzMxMDgwNUJE&#10;OUM3Q0M1NTc3OTBFNkZERkEx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">
                      <v:rect id="Rectangle 38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3A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" fillcolor="black"/>
                      <v:group id="Group 39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40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rect id="Rectangle 41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2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3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kFxQAAANsAAAAPAAAAZHJzL2Rvd25yZXYueG1sRI9PS8NA&#10;FMTvQr/D8gpexG6qo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ALc+kFxQAAANsAAAAP&#10;AAAAAAAAAAAAAAAAAAcCAABkcnMvZG93bnJldi54bWxQSwUGAAAAAAMAAwC3AAAA+QIAAAAA&#10;" strokecolor="green">
                            <v:fill r:id="rId31" o:title="Stormbox_drawings_dwg sidewall" recolor="t" rotate="t" type="frame"/>
                          </v:rect>
                        </v:group>
                        <v:group id="Group 44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ctangle 45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TqxQAAANsAAAAPAAAAZHJzL2Rvd25yZXYueG1sRI9PS8NA&#10;FMTvQr/D8gpexG4qq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Dr1tTqxQAAANsAAAAP&#10;AAAAAAAAAAAAAAAAAAcCAABkcnMvZG93bnJldi54bWxQSwUGAAAAAAMAAwC3AAAA+QIAAAAA&#10;" strokecolor="green">
                            <v:fill r:id="rId31" o:title="Stormbox_drawings_dwg sidewall" recolor="t" rotate="t" type="frame"/>
                          </v:rect>
                          <v:rect id="Rectangle 46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7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</v:group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8" o:spid="_x0000_s1037" type="#_x0000_t6" style="position:absolute;left:2782;top:13464;width:538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" fillcolor="black"/>
                    </v:group>
                  </w:pict>
                </mc:Fallback>
              </mc:AlternateContent>
            </w:r>
            <w:r w:rsidR="00841DBC" w:rsidRPr="0017153F">
              <w:rPr>
                <w:rFonts w:ascii="Times New Roman" w:hAnsi="Times New Roman" w:cs="Times New Roman"/>
                <w:noProof/>
                <w:sz w:val="24"/>
                <w:szCs w:val="24"/>
              </w:rPr>
              <w:t>Površ</w:t>
            </w:r>
            <w:r w:rsidR="00841DBC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ina sa </w:t>
            </w:r>
            <w:r w:rsidR="00C23283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kosinom</w:t>
            </w:r>
            <w:r w:rsidR="00841DBC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iznad</w:t>
            </w:r>
            <w:r w:rsidR="008257BA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="00841DBC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blokova</w:t>
            </w:r>
          </w:p>
        </w:tc>
      </w:tr>
      <w:tr w:rsidR="00473AD9" w:rsidRPr="007856FD" w14:paraId="2D64D71C" w14:textId="77777777" w:rsidTr="005A5284">
        <w:trPr>
          <w:trHeight w:val="1202"/>
        </w:trPr>
        <w:tc>
          <w:tcPr>
            <w:tcW w:w="4865" w:type="dxa"/>
            <w:shd w:val="clear" w:color="auto" w:fill="auto"/>
          </w:tcPr>
          <w:p w14:paraId="3D2E983D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3F934210" w14:textId="77777777" w:rsidR="00473AD9" w:rsidRPr="0017153F" w:rsidRDefault="008156D5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Samo </w:t>
            </w:r>
            <w:r w:rsidR="000040C6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lake</w:t>
            </w: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mašine po površini za vreme instalacije.</w:t>
            </w:r>
          </w:p>
          <w:p w14:paraId="0F5A3ADB" w14:textId="77777777" w:rsidR="008D12AA" w:rsidRPr="007856FD" w:rsidRDefault="008D12AA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4866" w:type="dxa"/>
            <w:shd w:val="clear" w:color="auto" w:fill="auto"/>
          </w:tcPr>
          <w:p w14:paraId="13908B46" w14:textId="77777777" w:rsidR="00473AD9" w:rsidRPr="007856FD" w:rsidRDefault="00473AD9" w:rsidP="008119F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2B3BBA3F" w14:textId="77777777" w:rsidR="00473AD9" w:rsidRPr="007856FD" w:rsidRDefault="000040C6" w:rsidP="000040C6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Bez</w:t>
            </w:r>
            <w:r w:rsidR="00881176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="008518A7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kranov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a ili drugih</w:t>
            </w:r>
            <w:r w:rsidR="008518A7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teš</w:t>
            </w:r>
            <w:r w:rsidR="00DC3A66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ih prevoznih</w:t>
            </w:r>
            <w:r w:rsidR="008518A7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sredst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a</w:t>
            </w:r>
            <w:r w:rsidR="008518A7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va</w:t>
            </w:r>
            <w:r w:rsidR="006C1100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pre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stavljanja </w:t>
            </w:r>
            <w:r w:rsidR="006C1100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završnog </w:t>
            </w:r>
            <w:r w:rsidR="00C23283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sloja</w:t>
            </w:r>
            <w:r w:rsidR="006C1100"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– trotoara.</w:t>
            </w:r>
          </w:p>
        </w:tc>
      </w:tr>
    </w:tbl>
    <w:p w14:paraId="109D06F2" w14:textId="77777777" w:rsidR="00B70984" w:rsidRDefault="00B70984" w:rsidP="008119FE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320271C" w14:textId="77777777" w:rsidR="006A00CF" w:rsidRPr="007856FD" w:rsidRDefault="006A00CF" w:rsidP="008119FE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sectPr w:rsidR="006A00CF" w:rsidRPr="007856FD" w:rsidSect="00B3735D">
      <w:headerReference w:type="default" r:id="rId32"/>
      <w:pgSz w:w="11906" w:h="16838" w:code="9"/>
      <w:pgMar w:top="1985" w:right="849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E8D70" w14:textId="77777777" w:rsidR="003D3659" w:rsidRDefault="003D3659" w:rsidP="0028004E">
      <w:r>
        <w:separator/>
      </w:r>
    </w:p>
  </w:endnote>
  <w:endnote w:type="continuationSeparator" w:id="0">
    <w:p w14:paraId="062C722A" w14:textId="77777777" w:rsidR="003D3659" w:rsidRDefault="003D3659" w:rsidP="0028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F47C1" w14:textId="77777777" w:rsidR="003D3659" w:rsidRDefault="003D3659" w:rsidP="0028004E">
      <w:r>
        <w:separator/>
      </w:r>
    </w:p>
  </w:footnote>
  <w:footnote w:type="continuationSeparator" w:id="0">
    <w:p w14:paraId="5D8E0735" w14:textId="77777777" w:rsidR="003D3659" w:rsidRDefault="003D3659" w:rsidP="0028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Eindruck"/>
      <w:tag w:val="Eindruck"/>
      <w:id w:val="1354382181"/>
      <w:lock w:val="sdtContentLocked"/>
    </w:sdtPr>
    <w:sdtEndPr/>
    <w:sdtContent>
      <w:p w14:paraId="4F620B95" w14:textId="77777777" w:rsidR="003F2193" w:rsidRDefault="003F2193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1" layoutInCell="1" allowOverlap="1" wp14:anchorId="152FFF32" wp14:editId="6D5DDADB">
                  <wp:simplePos x="0" y="0"/>
                  <wp:positionH relativeFrom="page">
                    <wp:posOffset>0</wp:posOffset>
                  </wp:positionH>
                  <wp:positionV relativeFrom="page">
                    <wp:posOffset>3600450</wp:posOffset>
                  </wp:positionV>
                  <wp:extent cx="180000" cy="0"/>
                  <wp:effectExtent l="0" t="0" r="10795" b="19050"/>
                  <wp:wrapNone/>
                  <wp:docPr id="8" name="Gerade Verbindung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381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DA874EE" id="Gerade Verbindung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3.5pt" to="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" strokecolor="#003da5 [3204]" strokeweight=".3pt">
                  <v:stroke joinstyle="miter"/>
                  <w10:wrap anchorx="page" anchory="page"/>
                  <w10:anchorlock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1" layoutInCell="1" allowOverlap="1" wp14:anchorId="44A1FE84" wp14:editId="15ADEAA4">
                  <wp:simplePos x="0" y="0"/>
                  <wp:positionH relativeFrom="page">
                    <wp:posOffset>-1080135</wp:posOffset>
                  </wp:positionH>
                  <wp:positionV relativeFrom="page">
                    <wp:posOffset>7008495</wp:posOffset>
                  </wp:positionV>
                  <wp:extent cx="5626800" cy="5626800"/>
                  <wp:effectExtent l="0" t="0" r="0" b="0"/>
                  <wp:wrapNone/>
                  <wp:docPr id="7" name="Freefor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5626800" cy="5626800"/>
                          </a:xfrm>
                          <a:custGeom>
                            <a:avLst/>
                            <a:gdLst>
                              <a:gd name="T0" fmla="*/ 6334 w 16044"/>
                              <a:gd name="T1" fmla="*/ 15013 h 16044"/>
                              <a:gd name="T2" fmla="*/ 4737 w 16044"/>
                              <a:gd name="T3" fmla="*/ 14475 h 16044"/>
                              <a:gd name="T4" fmla="*/ 3342 w 16044"/>
                              <a:gd name="T5" fmla="*/ 13581 h 16044"/>
                              <a:gd name="T6" fmla="*/ 2205 w 16044"/>
                              <a:gd name="T7" fmla="*/ 12388 h 16044"/>
                              <a:gd name="T8" fmla="*/ 1378 w 16044"/>
                              <a:gd name="T9" fmla="*/ 10948 h 16044"/>
                              <a:gd name="T10" fmla="*/ 917 w 16044"/>
                              <a:gd name="T11" fmla="*/ 9317 h 16044"/>
                              <a:gd name="T12" fmla="*/ 872 w 16044"/>
                              <a:gd name="T13" fmla="*/ 7564 h 16044"/>
                              <a:gd name="T14" fmla="*/ 1254 w 16044"/>
                              <a:gd name="T15" fmla="*/ 5901 h 16044"/>
                              <a:gd name="T16" fmla="*/ 2013 w 16044"/>
                              <a:gd name="T17" fmla="*/ 4418 h 16044"/>
                              <a:gd name="T18" fmla="*/ 3092 w 16044"/>
                              <a:gd name="T19" fmla="*/ 3172 h 16044"/>
                              <a:gd name="T20" fmla="*/ 4440 w 16044"/>
                              <a:gd name="T21" fmla="*/ 2214 h 16044"/>
                              <a:gd name="T22" fmla="*/ 6001 w 16044"/>
                              <a:gd name="T23" fmla="*/ 1599 h 16044"/>
                              <a:gd name="T24" fmla="*/ 7722 w 16044"/>
                              <a:gd name="T25" fmla="*/ 1383 h 16044"/>
                              <a:gd name="T26" fmla="*/ 9443 w 16044"/>
                              <a:gd name="T27" fmla="*/ 1599 h 16044"/>
                              <a:gd name="T28" fmla="*/ 11004 w 16044"/>
                              <a:gd name="T29" fmla="*/ 2214 h 16044"/>
                              <a:gd name="T30" fmla="*/ 12352 w 16044"/>
                              <a:gd name="T31" fmla="*/ 3172 h 16044"/>
                              <a:gd name="T32" fmla="*/ 13432 w 16044"/>
                              <a:gd name="T33" fmla="*/ 4418 h 16044"/>
                              <a:gd name="T34" fmla="*/ 14190 w 16044"/>
                              <a:gd name="T35" fmla="*/ 5901 h 16044"/>
                              <a:gd name="T36" fmla="*/ 14572 w 16044"/>
                              <a:gd name="T37" fmla="*/ 7564 h 16044"/>
                              <a:gd name="T38" fmla="*/ 14528 w 16044"/>
                              <a:gd name="T39" fmla="*/ 9317 h 16044"/>
                              <a:gd name="T40" fmla="*/ 14067 w 16044"/>
                              <a:gd name="T41" fmla="*/ 10948 h 16044"/>
                              <a:gd name="T42" fmla="*/ 13239 w 16044"/>
                              <a:gd name="T43" fmla="*/ 12388 h 16044"/>
                              <a:gd name="T44" fmla="*/ 12101 w 16044"/>
                              <a:gd name="T45" fmla="*/ 13581 h 16044"/>
                              <a:gd name="T46" fmla="*/ 10707 w 16044"/>
                              <a:gd name="T47" fmla="*/ 14475 h 16044"/>
                              <a:gd name="T48" fmla="*/ 9110 w 16044"/>
                              <a:gd name="T49" fmla="*/ 15013 h 16044"/>
                              <a:gd name="T50" fmla="*/ 8022 w 16044"/>
                              <a:gd name="T51" fmla="*/ 0 h 16044"/>
                              <a:gd name="T52" fmla="*/ 6018 w 16044"/>
                              <a:gd name="T53" fmla="*/ 253 h 16044"/>
                              <a:gd name="T54" fmla="*/ 4199 w 16044"/>
                              <a:gd name="T55" fmla="*/ 969 h 16044"/>
                              <a:gd name="T56" fmla="*/ 2628 w 16044"/>
                              <a:gd name="T57" fmla="*/ 2084 h 16044"/>
                              <a:gd name="T58" fmla="*/ 1370 w 16044"/>
                              <a:gd name="T59" fmla="*/ 3537 h 16044"/>
                              <a:gd name="T60" fmla="*/ 486 w 16044"/>
                              <a:gd name="T61" fmla="*/ 5263 h 16044"/>
                              <a:gd name="T62" fmla="*/ 41 w 16044"/>
                              <a:gd name="T63" fmla="*/ 7202 h 16044"/>
                              <a:gd name="T64" fmla="*/ 92 w 16044"/>
                              <a:gd name="T65" fmla="*/ 9243 h 16044"/>
                              <a:gd name="T66" fmla="*/ 631 w 16044"/>
                              <a:gd name="T67" fmla="*/ 11145 h 16044"/>
                              <a:gd name="T68" fmla="*/ 1593 w 16044"/>
                              <a:gd name="T69" fmla="*/ 12822 h 16044"/>
                              <a:gd name="T70" fmla="*/ 2919 w 16044"/>
                              <a:gd name="T71" fmla="*/ 14212 h 16044"/>
                              <a:gd name="T72" fmla="*/ 4544 w 16044"/>
                              <a:gd name="T73" fmla="*/ 15253 h 16044"/>
                              <a:gd name="T74" fmla="*/ 6406 w 16044"/>
                              <a:gd name="T75" fmla="*/ 15881 h 16044"/>
                              <a:gd name="T76" fmla="*/ 8435 w 16044"/>
                              <a:gd name="T77" fmla="*/ 16034 h 16044"/>
                              <a:gd name="T78" fmla="*/ 10408 w 16044"/>
                              <a:gd name="T79" fmla="*/ 15683 h 16044"/>
                              <a:gd name="T80" fmla="*/ 12181 w 16044"/>
                              <a:gd name="T81" fmla="*/ 14883 h 16044"/>
                              <a:gd name="T82" fmla="*/ 13695 w 16044"/>
                              <a:gd name="T83" fmla="*/ 13695 h 16044"/>
                              <a:gd name="T84" fmla="*/ 14883 w 16044"/>
                              <a:gd name="T85" fmla="*/ 12181 h 16044"/>
                              <a:gd name="T86" fmla="*/ 15683 w 16044"/>
                              <a:gd name="T87" fmla="*/ 10408 h 16044"/>
                              <a:gd name="T88" fmla="*/ 16034 w 16044"/>
                              <a:gd name="T89" fmla="*/ 8435 h 16044"/>
                              <a:gd name="T90" fmla="*/ 15881 w 16044"/>
                              <a:gd name="T91" fmla="*/ 6406 h 16044"/>
                              <a:gd name="T92" fmla="*/ 15253 w 16044"/>
                              <a:gd name="T93" fmla="*/ 4544 h 16044"/>
                              <a:gd name="T94" fmla="*/ 14212 w 16044"/>
                              <a:gd name="T95" fmla="*/ 2919 h 16044"/>
                              <a:gd name="T96" fmla="*/ 12822 w 16044"/>
                              <a:gd name="T97" fmla="*/ 1593 h 16044"/>
                              <a:gd name="T98" fmla="*/ 11145 w 16044"/>
                              <a:gd name="T99" fmla="*/ 631 h 16044"/>
                              <a:gd name="T100" fmla="*/ 9243 w 16044"/>
                              <a:gd name="T101" fmla="*/ 92 h 16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044" h="16044">
                                <a:moveTo>
                                  <a:pt x="7722" y="15154"/>
                                </a:moveTo>
                                <a:lnTo>
                                  <a:pt x="7367" y="15145"/>
                                </a:lnTo>
                                <a:lnTo>
                                  <a:pt x="7018" y="15117"/>
                                </a:lnTo>
                                <a:lnTo>
                                  <a:pt x="6673" y="15074"/>
                                </a:lnTo>
                                <a:lnTo>
                                  <a:pt x="6334" y="15013"/>
                                </a:lnTo>
                                <a:lnTo>
                                  <a:pt x="6001" y="14937"/>
                                </a:lnTo>
                                <a:lnTo>
                                  <a:pt x="5675" y="14844"/>
                                </a:lnTo>
                                <a:lnTo>
                                  <a:pt x="5355" y="14735"/>
                                </a:lnTo>
                                <a:lnTo>
                                  <a:pt x="5042" y="14612"/>
                                </a:lnTo>
                                <a:lnTo>
                                  <a:pt x="4737" y="14475"/>
                                </a:lnTo>
                                <a:lnTo>
                                  <a:pt x="4440" y="14322"/>
                                </a:lnTo>
                                <a:lnTo>
                                  <a:pt x="4151" y="14157"/>
                                </a:lnTo>
                                <a:lnTo>
                                  <a:pt x="3873" y="13977"/>
                                </a:lnTo>
                                <a:lnTo>
                                  <a:pt x="3603" y="13786"/>
                                </a:lnTo>
                                <a:lnTo>
                                  <a:pt x="3342" y="13581"/>
                                </a:lnTo>
                                <a:lnTo>
                                  <a:pt x="3092" y="13365"/>
                                </a:lnTo>
                                <a:lnTo>
                                  <a:pt x="2854" y="13137"/>
                                </a:lnTo>
                                <a:lnTo>
                                  <a:pt x="2625" y="12897"/>
                                </a:lnTo>
                                <a:lnTo>
                                  <a:pt x="2409" y="12648"/>
                                </a:lnTo>
                                <a:lnTo>
                                  <a:pt x="2205" y="12388"/>
                                </a:lnTo>
                                <a:lnTo>
                                  <a:pt x="2013" y="12117"/>
                                </a:lnTo>
                                <a:lnTo>
                                  <a:pt x="1834" y="11838"/>
                                </a:lnTo>
                                <a:lnTo>
                                  <a:pt x="1668" y="11550"/>
                                </a:lnTo>
                                <a:lnTo>
                                  <a:pt x="1516" y="11253"/>
                                </a:lnTo>
                                <a:lnTo>
                                  <a:pt x="1378" y="10948"/>
                                </a:lnTo>
                                <a:lnTo>
                                  <a:pt x="1254" y="10635"/>
                                </a:lnTo>
                                <a:lnTo>
                                  <a:pt x="1146" y="10315"/>
                                </a:lnTo>
                                <a:lnTo>
                                  <a:pt x="1054" y="9988"/>
                                </a:lnTo>
                                <a:lnTo>
                                  <a:pt x="977" y="9655"/>
                                </a:lnTo>
                                <a:lnTo>
                                  <a:pt x="917" y="9317"/>
                                </a:lnTo>
                                <a:lnTo>
                                  <a:pt x="872" y="8972"/>
                                </a:lnTo>
                                <a:lnTo>
                                  <a:pt x="845" y="8623"/>
                                </a:lnTo>
                                <a:lnTo>
                                  <a:pt x="837" y="8268"/>
                                </a:lnTo>
                                <a:lnTo>
                                  <a:pt x="845" y="7914"/>
                                </a:lnTo>
                                <a:lnTo>
                                  <a:pt x="872" y="7564"/>
                                </a:lnTo>
                                <a:lnTo>
                                  <a:pt x="917" y="7220"/>
                                </a:lnTo>
                                <a:lnTo>
                                  <a:pt x="977" y="6881"/>
                                </a:lnTo>
                                <a:lnTo>
                                  <a:pt x="1054" y="6547"/>
                                </a:lnTo>
                                <a:lnTo>
                                  <a:pt x="1146" y="6221"/>
                                </a:lnTo>
                                <a:lnTo>
                                  <a:pt x="1254" y="5901"/>
                                </a:lnTo>
                                <a:lnTo>
                                  <a:pt x="1378" y="5588"/>
                                </a:lnTo>
                                <a:lnTo>
                                  <a:pt x="1516" y="5283"/>
                                </a:lnTo>
                                <a:lnTo>
                                  <a:pt x="1668" y="4986"/>
                                </a:lnTo>
                                <a:lnTo>
                                  <a:pt x="1834" y="4698"/>
                                </a:lnTo>
                                <a:lnTo>
                                  <a:pt x="2013" y="4418"/>
                                </a:lnTo>
                                <a:lnTo>
                                  <a:pt x="2205" y="4148"/>
                                </a:lnTo>
                                <a:lnTo>
                                  <a:pt x="2409" y="3889"/>
                                </a:lnTo>
                                <a:lnTo>
                                  <a:pt x="2625" y="3639"/>
                                </a:lnTo>
                                <a:lnTo>
                                  <a:pt x="2854" y="3399"/>
                                </a:lnTo>
                                <a:lnTo>
                                  <a:pt x="3092" y="3172"/>
                                </a:lnTo>
                                <a:lnTo>
                                  <a:pt x="3342" y="2955"/>
                                </a:lnTo>
                                <a:lnTo>
                                  <a:pt x="3603" y="2751"/>
                                </a:lnTo>
                                <a:lnTo>
                                  <a:pt x="3873" y="2559"/>
                                </a:lnTo>
                                <a:lnTo>
                                  <a:pt x="4151" y="2380"/>
                                </a:lnTo>
                                <a:lnTo>
                                  <a:pt x="4440" y="2214"/>
                                </a:lnTo>
                                <a:lnTo>
                                  <a:pt x="4737" y="2062"/>
                                </a:lnTo>
                                <a:lnTo>
                                  <a:pt x="5042" y="1924"/>
                                </a:lnTo>
                                <a:lnTo>
                                  <a:pt x="5355" y="1801"/>
                                </a:lnTo>
                                <a:lnTo>
                                  <a:pt x="5675" y="1693"/>
                                </a:lnTo>
                                <a:lnTo>
                                  <a:pt x="6001" y="1599"/>
                                </a:lnTo>
                                <a:lnTo>
                                  <a:pt x="6334" y="1523"/>
                                </a:lnTo>
                                <a:lnTo>
                                  <a:pt x="6673" y="1462"/>
                                </a:lnTo>
                                <a:lnTo>
                                  <a:pt x="7018" y="1418"/>
                                </a:lnTo>
                                <a:lnTo>
                                  <a:pt x="7367" y="1392"/>
                                </a:lnTo>
                                <a:lnTo>
                                  <a:pt x="7722" y="1383"/>
                                </a:lnTo>
                                <a:lnTo>
                                  <a:pt x="8076" y="1392"/>
                                </a:lnTo>
                                <a:lnTo>
                                  <a:pt x="8426" y="1418"/>
                                </a:lnTo>
                                <a:lnTo>
                                  <a:pt x="8771" y="1462"/>
                                </a:lnTo>
                                <a:lnTo>
                                  <a:pt x="9110" y="1523"/>
                                </a:lnTo>
                                <a:lnTo>
                                  <a:pt x="9443" y="1599"/>
                                </a:lnTo>
                                <a:lnTo>
                                  <a:pt x="9770" y="1693"/>
                                </a:lnTo>
                                <a:lnTo>
                                  <a:pt x="10090" y="1801"/>
                                </a:lnTo>
                                <a:lnTo>
                                  <a:pt x="10403" y="1924"/>
                                </a:lnTo>
                                <a:lnTo>
                                  <a:pt x="10707" y="2062"/>
                                </a:lnTo>
                                <a:lnTo>
                                  <a:pt x="11004" y="2214"/>
                                </a:lnTo>
                                <a:lnTo>
                                  <a:pt x="11292" y="2380"/>
                                </a:lnTo>
                                <a:lnTo>
                                  <a:pt x="11572" y="2559"/>
                                </a:lnTo>
                                <a:lnTo>
                                  <a:pt x="11841" y="2751"/>
                                </a:lnTo>
                                <a:lnTo>
                                  <a:pt x="12101" y="2955"/>
                                </a:lnTo>
                                <a:lnTo>
                                  <a:pt x="12352" y="3172"/>
                                </a:lnTo>
                                <a:lnTo>
                                  <a:pt x="12591" y="3399"/>
                                </a:lnTo>
                                <a:lnTo>
                                  <a:pt x="12818" y="3639"/>
                                </a:lnTo>
                                <a:lnTo>
                                  <a:pt x="13035" y="3889"/>
                                </a:lnTo>
                                <a:lnTo>
                                  <a:pt x="13239" y="4148"/>
                                </a:lnTo>
                                <a:lnTo>
                                  <a:pt x="13432" y="4418"/>
                                </a:lnTo>
                                <a:lnTo>
                                  <a:pt x="13610" y="4698"/>
                                </a:lnTo>
                                <a:lnTo>
                                  <a:pt x="13776" y="4986"/>
                                </a:lnTo>
                                <a:lnTo>
                                  <a:pt x="13928" y="5283"/>
                                </a:lnTo>
                                <a:lnTo>
                                  <a:pt x="14067" y="5588"/>
                                </a:lnTo>
                                <a:lnTo>
                                  <a:pt x="14190" y="5901"/>
                                </a:lnTo>
                                <a:lnTo>
                                  <a:pt x="14298" y="6221"/>
                                </a:lnTo>
                                <a:lnTo>
                                  <a:pt x="14390" y="6547"/>
                                </a:lnTo>
                                <a:lnTo>
                                  <a:pt x="14468" y="6881"/>
                                </a:lnTo>
                                <a:lnTo>
                                  <a:pt x="14528" y="7220"/>
                                </a:lnTo>
                                <a:lnTo>
                                  <a:pt x="14572" y="7564"/>
                                </a:lnTo>
                                <a:lnTo>
                                  <a:pt x="14598" y="7914"/>
                                </a:lnTo>
                                <a:lnTo>
                                  <a:pt x="14607" y="8268"/>
                                </a:lnTo>
                                <a:lnTo>
                                  <a:pt x="14598" y="8623"/>
                                </a:lnTo>
                                <a:lnTo>
                                  <a:pt x="14572" y="8972"/>
                                </a:lnTo>
                                <a:lnTo>
                                  <a:pt x="14528" y="9317"/>
                                </a:lnTo>
                                <a:lnTo>
                                  <a:pt x="14468" y="9655"/>
                                </a:lnTo>
                                <a:lnTo>
                                  <a:pt x="14390" y="9988"/>
                                </a:lnTo>
                                <a:lnTo>
                                  <a:pt x="14298" y="10315"/>
                                </a:lnTo>
                                <a:lnTo>
                                  <a:pt x="14190" y="10635"/>
                                </a:lnTo>
                                <a:lnTo>
                                  <a:pt x="14067" y="10948"/>
                                </a:lnTo>
                                <a:lnTo>
                                  <a:pt x="13928" y="11253"/>
                                </a:lnTo>
                                <a:lnTo>
                                  <a:pt x="13776" y="11550"/>
                                </a:lnTo>
                                <a:lnTo>
                                  <a:pt x="13610" y="11838"/>
                                </a:lnTo>
                                <a:lnTo>
                                  <a:pt x="13432" y="12117"/>
                                </a:lnTo>
                                <a:lnTo>
                                  <a:pt x="13239" y="12388"/>
                                </a:lnTo>
                                <a:lnTo>
                                  <a:pt x="13035" y="12648"/>
                                </a:lnTo>
                                <a:lnTo>
                                  <a:pt x="12818" y="12897"/>
                                </a:lnTo>
                                <a:lnTo>
                                  <a:pt x="12591" y="13137"/>
                                </a:lnTo>
                                <a:lnTo>
                                  <a:pt x="12352" y="13365"/>
                                </a:lnTo>
                                <a:lnTo>
                                  <a:pt x="12101" y="13581"/>
                                </a:lnTo>
                                <a:lnTo>
                                  <a:pt x="11841" y="13786"/>
                                </a:lnTo>
                                <a:lnTo>
                                  <a:pt x="11572" y="13977"/>
                                </a:lnTo>
                                <a:lnTo>
                                  <a:pt x="11292" y="14157"/>
                                </a:lnTo>
                                <a:lnTo>
                                  <a:pt x="11004" y="14322"/>
                                </a:lnTo>
                                <a:lnTo>
                                  <a:pt x="10707" y="14475"/>
                                </a:lnTo>
                                <a:lnTo>
                                  <a:pt x="10403" y="14612"/>
                                </a:lnTo>
                                <a:lnTo>
                                  <a:pt x="10090" y="14735"/>
                                </a:lnTo>
                                <a:lnTo>
                                  <a:pt x="9770" y="14844"/>
                                </a:lnTo>
                                <a:lnTo>
                                  <a:pt x="9443" y="14937"/>
                                </a:lnTo>
                                <a:lnTo>
                                  <a:pt x="9110" y="15013"/>
                                </a:lnTo>
                                <a:lnTo>
                                  <a:pt x="8771" y="15074"/>
                                </a:lnTo>
                                <a:lnTo>
                                  <a:pt x="8426" y="15117"/>
                                </a:lnTo>
                                <a:lnTo>
                                  <a:pt x="8076" y="15145"/>
                                </a:lnTo>
                                <a:lnTo>
                                  <a:pt x="7722" y="15154"/>
                                </a:lnTo>
                                <a:close/>
                                <a:moveTo>
                                  <a:pt x="8022" y="0"/>
                                </a:moveTo>
                                <a:lnTo>
                                  <a:pt x="7609" y="10"/>
                                </a:lnTo>
                                <a:lnTo>
                                  <a:pt x="7202" y="41"/>
                                </a:lnTo>
                                <a:lnTo>
                                  <a:pt x="6801" y="92"/>
                                </a:lnTo>
                                <a:lnTo>
                                  <a:pt x="6406" y="163"/>
                                </a:lnTo>
                                <a:lnTo>
                                  <a:pt x="6018" y="253"/>
                                </a:lnTo>
                                <a:lnTo>
                                  <a:pt x="5636" y="361"/>
                                </a:lnTo>
                                <a:lnTo>
                                  <a:pt x="5263" y="486"/>
                                </a:lnTo>
                                <a:lnTo>
                                  <a:pt x="4899" y="631"/>
                                </a:lnTo>
                                <a:lnTo>
                                  <a:pt x="4544" y="791"/>
                                </a:lnTo>
                                <a:lnTo>
                                  <a:pt x="4199" y="969"/>
                                </a:lnTo>
                                <a:lnTo>
                                  <a:pt x="3863" y="1161"/>
                                </a:lnTo>
                                <a:lnTo>
                                  <a:pt x="3537" y="1370"/>
                                </a:lnTo>
                                <a:lnTo>
                                  <a:pt x="3222" y="1593"/>
                                </a:lnTo>
                                <a:lnTo>
                                  <a:pt x="2919" y="1832"/>
                                </a:lnTo>
                                <a:lnTo>
                                  <a:pt x="2628" y="2084"/>
                                </a:lnTo>
                                <a:lnTo>
                                  <a:pt x="2349" y="2349"/>
                                </a:lnTo>
                                <a:lnTo>
                                  <a:pt x="2084" y="2628"/>
                                </a:lnTo>
                                <a:lnTo>
                                  <a:pt x="1832" y="2919"/>
                                </a:lnTo>
                                <a:lnTo>
                                  <a:pt x="1593" y="3222"/>
                                </a:lnTo>
                                <a:lnTo>
                                  <a:pt x="1370" y="3537"/>
                                </a:lnTo>
                                <a:lnTo>
                                  <a:pt x="1161" y="3863"/>
                                </a:lnTo>
                                <a:lnTo>
                                  <a:pt x="969" y="4199"/>
                                </a:lnTo>
                                <a:lnTo>
                                  <a:pt x="791" y="4544"/>
                                </a:lnTo>
                                <a:lnTo>
                                  <a:pt x="631" y="4899"/>
                                </a:lnTo>
                                <a:lnTo>
                                  <a:pt x="486" y="5263"/>
                                </a:lnTo>
                                <a:lnTo>
                                  <a:pt x="361" y="5636"/>
                                </a:lnTo>
                                <a:lnTo>
                                  <a:pt x="253" y="6018"/>
                                </a:lnTo>
                                <a:lnTo>
                                  <a:pt x="163" y="6406"/>
                                </a:lnTo>
                                <a:lnTo>
                                  <a:pt x="92" y="6801"/>
                                </a:lnTo>
                                <a:lnTo>
                                  <a:pt x="41" y="7202"/>
                                </a:lnTo>
                                <a:lnTo>
                                  <a:pt x="10" y="7609"/>
                                </a:lnTo>
                                <a:lnTo>
                                  <a:pt x="0" y="8022"/>
                                </a:lnTo>
                                <a:lnTo>
                                  <a:pt x="10" y="8435"/>
                                </a:lnTo>
                                <a:lnTo>
                                  <a:pt x="41" y="8842"/>
                                </a:lnTo>
                                <a:lnTo>
                                  <a:pt x="92" y="9243"/>
                                </a:lnTo>
                                <a:lnTo>
                                  <a:pt x="163" y="9638"/>
                                </a:lnTo>
                                <a:lnTo>
                                  <a:pt x="253" y="10026"/>
                                </a:lnTo>
                                <a:lnTo>
                                  <a:pt x="361" y="10408"/>
                                </a:lnTo>
                                <a:lnTo>
                                  <a:pt x="486" y="10781"/>
                                </a:lnTo>
                                <a:lnTo>
                                  <a:pt x="631" y="11145"/>
                                </a:lnTo>
                                <a:lnTo>
                                  <a:pt x="791" y="11500"/>
                                </a:lnTo>
                                <a:lnTo>
                                  <a:pt x="969" y="11845"/>
                                </a:lnTo>
                                <a:lnTo>
                                  <a:pt x="1161" y="12181"/>
                                </a:lnTo>
                                <a:lnTo>
                                  <a:pt x="1370" y="12507"/>
                                </a:lnTo>
                                <a:lnTo>
                                  <a:pt x="1593" y="12822"/>
                                </a:lnTo>
                                <a:lnTo>
                                  <a:pt x="1832" y="13125"/>
                                </a:lnTo>
                                <a:lnTo>
                                  <a:pt x="2084" y="13416"/>
                                </a:lnTo>
                                <a:lnTo>
                                  <a:pt x="2349" y="13695"/>
                                </a:lnTo>
                                <a:lnTo>
                                  <a:pt x="2628" y="13960"/>
                                </a:lnTo>
                                <a:lnTo>
                                  <a:pt x="2919" y="14212"/>
                                </a:lnTo>
                                <a:lnTo>
                                  <a:pt x="3222" y="14451"/>
                                </a:lnTo>
                                <a:lnTo>
                                  <a:pt x="3537" y="14674"/>
                                </a:lnTo>
                                <a:lnTo>
                                  <a:pt x="3863" y="14883"/>
                                </a:lnTo>
                                <a:lnTo>
                                  <a:pt x="4199" y="15075"/>
                                </a:lnTo>
                                <a:lnTo>
                                  <a:pt x="4544" y="15253"/>
                                </a:lnTo>
                                <a:lnTo>
                                  <a:pt x="4899" y="15413"/>
                                </a:lnTo>
                                <a:lnTo>
                                  <a:pt x="5263" y="15558"/>
                                </a:lnTo>
                                <a:lnTo>
                                  <a:pt x="5636" y="15683"/>
                                </a:lnTo>
                                <a:lnTo>
                                  <a:pt x="6018" y="15791"/>
                                </a:lnTo>
                                <a:lnTo>
                                  <a:pt x="6406" y="15881"/>
                                </a:lnTo>
                                <a:lnTo>
                                  <a:pt x="6801" y="15952"/>
                                </a:lnTo>
                                <a:lnTo>
                                  <a:pt x="7202" y="16003"/>
                                </a:lnTo>
                                <a:lnTo>
                                  <a:pt x="7609" y="16034"/>
                                </a:lnTo>
                                <a:lnTo>
                                  <a:pt x="8022" y="16044"/>
                                </a:lnTo>
                                <a:lnTo>
                                  <a:pt x="8435" y="16034"/>
                                </a:lnTo>
                                <a:lnTo>
                                  <a:pt x="8842" y="16003"/>
                                </a:lnTo>
                                <a:lnTo>
                                  <a:pt x="9243" y="15952"/>
                                </a:lnTo>
                                <a:lnTo>
                                  <a:pt x="9638" y="15881"/>
                                </a:lnTo>
                                <a:lnTo>
                                  <a:pt x="10026" y="15791"/>
                                </a:lnTo>
                                <a:lnTo>
                                  <a:pt x="10408" y="15683"/>
                                </a:lnTo>
                                <a:lnTo>
                                  <a:pt x="10781" y="15558"/>
                                </a:lnTo>
                                <a:lnTo>
                                  <a:pt x="11145" y="15413"/>
                                </a:lnTo>
                                <a:lnTo>
                                  <a:pt x="11500" y="15253"/>
                                </a:lnTo>
                                <a:lnTo>
                                  <a:pt x="11845" y="15075"/>
                                </a:lnTo>
                                <a:lnTo>
                                  <a:pt x="12181" y="14883"/>
                                </a:lnTo>
                                <a:lnTo>
                                  <a:pt x="12507" y="14674"/>
                                </a:lnTo>
                                <a:lnTo>
                                  <a:pt x="12822" y="14451"/>
                                </a:lnTo>
                                <a:lnTo>
                                  <a:pt x="13125" y="14212"/>
                                </a:lnTo>
                                <a:lnTo>
                                  <a:pt x="13416" y="13960"/>
                                </a:lnTo>
                                <a:lnTo>
                                  <a:pt x="13695" y="13695"/>
                                </a:lnTo>
                                <a:lnTo>
                                  <a:pt x="13960" y="13416"/>
                                </a:lnTo>
                                <a:lnTo>
                                  <a:pt x="14212" y="13125"/>
                                </a:lnTo>
                                <a:lnTo>
                                  <a:pt x="14451" y="12822"/>
                                </a:lnTo>
                                <a:lnTo>
                                  <a:pt x="14674" y="12507"/>
                                </a:lnTo>
                                <a:lnTo>
                                  <a:pt x="14883" y="12181"/>
                                </a:lnTo>
                                <a:lnTo>
                                  <a:pt x="15075" y="11845"/>
                                </a:lnTo>
                                <a:lnTo>
                                  <a:pt x="15253" y="11500"/>
                                </a:lnTo>
                                <a:lnTo>
                                  <a:pt x="15413" y="11145"/>
                                </a:lnTo>
                                <a:lnTo>
                                  <a:pt x="15558" y="10781"/>
                                </a:lnTo>
                                <a:lnTo>
                                  <a:pt x="15683" y="10408"/>
                                </a:lnTo>
                                <a:lnTo>
                                  <a:pt x="15791" y="10026"/>
                                </a:lnTo>
                                <a:lnTo>
                                  <a:pt x="15881" y="9638"/>
                                </a:lnTo>
                                <a:lnTo>
                                  <a:pt x="15952" y="9243"/>
                                </a:lnTo>
                                <a:lnTo>
                                  <a:pt x="16003" y="8842"/>
                                </a:lnTo>
                                <a:lnTo>
                                  <a:pt x="16034" y="8435"/>
                                </a:lnTo>
                                <a:lnTo>
                                  <a:pt x="16044" y="8022"/>
                                </a:lnTo>
                                <a:lnTo>
                                  <a:pt x="16034" y="7609"/>
                                </a:lnTo>
                                <a:lnTo>
                                  <a:pt x="16003" y="7202"/>
                                </a:lnTo>
                                <a:lnTo>
                                  <a:pt x="15952" y="6801"/>
                                </a:lnTo>
                                <a:lnTo>
                                  <a:pt x="15881" y="6406"/>
                                </a:lnTo>
                                <a:lnTo>
                                  <a:pt x="15791" y="6018"/>
                                </a:lnTo>
                                <a:lnTo>
                                  <a:pt x="15683" y="5636"/>
                                </a:lnTo>
                                <a:lnTo>
                                  <a:pt x="15558" y="5263"/>
                                </a:lnTo>
                                <a:lnTo>
                                  <a:pt x="15413" y="4899"/>
                                </a:lnTo>
                                <a:lnTo>
                                  <a:pt x="15253" y="4544"/>
                                </a:lnTo>
                                <a:lnTo>
                                  <a:pt x="15075" y="4199"/>
                                </a:lnTo>
                                <a:lnTo>
                                  <a:pt x="14883" y="3863"/>
                                </a:lnTo>
                                <a:lnTo>
                                  <a:pt x="14674" y="3537"/>
                                </a:lnTo>
                                <a:lnTo>
                                  <a:pt x="14451" y="3222"/>
                                </a:lnTo>
                                <a:lnTo>
                                  <a:pt x="14212" y="2919"/>
                                </a:lnTo>
                                <a:lnTo>
                                  <a:pt x="13960" y="2628"/>
                                </a:lnTo>
                                <a:lnTo>
                                  <a:pt x="13695" y="2349"/>
                                </a:lnTo>
                                <a:lnTo>
                                  <a:pt x="13416" y="2084"/>
                                </a:lnTo>
                                <a:lnTo>
                                  <a:pt x="13125" y="1832"/>
                                </a:lnTo>
                                <a:lnTo>
                                  <a:pt x="12822" y="1593"/>
                                </a:lnTo>
                                <a:lnTo>
                                  <a:pt x="12507" y="1370"/>
                                </a:lnTo>
                                <a:lnTo>
                                  <a:pt x="12181" y="1161"/>
                                </a:lnTo>
                                <a:lnTo>
                                  <a:pt x="11845" y="969"/>
                                </a:lnTo>
                                <a:lnTo>
                                  <a:pt x="11500" y="791"/>
                                </a:lnTo>
                                <a:lnTo>
                                  <a:pt x="11145" y="631"/>
                                </a:lnTo>
                                <a:lnTo>
                                  <a:pt x="10781" y="486"/>
                                </a:lnTo>
                                <a:lnTo>
                                  <a:pt x="10408" y="361"/>
                                </a:lnTo>
                                <a:lnTo>
                                  <a:pt x="10026" y="253"/>
                                </a:lnTo>
                                <a:lnTo>
                                  <a:pt x="9638" y="163"/>
                                </a:lnTo>
                                <a:lnTo>
                                  <a:pt x="9243" y="92"/>
                                </a:lnTo>
                                <a:lnTo>
                                  <a:pt x="8842" y="41"/>
                                </a:lnTo>
                                <a:lnTo>
                                  <a:pt x="8435" y="10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08F5EBB" id="Freeform 4" o:spid="_x0000_s1026" style="position:absolute;margin-left:-85.05pt;margin-top:551.85pt;width:443.05pt;height:44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044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" path="m7722,15154r-355,-9l7018,15117r-345,-43l6334,15013r-333,-76l5675,14844r-320,-109l5042,14612r-305,-137l4440,14322r-289,-165l3873,13977r-270,-191l3342,13581r-250,-216l2854,13137r-229,-240l2409,12648r-204,-260l2013,12117r-179,-279l1668,11550r-152,-297l1378,10948r-124,-313l1146,10315r-92,-327l977,9655,917,9317,872,8972,845,8623r-8,-355l845,7914r27,-350l917,7220r60,-339l1054,6547r92,-326l1254,5901r124,-313l1516,5283r152,-297l1834,4698r179,-280l2205,4148r204,-259l2625,3639r229,-240l3092,3172r250,-217l3603,2751r270,-192l4151,2380r289,-166l4737,2062r305,-138l5355,1801r320,-108l6001,1599r333,-76l6673,1462r345,-44l7367,1392r355,-9l8076,1392r350,26l8771,1462r339,61l9443,1599r327,94l10090,1801r313,123l10707,2062r297,152l11292,2380r280,179l11841,2751r260,204l12352,3172r239,227l12818,3639r217,250l13239,4148r193,270l13610,4698r166,288l13928,5283r139,305l14190,5901r108,320l14390,6547r78,334l14528,7220r44,344l14598,7914r9,354l14598,8623r-26,349l14528,9317r-60,338l14390,9988r-92,327l14190,10635r-123,313l13928,11253r-152,297l13610,11838r-178,279l13239,12388r-204,260l12818,12897r-227,240l12352,13365r-251,216l11841,13786r-269,191l11292,14157r-288,165l10707,14475r-304,137l10090,14735r-320,109l9443,14937r-333,76l8771,15074r-345,43l8076,15145r-354,9xm8022,l7609,10,7202,41,6801,92r-395,71l6018,253,5636,361,5263,486,4899,631,4544,791,4199,969r-336,192l3537,1370r-315,223l2919,1832r-291,252l2349,2349r-265,279l1832,2919r-239,303l1370,3537r-209,326l969,4199,791,4544,631,4899,486,5263,361,5636,253,6018r-90,388l92,6801,41,7202,10,7609,,8022r10,413l41,8842r51,401l163,9638r90,388l361,10408r125,373l631,11145r160,355l969,11845r192,336l1370,12507r223,315l1832,13125r252,291l2349,13695r279,265l2919,14212r303,239l3537,14674r326,209l4199,15075r345,178l4899,15413r364,145l5636,15683r382,108l6406,15881r395,71l7202,16003r407,31l8022,16044r413,-10l8842,16003r401,-51l9638,15881r388,-90l10408,15683r373,-125l11145,15413r355,-160l11845,15075r336,-192l12507,14674r315,-223l13125,14212r291,-252l13695,13695r265,-279l14212,13125r239,-303l14674,12507r209,-326l15075,11845r178,-345l15413,11145r145,-364l15683,10408r108,-382l15881,9638r71,-395l16003,8842r31,-407l16044,8022r-10,-413l16003,7202r-51,-401l15881,6406r-90,-388l15683,5636r-125,-373l15413,4899r-160,-355l15075,4199r-192,-336l14674,3537r-223,-315l14212,2919r-252,-291l13695,2349r-279,-265l13125,1832r-303,-239l12507,1370r-326,-209l11845,969,11500,791,11145,631,10781,486,10408,361,10026,253,9638,163,9243,92,8842,41,8435,10,8022,xe" fillcolor="black" stroked="f">
                  <v:fill opacity="6682f"/>
                  <v:path arrowok="t" o:connecttype="custom" o:connectlocs="2221401,5265217;1661316,5076535;1172075,4763000;773317,4344602;483279,3839579;321602,3267570;305820,2652775;439791,2069543;705980,1549439;1084397,1112454;1557155,776473;2104614,560786;2708187,485033;3311760,560786;3859219,776473;4331977,1112454;4710744,1549439;4976583,2069543;5110554,2652775;5095123,3267570;4933445,3839579;4643057,4344602;4243948,4763000;3755058,5076535;3194973,5265217;2813400,0;2110576,88730;1472634,339839;921667,730881;480473,1240463;170445,1845790;14379,2525817;32265,3241618;221298,3908669;558682,4496811;1023724,4984298;1593629,5349388;2246652,5569634;2958243,5623293;3650195,5500193;4272005,5219625;4802981,4802981;5219625,4272005;5500193,3650195;5623293,2958243;5569634,2246652;5349388,1593629;4984298,1023724;4496811,558682;3908669,221298;3241618,32265" o:connectangles="0,0,0,0,0,0,0,0,0,0,0,0,0,0,0,0,0,0,0,0,0,0,0,0,0,0,0,0,0,0,0,0,0,0,0,0,0,0,0,0,0,0,0,0,0,0,0,0,0,0,0"/>
                  <o:lock v:ext="edit" aspectratio="t" verticies="t"/>
                  <w10:wrap anchorx="page" anchory="page"/>
                  <w10:anchorlock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264" behindDoc="1" locked="1" layoutInCell="1" allowOverlap="1" wp14:anchorId="4C0F6381" wp14:editId="0569221C">
              <wp:simplePos x="0" y="0"/>
              <wp:positionH relativeFrom="page">
                <wp:posOffset>431800</wp:posOffset>
              </wp:positionH>
              <wp:positionV relativeFrom="page">
                <wp:posOffset>649605</wp:posOffset>
              </wp:positionV>
              <wp:extent cx="1159200" cy="115200"/>
              <wp:effectExtent l="0" t="0" r="3175" b="0"/>
              <wp:wrapNone/>
              <wp:docPr id="5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laim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9200" cy="11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1" locked="1" layoutInCell="1" allowOverlap="1" wp14:anchorId="2D4E4246" wp14:editId="2E513074">
              <wp:simplePos x="0" y="0"/>
              <wp:positionH relativeFrom="page">
                <wp:posOffset>5328920</wp:posOffset>
              </wp:positionH>
              <wp:positionV relativeFrom="page">
                <wp:posOffset>323850</wp:posOffset>
              </wp:positionV>
              <wp:extent cx="1800000" cy="439200"/>
              <wp:effectExtent l="0" t="0" r="0" b="0"/>
              <wp:wrapNone/>
              <wp:docPr id="6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PipeLife_CMYK.wmf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0" cy="43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C07F8"/>
    <w:multiLevelType w:val="hybridMultilevel"/>
    <w:tmpl w:val="494AEEE0"/>
    <w:lvl w:ilvl="0" w:tplc="F682760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7E44335"/>
    <w:multiLevelType w:val="hybridMultilevel"/>
    <w:tmpl w:val="C02832D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E47BA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A5D53"/>
    <w:multiLevelType w:val="hybridMultilevel"/>
    <w:tmpl w:val="E944937E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B065A"/>
    <w:multiLevelType w:val="hybridMultilevel"/>
    <w:tmpl w:val="6DC6A572"/>
    <w:lvl w:ilvl="0" w:tplc="6E981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E7FD8"/>
    <w:multiLevelType w:val="hybridMultilevel"/>
    <w:tmpl w:val="603084C0"/>
    <w:lvl w:ilvl="0" w:tplc="9E709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15DA3"/>
    <w:multiLevelType w:val="hybridMultilevel"/>
    <w:tmpl w:val="18FA8A5E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160638"/>
    <w:multiLevelType w:val="hybridMultilevel"/>
    <w:tmpl w:val="8152B9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06E51"/>
    <w:multiLevelType w:val="hybridMultilevel"/>
    <w:tmpl w:val="E0E09488"/>
    <w:lvl w:ilvl="0" w:tplc="E2E89D7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4D109D"/>
    <w:multiLevelType w:val="hybridMultilevel"/>
    <w:tmpl w:val="24EE28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2E2BA0"/>
    <w:multiLevelType w:val="hybridMultilevel"/>
    <w:tmpl w:val="BE569F30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EA13B7"/>
    <w:multiLevelType w:val="hybridMultilevel"/>
    <w:tmpl w:val="1A8E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30E9"/>
    <w:multiLevelType w:val="hybridMultilevel"/>
    <w:tmpl w:val="A0A46090"/>
    <w:lvl w:ilvl="0" w:tplc="040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BD7E65"/>
    <w:multiLevelType w:val="hybridMultilevel"/>
    <w:tmpl w:val="D4ECFF4A"/>
    <w:lvl w:ilvl="0" w:tplc="8C9CD7E4">
      <w:start w:val="1"/>
      <w:numFmt w:val="upperRoman"/>
      <w:pStyle w:val="Heading9"/>
      <w:lvlText w:val="%1."/>
      <w:lvlJc w:val="right"/>
      <w:pPr>
        <w:tabs>
          <w:tab w:val="num" w:pos="180"/>
        </w:tabs>
        <w:ind w:left="18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80876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731D00A8"/>
    <w:multiLevelType w:val="hybridMultilevel"/>
    <w:tmpl w:val="CB180190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A2086"/>
    <w:multiLevelType w:val="hybridMultilevel"/>
    <w:tmpl w:val="DD882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CB581F"/>
    <w:multiLevelType w:val="hybridMultilevel"/>
    <w:tmpl w:val="83EEB14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13"/>
  </w:num>
  <w:num w:numId="13">
    <w:abstractNumId w:val="15"/>
  </w:num>
  <w:num w:numId="14">
    <w:abstractNumId w:val="4"/>
  </w:num>
  <w:num w:numId="15">
    <w:abstractNumId w:val="3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8A9"/>
    <w:rsid w:val="00001465"/>
    <w:rsid w:val="000040C6"/>
    <w:rsid w:val="0002338B"/>
    <w:rsid w:val="000578E0"/>
    <w:rsid w:val="00072CAA"/>
    <w:rsid w:val="00094A5C"/>
    <w:rsid w:val="000A1955"/>
    <w:rsid w:val="000A7CD5"/>
    <w:rsid w:val="000B503E"/>
    <w:rsid w:val="000B652E"/>
    <w:rsid w:val="000C093D"/>
    <w:rsid w:val="000C5DD2"/>
    <w:rsid w:val="000D57D9"/>
    <w:rsid w:val="000D5A68"/>
    <w:rsid w:val="000E0DCF"/>
    <w:rsid w:val="000F27F2"/>
    <w:rsid w:val="0011003D"/>
    <w:rsid w:val="00111C04"/>
    <w:rsid w:val="00124F42"/>
    <w:rsid w:val="00131FA1"/>
    <w:rsid w:val="00147019"/>
    <w:rsid w:val="00154024"/>
    <w:rsid w:val="0017153F"/>
    <w:rsid w:val="00183FE3"/>
    <w:rsid w:val="0018776C"/>
    <w:rsid w:val="0018780A"/>
    <w:rsid w:val="001A0677"/>
    <w:rsid w:val="001A43FF"/>
    <w:rsid w:val="001D6B7D"/>
    <w:rsid w:val="001E320E"/>
    <w:rsid w:val="001E53FF"/>
    <w:rsid w:val="001F0C4B"/>
    <w:rsid w:val="001F58A9"/>
    <w:rsid w:val="00203758"/>
    <w:rsid w:val="00226210"/>
    <w:rsid w:val="00242336"/>
    <w:rsid w:val="00247C8E"/>
    <w:rsid w:val="002526FD"/>
    <w:rsid w:val="00256864"/>
    <w:rsid w:val="00256E15"/>
    <w:rsid w:val="00267BB9"/>
    <w:rsid w:val="00270BD2"/>
    <w:rsid w:val="0027212C"/>
    <w:rsid w:val="00273754"/>
    <w:rsid w:val="0028004E"/>
    <w:rsid w:val="002B1964"/>
    <w:rsid w:val="002B2FB1"/>
    <w:rsid w:val="002C04CA"/>
    <w:rsid w:val="002C600F"/>
    <w:rsid w:val="002D1274"/>
    <w:rsid w:val="002F0D03"/>
    <w:rsid w:val="002F4EF4"/>
    <w:rsid w:val="002F61D6"/>
    <w:rsid w:val="003008F1"/>
    <w:rsid w:val="00310AA7"/>
    <w:rsid w:val="0032303D"/>
    <w:rsid w:val="00334C93"/>
    <w:rsid w:val="003370AE"/>
    <w:rsid w:val="0036175A"/>
    <w:rsid w:val="00364648"/>
    <w:rsid w:val="00364947"/>
    <w:rsid w:val="00366590"/>
    <w:rsid w:val="00366F25"/>
    <w:rsid w:val="00367400"/>
    <w:rsid w:val="00371711"/>
    <w:rsid w:val="003771C4"/>
    <w:rsid w:val="003B0A05"/>
    <w:rsid w:val="003B63FC"/>
    <w:rsid w:val="003C23AD"/>
    <w:rsid w:val="003D3659"/>
    <w:rsid w:val="003E1514"/>
    <w:rsid w:val="003E6BEF"/>
    <w:rsid w:val="003E77D0"/>
    <w:rsid w:val="003F02DF"/>
    <w:rsid w:val="003F104A"/>
    <w:rsid w:val="003F2193"/>
    <w:rsid w:val="00410E46"/>
    <w:rsid w:val="004323AB"/>
    <w:rsid w:val="00445B36"/>
    <w:rsid w:val="00456CEB"/>
    <w:rsid w:val="00457F86"/>
    <w:rsid w:val="00462564"/>
    <w:rsid w:val="00473AD9"/>
    <w:rsid w:val="0047515D"/>
    <w:rsid w:val="004A0D02"/>
    <w:rsid w:val="004A45F7"/>
    <w:rsid w:val="004B4248"/>
    <w:rsid w:val="004B6A06"/>
    <w:rsid w:val="004C5EF0"/>
    <w:rsid w:val="004D4D5B"/>
    <w:rsid w:val="004E4EAF"/>
    <w:rsid w:val="004F1530"/>
    <w:rsid w:val="004F3077"/>
    <w:rsid w:val="005009B1"/>
    <w:rsid w:val="005246EA"/>
    <w:rsid w:val="00536A96"/>
    <w:rsid w:val="00547E05"/>
    <w:rsid w:val="00554ACE"/>
    <w:rsid w:val="005551F2"/>
    <w:rsid w:val="0056253C"/>
    <w:rsid w:val="005643DA"/>
    <w:rsid w:val="005643FB"/>
    <w:rsid w:val="005905D2"/>
    <w:rsid w:val="005A4E42"/>
    <w:rsid w:val="005A5284"/>
    <w:rsid w:val="005D1839"/>
    <w:rsid w:val="005E29D9"/>
    <w:rsid w:val="005F5D02"/>
    <w:rsid w:val="005F6487"/>
    <w:rsid w:val="00606F29"/>
    <w:rsid w:val="00612F9A"/>
    <w:rsid w:val="00621C29"/>
    <w:rsid w:val="00623BF9"/>
    <w:rsid w:val="00624640"/>
    <w:rsid w:val="00631F8B"/>
    <w:rsid w:val="00634936"/>
    <w:rsid w:val="00635963"/>
    <w:rsid w:val="006479A5"/>
    <w:rsid w:val="00653DEB"/>
    <w:rsid w:val="00655ABE"/>
    <w:rsid w:val="006711FB"/>
    <w:rsid w:val="00674044"/>
    <w:rsid w:val="00674108"/>
    <w:rsid w:val="006836AA"/>
    <w:rsid w:val="00692E5F"/>
    <w:rsid w:val="006A00CF"/>
    <w:rsid w:val="006A0A93"/>
    <w:rsid w:val="006C1100"/>
    <w:rsid w:val="006C5337"/>
    <w:rsid w:val="006E4147"/>
    <w:rsid w:val="006E49DC"/>
    <w:rsid w:val="006E53B1"/>
    <w:rsid w:val="006F005B"/>
    <w:rsid w:val="006F14B3"/>
    <w:rsid w:val="006F29AD"/>
    <w:rsid w:val="00714B01"/>
    <w:rsid w:val="00715544"/>
    <w:rsid w:val="00717119"/>
    <w:rsid w:val="00717811"/>
    <w:rsid w:val="00744CDC"/>
    <w:rsid w:val="00761DEA"/>
    <w:rsid w:val="00765550"/>
    <w:rsid w:val="00780EE7"/>
    <w:rsid w:val="007856FD"/>
    <w:rsid w:val="00797B66"/>
    <w:rsid w:val="007A4AB6"/>
    <w:rsid w:val="007A551B"/>
    <w:rsid w:val="007A7035"/>
    <w:rsid w:val="007C3461"/>
    <w:rsid w:val="007C3901"/>
    <w:rsid w:val="007D522C"/>
    <w:rsid w:val="00811409"/>
    <w:rsid w:val="008119FE"/>
    <w:rsid w:val="008156D5"/>
    <w:rsid w:val="00824E6F"/>
    <w:rsid w:val="008257BA"/>
    <w:rsid w:val="00826281"/>
    <w:rsid w:val="00836180"/>
    <w:rsid w:val="00841DBC"/>
    <w:rsid w:val="0084341B"/>
    <w:rsid w:val="00845920"/>
    <w:rsid w:val="008518A7"/>
    <w:rsid w:val="00863541"/>
    <w:rsid w:val="00864F7B"/>
    <w:rsid w:val="00880EB2"/>
    <w:rsid w:val="00881176"/>
    <w:rsid w:val="0089121D"/>
    <w:rsid w:val="00894B87"/>
    <w:rsid w:val="008A7518"/>
    <w:rsid w:val="008B5876"/>
    <w:rsid w:val="008D12AA"/>
    <w:rsid w:val="008E5E64"/>
    <w:rsid w:val="008E773A"/>
    <w:rsid w:val="008F13E2"/>
    <w:rsid w:val="008F4EF7"/>
    <w:rsid w:val="00905A27"/>
    <w:rsid w:val="00926E4C"/>
    <w:rsid w:val="009406C7"/>
    <w:rsid w:val="009457CE"/>
    <w:rsid w:val="00951CFC"/>
    <w:rsid w:val="00955CA3"/>
    <w:rsid w:val="009A1CAD"/>
    <w:rsid w:val="009C6104"/>
    <w:rsid w:val="009D7509"/>
    <w:rsid w:val="009E20B9"/>
    <w:rsid w:val="009F51D1"/>
    <w:rsid w:val="00A07285"/>
    <w:rsid w:val="00A13943"/>
    <w:rsid w:val="00A14AA7"/>
    <w:rsid w:val="00A30BB6"/>
    <w:rsid w:val="00A42DE4"/>
    <w:rsid w:val="00A50489"/>
    <w:rsid w:val="00A60236"/>
    <w:rsid w:val="00A81A78"/>
    <w:rsid w:val="00A8582D"/>
    <w:rsid w:val="00A85848"/>
    <w:rsid w:val="00A8614A"/>
    <w:rsid w:val="00A911E6"/>
    <w:rsid w:val="00AC76A3"/>
    <w:rsid w:val="00AD0C95"/>
    <w:rsid w:val="00AD1462"/>
    <w:rsid w:val="00AF2C7B"/>
    <w:rsid w:val="00AF2F2E"/>
    <w:rsid w:val="00B11E9B"/>
    <w:rsid w:val="00B13FCF"/>
    <w:rsid w:val="00B3735D"/>
    <w:rsid w:val="00B6018E"/>
    <w:rsid w:val="00B70984"/>
    <w:rsid w:val="00B7561C"/>
    <w:rsid w:val="00B912DC"/>
    <w:rsid w:val="00B9405E"/>
    <w:rsid w:val="00B95101"/>
    <w:rsid w:val="00BA336C"/>
    <w:rsid w:val="00BA6583"/>
    <w:rsid w:val="00BB12BA"/>
    <w:rsid w:val="00BB48E7"/>
    <w:rsid w:val="00BB676E"/>
    <w:rsid w:val="00BB6B32"/>
    <w:rsid w:val="00BC208B"/>
    <w:rsid w:val="00BD39AC"/>
    <w:rsid w:val="00BD616D"/>
    <w:rsid w:val="00BE6D03"/>
    <w:rsid w:val="00BF40CF"/>
    <w:rsid w:val="00BF4A62"/>
    <w:rsid w:val="00C20839"/>
    <w:rsid w:val="00C212EB"/>
    <w:rsid w:val="00C23283"/>
    <w:rsid w:val="00C271EC"/>
    <w:rsid w:val="00C30482"/>
    <w:rsid w:val="00C31BF7"/>
    <w:rsid w:val="00C44B83"/>
    <w:rsid w:val="00C9437C"/>
    <w:rsid w:val="00CA1929"/>
    <w:rsid w:val="00CB612F"/>
    <w:rsid w:val="00CC1185"/>
    <w:rsid w:val="00CD4E9E"/>
    <w:rsid w:val="00CE1A34"/>
    <w:rsid w:val="00CF7CF9"/>
    <w:rsid w:val="00D04BDC"/>
    <w:rsid w:val="00D6090C"/>
    <w:rsid w:val="00D63B01"/>
    <w:rsid w:val="00D754F3"/>
    <w:rsid w:val="00D83373"/>
    <w:rsid w:val="00D856AE"/>
    <w:rsid w:val="00DA0834"/>
    <w:rsid w:val="00DA2591"/>
    <w:rsid w:val="00DB5126"/>
    <w:rsid w:val="00DC3A66"/>
    <w:rsid w:val="00DC41F1"/>
    <w:rsid w:val="00DC5B9C"/>
    <w:rsid w:val="00DC6A9F"/>
    <w:rsid w:val="00DE0CFD"/>
    <w:rsid w:val="00DE554B"/>
    <w:rsid w:val="00DF2564"/>
    <w:rsid w:val="00DF597A"/>
    <w:rsid w:val="00E00D94"/>
    <w:rsid w:val="00E01B3E"/>
    <w:rsid w:val="00E121B1"/>
    <w:rsid w:val="00E16791"/>
    <w:rsid w:val="00E2479D"/>
    <w:rsid w:val="00E2723B"/>
    <w:rsid w:val="00E30EB5"/>
    <w:rsid w:val="00E5352A"/>
    <w:rsid w:val="00E6039B"/>
    <w:rsid w:val="00E61A7F"/>
    <w:rsid w:val="00E907D2"/>
    <w:rsid w:val="00E921BC"/>
    <w:rsid w:val="00EA17B0"/>
    <w:rsid w:val="00EA79DC"/>
    <w:rsid w:val="00EB562A"/>
    <w:rsid w:val="00EC168E"/>
    <w:rsid w:val="00EC22F7"/>
    <w:rsid w:val="00EE6B8A"/>
    <w:rsid w:val="00F05844"/>
    <w:rsid w:val="00F11C41"/>
    <w:rsid w:val="00F21C01"/>
    <w:rsid w:val="00F22B6F"/>
    <w:rsid w:val="00F31D27"/>
    <w:rsid w:val="00F33D9C"/>
    <w:rsid w:val="00F34ABF"/>
    <w:rsid w:val="00F47688"/>
    <w:rsid w:val="00F62A01"/>
    <w:rsid w:val="00F7568E"/>
    <w:rsid w:val="00F9200D"/>
    <w:rsid w:val="00FA0517"/>
    <w:rsid w:val="00FB7FD4"/>
    <w:rsid w:val="00FC0EDD"/>
    <w:rsid w:val="00FD0D5D"/>
    <w:rsid w:val="00FD238A"/>
    <w:rsid w:val="00FE7A24"/>
    <w:rsid w:val="00FE7F38"/>
    <w:rsid w:val="00FF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F20F1"/>
  <w15:docId w15:val="{2AE13C6C-E53A-4706-AF0F-F5C0AA40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3565A" w:themeColor="text1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semiHidden/>
    <w:qFormat/>
    <w:rsid w:val="00F9200D"/>
    <w:rPr>
      <w:lang w:val="en-US"/>
    </w:rPr>
  </w:style>
  <w:style w:type="paragraph" w:styleId="Heading9">
    <w:name w:val="heading 9"/>
    <w:basedOn w:val="Normal"/>
    <w:next w:val="Normal"/>
    <w:link w:val="Heading9Char"/>
    <w:qFormat/>
    <w:rsid w:val="00864F7B"/>
    <w:pPr>
      <w:keepNext/>
      <w:numPr>
        <w:numId w:val="1"/>
      </w:numPr>
      <w:spacing w:line="312" w:lineRule="auto"/>
      <w:jc w:val="both"/>
      <w:outlineLvl w:val="8"/>
    </w:pPr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8"/>
    <w:semiHidden/>
    <w:rsid w:val="002800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8"/>
    <w:semiHidden/>
    <w:rsid w:val="005551F2"/>
  </w:style>
  <w:style w:type="paragraph" w:styleId="Footer">
    <w:name w:val="footer"/>
    <w:basedOn w:val="Normal"/>
    <w:link w:val="FooterChar"/>
    <w:uiPriority w:val="99"/>
    <w:semiHidden/>
    <w:rsid w:val="002800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688"/>
  </w:style>
  <w:style w:type="paragraph" w:styleId="BalloonText">
    <w:name w:val="Balloon Text"/>
    <w:basedOn w:val="Normal"/>
    <w:link w:val="BalloonTextChar"/>
    <w:uiPriority w:val="99"/>
    <w:semiHidden/>
    <w:rsid w:val="0028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7688"/>
    <w:rPr>
      <w:color w:val="808080"/>
    </w:rPr>
  </w:style>
  <w:style w:type="paragraph" w:customStyle="1" w:styleId="Receiver">
    <w:name w:val="Receiver"/>
    <w:basedOn w:val="Normal"/>
    <w:uiPriority w:val="2"/>
    <w:qFormat/>
    <w:rsid w:val="00F47688"/>
    <w:pPr>
      <w:spacing w:line="270" w:lineRule="atLeast"/>
    </w:pPr>
  </w:style>
  <w:style w:type="paragraph" w:customStyle="1" w:styleId="Continuoustext">
    <w:name w:val="Continuous text"/>
    <w:basedOn w:val="Normal"/>
    <w:uiPriority w:val="3"/>
    <w:qFormat/>
    <w:rsid w:val="00F47688"/>
    <w:pPr>
      <w:spacing w:line="270" w:lineRule="atLeast"/>
    </w:pPr>
  </w:style>
  <w:style w:type="table" w:styleId="TableGrid">
    <w:name w:val="Table Grid"/>
    <w:basedOn w:val="TableNormal"/>
    <w:uiPriority w:val="59"/>
    <w:rsid w:val="00F4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ipeLifeEinfacheTabelle">
    <w:name w:val="PipeLife // Einfache Tabelle"/>
    <w:basedOn w:val="TableNormal"/>
    <w:uiPriority w:val="99"/>
    <w:rsid w:val="00F47688"/>
    <w:tblPr>
      <w:tblCellMar>
        <w:left w:w="0" w:type="dxa"/>
        <w:right w:w="0" w:type="dxa"/>
      </w:tblCellMar>
    </w:tblPr>
  </w:style>
  <w:style w:type="paragraph" w:customStyle="1" w:styleId="Companydata">
    <w:name w:val="Company data"/>
    <w:basedOn w:val="Normal"/>
    <w:uiPriority w:val="4"/>
    <w:qFormat/>
    <w:rsid w:val="005551F2"/>
    <w:pPr>
      <w:spacing w:line="220" w:lineRule="exact"/>
    </w:pPr>
    <w:rPr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864F7B"/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590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5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5D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5D2"/>
    <w:rPr>
      <w:b/>
      <w:bCs/>
      <w:lang w:val="en-US"/>
    </w:rPr>
  </w:style>
  <w:style w:type="paragraph" w:styleId="ListParagraph">
    <w:name w:val="List Paragraph"/>
    <w:basedOn w:val="Normal"/>
    <w:uiPriority w:val="99"/>
    <w:qFormat/>
    <w:rsid w:val="00CE1A34"/>
    <w:pPr>
      <w:ind w:left="720"/>
      <w:contextualSpacing/>
    </w:pPr>
  </w:style>
  <w:style w:type="character" w:customStyle="1" w:styleId="hps">
    <w:name w:val="hps"/>
    <w:basedOn w:val="DefaultParagraphFont"/>
    <w:rsid w:val="00270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ds-bg.org/standard/info.php?standard_id=1936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bds-bg.org/standard/info.php?standard_id=19363" TargetMode="External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ds-bg.org/standard/info.php?standard_id=19363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1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IPELIFE\_Pipelife_Corporate_Design\Pipelife_Template_Blank.dotm" TargetMode="External"/></Relationships>
</file>

<file path=word/theme/theme1.xml><?xml version="1.0" encoding="utf-8"?>
<a:theme xmlns:a="http://schemas.openxmlformats.org/drawingml/2006/main" name="Larissa">
  <a:themeElements>
    <a:clrScheme name="PipeLife">
      <a:dk1>
        <a:srgbClr val="53565A"/>
      </a:dk1>
      <a:lt1>
        <a:sysClr val="window" lastClr="FFFFFF"/>
      </a:lt1>
      <a:dk2>
        <a:srgbClr val="000000"/>
      </a:dk2>
      <a:lt2>
        <a:srgbClr val="FFFFFF"/>
      </a:lt2>
      <a:accent1>
        <a:srgbClr val="003DA5"/>
      </a:accent1>
      <a:accent2>
        <a:srgbClr val="A4A8AA"/>
      </a:accent2>
      <a:accent3>
        <a:srgbClr val="53565A"/>
      </a:accent3>
      <a:accent4>
        <a:srgbClr val="ED8B00"/>
      </a:accent4>
      <a:accent5>
        <a:srgbClr val="76881D"/>
      </a:accent5>
      <a:accent6>
        <a:srgbClr val="003DA5"/>
      </a:accent6>
      <a:hlink>
        <a:srgbClr val="53565A"/>
      </a:hlink>
      <a:folHlink>
        <a:srgbClr val="53565A"/>
      </a:folHlink>
    </a:clrScheme>
    <a:fontScheme name="PipeLif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">
          <a:solidFill>
            <a:schemeClr val="accent1"/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B18565BF9ACD44A90EC1EB780B1DC9" ma:contentTypeVersion="9" ma:contentTypeDescription="Ein neues Dokument erstellen." ma:contentTypeScope="" ma:versionID="beda1ca8c2c2a6fc3cd60d81b19555b0">
  <xsd:schema xmlns:xsd="http://www.w3.org/2001/XMLSchema" xmlns:xs="http://www.w3.org/2001/XMLSchema" xmlns:p="http://schemas.microsoft.com/office/2006/metadata/properties" xmlns:ns3="80f388e0-70b8-46bc-9109-c99017e4ae8a" xmlns:ns4="25502123-4c16-48fd-85f4-daafc85f6a97" targetNamespace="http://schemas.microsoft.com/office/2006/metadata/properties" ma:root="true" ma:fieldsID="bb214bae14dc94ec8e98719c9464d9dc" ns3:_="" ns4:_="">
    <xsd:import namespace="80f388e0-70b8-46bc-9109-c99017e4ae8a"/>
    <xsd:import namespace="25502123-4c16-48fd-85f4-daafc85f6a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388e0-70b8-46bc-9109-c99017e4ae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2123-4c16-48fd-85f4-daafc85f6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955EA-26A5-4A7B-AFC1-B947859E96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425B9A-D1E6-453E-9398-F58BA4559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9838F4-6F0B-445F-AC0D-5A6AB65BC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388e0-70b8-46bc-9109-c99017e4ae8a"/>
    <ds:schemaRef ds:uri="25502123-4c16-48fd-85f4-daafc85f6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F26BD1-288A-4B65-A633-4938CAF7F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Pipelife_Template_Blank</Template>
  <TotalTime>596</TotalTime>
  <Pages>8</Pages>
  <Words>1153</Words>
  <Characters>6575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Bardarov</dc:creator>
  <cp:lastModifiedBy>Viktoria Lazarova</cp:lastModifiedBy>
  <cp:revision>84</cp:revision>
  <cp:lastPrinted>2020-10-05T13:31:00Z</cp:lastPrinted>
  <dcterms:created xsi:type="dcterms:W3CDTF">2020-08-14T17:14:00Z</dcterms:created>
  <dcterms:modified xsi:type="dcterms:W3CDTF">2020-10-09T05:20:00Z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0x01010066B18565BF9ACD44A90EC1EB780B1DC9</vt:lpwstr>
  </property>
</Properties>
</file>