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4F087" w14:textId="77777777" w:rsidR="00881176" w:rsidRPr="00546A39" w:rsidRDefault="00881176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3243466"/>
    </w:p>
    <w:p w14:paraId="707C27BB" w14:textId="77777777" w:rsidR="00EA79DC" w:rsidRPr="004B740B" w:rsidRDefault="00EA79DC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40B">
        <w:rPr>
          <w:rFonts w:ascii="Times New Roman" w:hAnsi="Times New Roman" w:cs="Times New Roman"/>
          <w:b/>
          <w:sz w:val="24"/>
          <w:szCs w:val="24"/>
        </w:rPr>
        <w:t>ОФЕРТА ……………/………………….</w:t>
      </w:r>
    </w:p>
    <w:p w14:paraId="660D3614" w14:textId="77777777" w:rsidR="00F47688" w:rsidRPr="004B740B" w:rsidRDefault="00EA79DC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40B">
        <w:rPr>
          <w:rFonts w:ascii="Times New Roman" w:hAnsi="Times New Roman" w:cs="Times New Roman"/>
          <w:b/>
          <w:sz w:val="24"/>
          <w:szCs w:val="24"/>
        </w:rPr>
        <w:t xml:space="preserve">ЗА ДОСТАВКА НА </w:t>
      </w:r>
      <w:r w:rsidR="00154024" w:rsidRPr="004B740B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СИСТЕМА ОТ БЛОКЧЕТА ЗА ИНФИЛТРАЦИЯ И ЗАДЪРЖАНЕ </w:t>
      </w:r>
      <w:r w:rsidR="00154024" w:rsidRPr="004B740B">
        <w:rPr>
          <w:rFonts w:ascii="Times New Roman" w:hAnsi="Times New Roman" w:cs="Times New Roman"/>
          <w:b/>
          <w:sz w:val="24"/>
          <w:szCs w:val="24"/>
        </w:rPr>
        <w:t>STORMBOX I</w:t>
      </w:r>
      <w:r w:rsidR="00720451" w:rsidRPr="004B740B">
        <w:rPr>
          <w:rFonts w:ascii="Times New Roman" w:hAnsi="Times New Roman" w:cs="Times New Roman"/>
          <w:b/>
          <w:sz w:val="24"/>
          <w:szCs w:val="24"/>
        </w:rPr>
        <w:t>I</w:t>
      </w:r>
    </w:p>
    <w:p w14:paraId="23E094EE" w14:textId="77777777" w:rsidR="00881176" w:rsidRPr="004B740B" w:rsidRDefault="00881176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E2501" w14:textId="77777777" w:rsidR="008119FE" w:rsidRPr="004B740B" w:rsidRDefault="008119FE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EA08F" w14:textId="77777777" w:rsidR="003771C4" w:rsidRPr="004B740B" w:rsidRDefault="003771C4" w:rsidP="00546A39">
      <w:pPr>
        <w:pStyle w:val="Heading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53565A" w:themeColor="text1"/>
          <w:sz w:val="24"/>
        </w:rPr>
      </w:pPr>
      <w:r w:rsidRPr="004B740B">
        <w:rPr>
          <w:rFonts w:ascii="Times New Roman" w:hAnsi="Times New Roman" w:cs="Times New Roman"/>
          <w:color w:val="53565A" w:themeColor="text1"/>
          <w:sz w:val="24"/>
        </w:rPr>
        <w:t xml:space="preserve">ТЕХНИЧЕСКА ХАРАКТЕРИСТИКА </w:t>
      </w:r>
    </w:p>
    <w:p w14:paraId="768257E7" w14:textId="4690229F" w:rsidR="003771C4" w:rsidRPr="004B740B" w:rsidRDefault="003771C4" w:rsidP="00546A39">
      <w:pPr>
        <w:pStyle w:val="Heading9"/>
        <w:numPr>
          <w:ilvl w:val="0"/>
          <w:numId w:val="0"/>
        </w:numPr>
        <w:spacing w:line="360" w:lineRule="auto"/>
        <w:ind w:left="180"/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</w:pPr>
      <w:r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Системата </w:t>
      </w:r>
      <w:r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720451"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I</w:t>
      </w:r>
      <w:r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е предназначена за управление на дъждовната вода чрез задържането и по следващо използване или за равномерно  гравитачно отвеждане към почвата. Дъждовните води събрани от покривите на сградите, промишлени халета, се отвеждат чрез улуци,  водосточни тръби и канализационната площадкова мрежа към ревизионни или събирателни шахти,  и се отвеждат към филтрираща  система </w:t>
      </w:r>
      <w:r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720451"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I</w:t>
      </w:r>
      <w:r w:rsidRPr="004B740B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. </w:t>
      </w:r>
    </w:p>
    <w:p w14:paraId="01731D7A" w14:textId="77777777" w:rsidR="003771C4" w:rsidRPr="004B740B" w:rsidRDefault="003771C4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498FB5F" w14:textId="77777777" w:rsidR="0090274F" w:rsidRPr="004B740B" w:rsidRDefault="003771C4" w:rsidP="00D11624">
      <w:pPr>
        <w:pStyle w:val="ListParagraph"/>
        <w:numPr>
          <w:ilvl w:val="0"/>
          <w:numId w:val="22"/>
        </w:numPr>
        <w:spacing w:after="20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Дренажните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r w:rsidRPr="004B740B">
        <w:rPr>
          <w:rFonts w:ascii="Times New Roman" w:hAnsi="Times New Roman" w:cs="Times New Roman"/>
          <w:sz w:val="24"/>
          <w:szCs w:val="24"/>
          <w:lang w:val="bg-BG"/>
        </w:rPr>
        <w:t>блокчета</w:t>
      </w:r>
      <w:r w:rsidRPr="004B74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дъното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сглобките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системата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STORMBOX</w:t>
      </w:r>
      <w:r w:rsidR="00BD39AC" w:rsidRPr="004B740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D39AC" w:rsidRPr="004B740B">
        <w:rPr>
          <w:rFonts w:ascii="Times New Roman" w:hAnsi="Times New Roman" w:cs="Times New Roman"/>
          <w:sz w:val="24"/>
          <w:szCs w:val="24"/>
        </w:rPr>
        <w:t>I</w:t>
      </w:r>
      <w:r w:rsidR="008E59CE" w:rsidRPr="004B740B">
        <w:rPr>
          <w:rFonts w:ascii="Times New Roman" w:hAnsi="Times New Roman" w:cs="Times New Roman"/>
          <w:sz w:val="24"/>
          <w:szCs w:val="24"/>
        </w:rPr>
        <w:t>I</w:t>
      </w:r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направени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полипропилен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r w:rsidRPr="004B740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B740B">
        <w:rPr>
          <w:rFonts w:ascii="Times New Roman" w:hAnsi="Times New Roman" w:cs="Times New Roman"/>
          <w:sz w:val="24"/>
          <w:szCs w:val="24"/>
        </w:rPr>
        <w:t>PP</w:t>
      </w:r>
      <w:r w:rsidRPr="004B74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740B">
        <w:rPr>
          <w:rFonts w:ascii="Times New Roman" w:hAnsi="Times New Roman" w:cs="Times New Roman"/>
          <w:sz w:val="24"/>
          <w:szCs w:val="24"/>
        </w:rPr>
        <w:t>B</w:t>
      </w:r>
      <w:r w:rsidRPr="004B740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B740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40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B740B">
        <w:rPr>
          <w:rFonts w:ascii="Times New Roman" w:hAnsi="Times New Roman" w:cs="Times New Roman"/>
          <w:sz w:val="24"/>
          <w:szCs w:val="24"/>
        </w:rPr>
        <w:t xml:space="preserve"> </w:t>
      </w:r>
      <w:r w:rsidRPr="004B740B">
        <w:rPr>
          <w:rFonts w:ascii="Times New Roman" w:hAnsi="Times New Roman" w:cs="Times New Roman"/>
          <w:sz w:val="24"/>
          <w:szCs w:val="24"/>
          <w:lang w:val="bg-BG"/>
        </w:rPr>
        <w:t>инжекционното леене</w:t>
      </w:r>
      <w:r w:rsidRPr="004B740B">
        <w:rPr>
          <w:rFonts w:ascii="Times New Roman" w:hAnsi="Times New Roman" w:cs="Times New Roman"/>
          <w:sz w:val="24"/>
          <w:szCs w:val="24"/>
        </w:rPr>
        <w:t xml:space="preserve">. </w:t>
      </w:r>
      <w:r w:rsidR="0090274F" w:rsidRPr="004B740B">
        <w:rPr>
          <w:rFonts w:ascii="Times New Roman" w:hAnsi="Times New Roman" w:cs="Times New Roman"/>
          <w:b/>
          <w:sz w:val="24"/>
          <w:szCs w:val="24"/>
          <w:lang w:val="bg-BG"/>
        </w:rPr>
        <w:t xml:space="preserve">Начин на свързване на дренажните блокчета помежду им: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Патентован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свързване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блоковете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клипсове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– </w:t>
      </w:r>
      <w:r w:rsidR="0090274F" w:rsidRPr="004B740B">
        <w:rPr>
          <w:rFonts w:ascii="Times New Roman" w:hAnsi="Times New Roman" w:cs="Times New Roman"/>
          <w:sz w:val="24"/>
          <w:szCs w:val="24"/>
          <w:lang w:val="bg-BG"/>
        </w:rPr>
        <w:t>чрез връзка тип</w:t>
      </w:r>
      <w:r w:rsidR="0090274F" w:rsidRPr="004B740B">
        <w:rPr>
          <w:rFonts w:ascii="Times New Roman" w:hAnsi="Times New Roman" w:cs="Times New Roman"/>
          <w:sz w:val="24"/>
          <w:szCs w:val="24"/>
        </w:rPr>
        <w:t xml:space="preserve"> “</w:t>
      </w:r>
      <w:r w:rsidR="0090274F" w:rsidRPr="004B740B">
        <w:rPr>
          <w:rFonts w:ascii="Times New Roman" w:hAnsi="Times New Roman" w:cs="Times New Roman"/>
          <w:sz w:val="24"/>
          <w:szCs w:val="24"/>
          <w:lang w:val="bg-BG"/>
        </w:rPr>
        <w:t>рибена кост</w:t>
      </w:r>
      <w:r w:rsidR="0090274F" w:rsidRPr="004B740B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Дънната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плоча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използва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долния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слой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използването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клипсове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0274F" w:rsidRPr="004B740B">
        <w:rPr>
          <w:rFonts w:ascii="Times New Roman" w:hAnsi="Times New Roman" w:cs="Times New Roman"/>
          <w:sz w:val="24"/>
          <w:szCs w:val="24"/>
        </w:rPr>
        <w:t>монтаж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 xml:space="preserve"> „с </w:t>
      </w:r>
      <w:proofErr w:type="spellStart"/>
      <w:proofErr w:type="gramStart"/>
      <w:r w:rsidR="0090274F" w:rsidRPr="004B740B">
        <w:rPr>
          <w:rFonts w:ascii="Times New Roman" w:hAnsi="Times New Roman" w:cs="Times New Roman"/>
          <w:sz w:val="24"/>
          <w:szCs w:val="24"/>
        </w:rPr>
        <w:t>натискане</w:t>
      </w:r>
      <w:proofErr w:type="spellEnd"/>
      <w:r w:rsidR="0090274F" w:rsidRPr="004B740B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="0090274F" w:rsidRPr="004B740B">
        <w:rPr>
          <w:rFonts w:ascii="Times New Roman" w:hAnsi="Times New Roman" w:cs="Times New Roman"/>
          <w:b/>
          <w:sz w:val="24"/>
          <w:szCs w:val="24"/>
        </w:rPr>
        <w:t>)</w:t>
      </w:r>
      <w:r w:rsidR="0090274F" w:rsidRPr="004B740B">
        <w:rPr>
          <w:rFonts w:ascii="Times New Roman" w:hAnsi="Times New Roman" w:cs="Times New Roman"/>
          <w:sz w:val="24"/>
          <w:szCs w:val="24"/>
        </w:rPr>
        <w:t>.</w:t>
      </w:r>
    </w:p>
    <w:p w14:paraId="383E7BCE" w14:textId="0A5406E3" w:rsidR="003771C4" w:rsidRPr="00546A39" w:rsidRDefault="003771C4" w:rsidP="00546A3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5020674D" w14:textId="77777777" w:rsidR="003771C4" w:rsidRPr="00546A39" w:rsidRDefault="008E59CE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b/>
          <w:bCs/>
          <w:sz w:val="24"/>
          <w:szCs w:val="24"/>
        </w:rPr>
        <w:t>Основна</w:t>
      </w:r>
      <w:proofErr w:type="spellEnd"/>
      <w:r w:rsidRPr="00546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b/>
          <w:bCs/>
          <w:sz w:val="24"/>
          <w:szCs w:val="24"/>
        </w:rPr>
        <w:t>техническа</w:t>
      </w:r>
      <w:proofErr w:type="spellEnd"/>
      <w:r w:rsidRPr="00546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  <w:proofErr w:type="spellEnd"/>
    </w:p>
    <w:p w14:paraId="0627D5A2" w14:textId="33EF265C" w:rsidR="008E59CE" w:rsidRPr="00546A39" w:rsidRDefault="008E59CE" w:rsidP="00546A39">
      <w:pPr>
        <w:tabs>
          <w:tab w:val="left" w:pos="2903"/>
          <w:tab w:val="left" w:pos="7430"/>
        </w:tabs>
        <w:spacing w:before="106" w:line="360" w:lineRule="auto"/>
        <w:ind w:left="597"/>
        <w:rPr>
          <w:rFonts w:ascii="Times New Roman" w:hAnsi="Times New Roman" w:cs="Times New Roman"/>
          <w:b/>
          <w:sz w:val="24"/>
          <w:szCs w:val="24"/>
        </w:rPr>
      </w:pPr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 xml:space="preserve"> </w:t>
      </w:r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ab/>
      </w:r>
      <w:proofErr w:type="spellStart"/>
      <w:r w:rsidRPr="00546A39">
        <w:rPr>
          <w:rFonts w:ascii="Times New Roman" w:hAnsi="Times New Roman" w:cs="Times New Roman"/>
          <w:b/>
          <w:color w:val="FFFFFF"/>
          <w:spacing w:val="-3"/>
          <w:sz w:val="24"/>
          <w:szCs w:val="24"/>
          <w:shd w:val="clear" w:color="auto" w:fill="005DA9"/>
        </w:rPr>
        <w:t>Технически</w:t>
      </w:r>
      <w:proofErr w:type="spellEnd"/>
      <w:r w:rsidRPr="00546A39">
        <w:rPr>
          <w:rFonts w:ascii="Times New Roman" w:hAnsi="Times New Roman" w:cs="Times New Roman"/>
          <w:b/>
          <w:color w:val="FFFFFF"/>
          <w:spacing w:val="31"/>
          <w:sz w:val="24"/>
          <w:szCs w:val="24"/>
          <w:shd w:val="clear" w:color="auto" w:fill="005DA9"/>
        </w:rPr>
        <w:t xml:space="preserve"> </w:t>
      </w:r>
      <w:proofErr w:type="spellStart"/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>характеристики</w:t>
      </w:r>
      <w:proofErr w:type="spellEnd"/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ab/>
      </w:r>
    </w:p>
    <w:tbl>
      <w:tblPr>
        <w:tblpPr w:leftFromText="180" w:rightFromText="180" w:vertAnchor="text" w:horzAnchor="page" w:tblpX="1948" w:tblpY="7"/>
        <w:tblW w:w="0" w:type="auto"/>
        <w:tblBorders>
          <w:top w:val="single" w:sz="2" w:space="0" w:color="575756"/>
          <w:left w:val="single" w:sz="2" w:space="0" w:color="575756"/>
          <w:bottom w:val="single" w:sz="2" w:space="0" w:color="575756"/>
          <w:right w:val="single" w:sz="2" w:space="0" w:color="575756"/>
          <w:insideH w:val="single" w:sz="2" w:space="0" w:color="575756"/>
          <w:insideV w:val="single" w:sz="2" w:space="0" w:color="5757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3428"/>
      </w:tblGrid>
      <w:tr w:rsidR="008E59CE" w:rsidRPr="00546A39" w14:paraId="7017481D" w14:textId="77777777" w:rsidTr="008E59CE">
        <w:trPr>
          <w:trHeight w:val="252"/>
        </w:trPr>
        <w:tc>
          <w:tcPr>
            <w:tcW w:w="3405" w:type="dxa"/>
            <w:tcBorders>
              <w:top w:val="nil"/>
              <w:left w:val="nil"/>
            </w:tcBorders>
          </w:tcPr>
          <w:p w14:paraId="413B6777" w14:textId="77777777" w:rsidR="008E59CE" w:rsidRPr="00546A39" w:rsidRDefault="008E59CE" w:rsidP="00546A39">
            <w:pPr>
              <w:pStyle w:val="TableParagraph"/>
              <w:spacing w:before="61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Материал:</w:t>
            </w:r>
          </w:p>
        </w:tc>
        <w:tc>
          <w:tcPr>
            <w:tcW w:w="3428" w:type="dxa"/>
            <w:tcBorders>
              <w:top w:val="nil"/>
              <w:right w:val="nil"/>
            </w:tcBorders>
          </w:tcPr>
          <w:p w14:paraId="1EFD223D" w14:textId="77777777" w:rsidR="008E59CE" w:rsidRPr="00546A39" w:rsidRDefault="008E59CE" w:rsidP="00546A39">
            <w:pPr>
              <w:pStyle w:val="TableParagraph"/>
              <w:spacing w:before="6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Полипропилен PP-B</w:t>
            </w:r>
          </w:p>
        </w:tc>
      </w:tr>
      <w:tr w:rsidR="008E59CE" w:rsidRPr="00546A39" w14:paraId="1035485C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48366517" w14:textId="77777777" w:rsidR="008E59CE" w:rsidRPr="00546A39" w:rsidRDefault="008E59CE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Размери (дължина х ширина х височина):</w:t>
            </w:r>
          </w:p>
        </w:tc>
        <w:tc>
          <w:tcPr>
            <w:tcW w:w="3428" w:type="dxa"/>
            <w:tcBorders>
              <w:right w:val="nil"/>
            </w:tcBorders>
          </w:tcPr>
          <w:p w14:paraId="69D0F433" w14:textId="77777777" w:rsidR="008E59CE" w:rsidRPr="00546A39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1200 x 600 x 600 mm</w:t>
            </w:r>
          </w:p>
        </w:tc>
      </w:tr>
      <w:tr w:rsidR="008E59CE" w:rsidRPr="00546A39" w14:paraId="6DAD2E3C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6725A040" w14:textId="77777777" w:rsidR="008E59CE" w:rsidRPr="00546A39" w:rsidRDefault="008E59CE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Брой тунели:</w:t>
            </w:r>
          </w:p>
        </w:tc>
        <w:tc>
          <w:tcPr>
            <w:tcW w:w="3428" w:type="dxa"/>
            <w:tcBorders>
              <w:right w:val="nil"/>
            </w:tcBorders>
          </w:tcPr>
          <w:p w14:paraId="2981A53F" w14:textId="77777777" w:rsidR="008E59CE" w:rsidRPr="00546A39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2 на дългата страна, 1 на късата</w:t>
            </w:r>
          </w:p>
        </w:tc>
      </w:tr>
      <w:tr w:rsidR="008E59CE" w:rsidRPr="00546A39" w14:paraId="71E41179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27D3B786" w14:textId="77777777" w:rsidR="008E59CE" w:rsidRPr="00546A39" w:rsidRDefault="008E59CE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Обем:</w:t>
            </w:r>
          </w:p>
        </w:tc>
        <w:tc>
          <w:tcPr>
            <w:tcW w:w="3428" w:type="dxa"/>
            <w:tcBorders>
              <w:right w:val="nil"/>
            </w:tcBorders>
          </w:tcPr>
          <w:p w14:paraId="00344FBF" w14:textId="292ABAAE" w:rsidR="008E59CE" w:rsidRPr="004B740B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432 </w:t>
            </w:r>
            <w:r w:rsidR="004B740B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dm3</w:t>
            </w:r>
          </w:p>
        </w:tc>
      </w:tr>
      <w:tr w:rsidR="008E59CE" w:rsidRPr="00546A39" w14:paraId="66BC5762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557F4CE9" w14:textId="77777777" w:rsidR="008E59CE" w:rsidRPr="00546A39" w:rsidRDefault="008E59CE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Коефициент на нетна вместимост:</w:t>
            </w:r>
          </w:p>
        </w:tc>
        <w:tc>
          <w:tcPr>
            <w:tcW w:w="3428" w:type="dxa"/>
            <w:tcBorders>
              <w:right w:val="nil"/>
            </w:tcBorders>
          </w:tcPr>
          <w:p w14:paraId="0FB67BE9" w14:textId="77777777" w:rsidR="008E59CE" w:rsidRPr="00546A39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w w:val="105"/>
                <w:sz w:val="24"/>
                <w:szCs w:val="24"/>
              </w:rPr>
              <w:t>95,5%</w:t>
            </w:r>
          </w:p>
        </w:tc>
      </w:tr>
      <w:tr w:rsidR="008E59CE" w:rsidRPr="00546A39" w14:paraId="3C7EE0FC" w14:textId="77777777" w:rsidTr="008E59CE">
        <w:trPr>
          <w:trHeight w:val="242"/>
        </w:trPr>
        <w:tc>
          <w:tcPr>
            <w:tcW w:w="3405" w:type="dxa"/>
            <w:tcBorders>
              <w:left w:val="nil"/>
              <w:bottom w:val="single" w:sz="8" w:space="0" w:color="005DA9"/>
            </w:tcBorders>
          </w:tcPr>
          <w:p w14:paraId="62713E37" w14:textId="77777777" w:rsidR="008E59CE" w:rsidRPr="00546A39" w:rsidRDefault="008E59CE" w:rsidP="00546A39">
            <w:pPr>
              <w:pStyle w:val="TableParagraph"/>
              <w:spacing w:before="55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Нетна водна вместимост:</w:t>
            </w:r>
          </w:p>
        </w:tc>
        <w:tc>
          <w:tcPr>
            <w:tcW w:w="3428" w:type="dxa"/>
            <w:tcBorders>
              <w:bottom w:val="single" w:sz="8" w:space="0" w:color="005DA9"/>
              <w:right w:val="nil"/>
            </w:tcBorders>
          </w:tcPr>
          <w:p w14:paraId="2D6CA83C" w14:textId="6C1E9923" w:rsidR="008E59CE" w:rsidRPr="004B740B" w:rsidRDefault="008E59CE" w:rsidP="00546A39">
            <w:pPr>
              <w:pStyle w:val="TableParagraph"/>
              <w:spacing w:before="55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412,6 </w:t>
            </w:r>
            <w:r w:rsidR="004B740B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dm3</w:t>
            </w:r>
          </w:p>
        </w:tc>
      </w:tr>
    </w:tbl>
    <w:p w14:paraId="6A89FF8E" w14:textId="77777777" w:rsidR="008E59CE" w:rsidRPr="00546A39" w:rsidRDefault="008E59CE" w:rsidP="00546A39">
      <w:pPr>
        <w:pStyle w:val="BodyText"/>
        <w:spacing w:before="3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1DECE3" w14:textId="77777777" w:rsidR="003771C4" w:rsidRPr="00546A39" w:rsidRDefault="008E59CE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sz w:val="24"/>
          <w:szCs w:val="24"/>
        </w:rPr>
        <w:br w:type="column"/>
      </w:r>
    </w:p>
    <w:p w14:paraId="5615956F" w14:textId="77777777" w:rsidR="003771C4" w:rsidRPr="00546A39" w:rsidRDefault="008E59CE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A9A7C" wp14:editId="7FB580F4">
            <wp:extent cx="6120765" cy="4127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9C6B" w14:textId="77777777" w:rsidR="00881176" w:rsidRPr="00546A39" w:rsidRDefault="00881176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7673A" w14:textId="77777777" w:rsidR="003E77D0" w:rsidRPr="00546A39" w:rsidRDefault="003E77D0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FD1F1" w14:textId="122EFACC" w:rsidR="00FD0D5D" w:rsidRPr="00546A39" w:rsidRDefault="00FD0D5D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b/>
          <w:sz w:val="24"/>
          <w:szCs w:val="24"/>
        </w:rPr>
        <w:t>Предимства</w:t>
      </w:r>
      <w:proofErr w:type="spellEnd"/>
      <w:r w:rsidRPr="00546A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546A39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B612F" w:rsidRPr="00546A39">
        <w:rPr>
          <w:rFonts w:ascii="Times New Roman" w:hAnsi="Times New Roman" w:cs="Times New Roman"/>
          <w:b/>
          <w:sz w:val="24"/>
          <w:szCs w:val="24"/>
          <w:lang w:val="bg-BG"/>
        </w:rPr>
        <w:t>блокчетата</w:t>
      </w:r>
      <w:proofErr w:type="gramEnd"/>
      <w:r w:rsidR="00CB612F"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546A39">
        <w:rPr>
          <w:rFonts w:ascii="Times New Roman" w:hAnsi="Times New Roman" w:cs="Times New Roman"/>
          <w:b/>
          <w:sz w:val="24"/>
          <w:szCs w:val="24"/>
        </w:rPr>
        <w:t xml:space="preserve">STORMBOX </w:t>
      </w:r>
      <w:r w:rsidR="003F1F7D" w:rsidRPr="00546A39">
        <w:rPr>
          <w:rFonts w:ascii="Times New Roman" w:hAnsi="Times New Roman" w:cs="Times New Roman"/>
          <w:b/>
          <w:sz w:val="24"/>
          <w:szCs w:val="24"/>
        </w:rPr>
        <w:t>II</w:t>
      </w:r>
    </w:p>
    <w:p w14:paraId="2AF5FB65" w14:textId="16F675CB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106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Едно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най-издръжливите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блокче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пазара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над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50-годишен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срок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експлоатация</w:t>
      </w:r>
      <w:proofErr w:type="spellEnd"/>
    </w:p>
    <w:p w14:paraId="39BA1A4C" w14:textId="28E02980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Устойчивост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максимално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верти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кално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натоварване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над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700</w:t>
      </w:r>
      <w:r w:rsidRPr="00546A39">
        <w:rPr>
          <w:rFonts w:ascii="Times New Roman" w:hAnsi="Times New Roman" w:cs="Times New Roman"/>
          <w:color w:val="575756"/>
          <w:spacing w:val="8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kN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>/m</w:t>
      </w:r>
      <w:r w:rsidRPr="00BE3F41">
        <w:rPr>
          <w:rFonts w:ascii="Times New Roman" w:hAnsi="Times New Roman" w:cs="Times New Roman"/>
          <w:color w:val="575756"/>
          <w:position w:val="6"/>
          <w:sz w:val="24"/>
          <w:szCs w:val="24"/>
          <w:vertAlign w:val="superscript"/>
        </w:rPr>
        <w:t>2</w:t>
      </w:r>
    </w:p>
    <w:p w14:paraId="338FAFD3" w14:textId="6032A251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Модулна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конструкция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улеснява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ускоряване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монтажа</w:t>
      </w:r>
      <w:proofErr w:type="spellEnd"/>
    </w:p>
    <w:p w14:paraId="2A58FFCE" w14:textId="35AF6FD0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Патентована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иновативна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кон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струкция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страничните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дънните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стени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която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предпазва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геотекстила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повреди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време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почистването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под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високо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proofErr w:type="gram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налягане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дънна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та</w:t>
      </w:r>
      <w:proofErr w:type="spellEnd"/>
      <w:proofErr w:type="gram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плоча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е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маркирана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посоката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почистване</w:t>
      </w:r>
      <w:proofErr w:type="spellEnd"/>
    </w:p>
    <w:p w14:paraId="335A469F" w14:textId="7777777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pacing w:val="-6"/>
          <w:sz w:val="24"/>
          <w:szCs w:val="24"/>
        </w:rPr>
        <w:t>Три</w:t>
      </w:r>
      <w:proofErr w:type="spellEnd"/>
      <w:r w:rsidRPr="00546A39">
        <w:rPr>
          <w:rFonts w:ascii="Times New Roman" w:hAnsi="Times New Roman" w:cs="Times New Roman"/>
          <w:color w:val="575756"/>
          <w:spacing w:val="-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хоризонтални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тунела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ширина</w:t>
      </w:r>
      <w:proofErr w:type="spellEnd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295 mm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височина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500 mm </w:t>
      </w:r>
      <w:proofErr w:type="spellStart"/>
      <w:r w:rsidRPr="00546A39">
        <w:rPr>
          <w:rFonts w:ascii="Times New Roman" w:hAnsi="Times New Roman" w:cs="Times New Roman"/>
          <w:color w:val="575756"/>
          <w:spacing w:val="-8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pacing w:val="-8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почистване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проверка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камера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10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pacing w:val="-10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видеонаблюдение</w:t>
      </w:r>
      <w:proofErr w:type="spellEnd"/>
    </w:p>
    <w:p w14:paraId="295411DD" w14:textId="68C9F836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Структурата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блока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е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по-отворе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която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допринася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подобрява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2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инфилтрацията</w:t>
      </w:r>
      <w:proofErr w:type="spellEnd"/>
    </w:p>
    <w:p w14:paraId="193E056F" w14:textId="7AF19F3B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Възможност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променливо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6"/>
          <w:sz w:val="24"/>
          <w:szCs w:val="24"/>
        </w:rPr>
        <w:t>под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реждане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(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като</w:t>
      </w:r>
      <w:proofErr w:type="spellEnd"/>
      <w:r w:rsidRPr="00546A39">
        <w:rPr>
          <w:rFonts w:ascii="Times New Roman" w:hAnsi="Times New Roman" w:cs="Times New Roman"/>
          <w:color w:val="575756"/>
          <w:spacing w:val="-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тухли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>)</w:t>
      </w:r>
    </w:p>
    <w:p w14:paraId="7B632500" w14:textId="37F534F8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Две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вертикални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отвора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максимална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широчина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отвора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в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горната</w:t>
      </w:r>
      <w:proofErr w:type="spellEnd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плоча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400 mm</w:t>
      </w:r>
    </w:p>
    <w:p w14:paraId="258F5B40" w14:textId="2B7B303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пъти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по-бърз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монтаж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блок</w:t>
      </w:r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четата</w:t>
      </w:r>
      <w:proofErr w:type="spellEnd"/>
    </w:p>
    <w:p w14:paraId="07AC6F9C" w14:textId="750FE702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Възможност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хоризонтално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вер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тикално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почистване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</w:t>
      </w:r>
      <w:r w:rsidRPr="00546A39">
        <w:rPr>
          <w:rFonts w:ascii="Times New Roman" w:hAnsi="Times New Roman" w:cs="Times New Roman"/>
          <w:color w:val="575756"/>
          <w:spacing w:val="12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проверка</w:t>
      </w:r>
      <w:proofErr w:type="spellEnd"/>
    </w:p>
    <w:p w14:paraId="7D42607A" w14:textId="7777777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Свързване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тръби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диаметър</w:t>
      </w:r>
      <w:proofErr w:type="spellEnd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160-400 mm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към</w:t>
      </w:r>
      <w:proofErr w:type="spellEnd"/>
      <w:r w:rsidRPr="00546A39">
        <w:rPr>
          <w:rFonts w:ascii="Times New Roman" w:hAnsi="Times New Roman" w:cs="Times New Roman"/>
          <w:color w:val="575756"/>
          <w:spacing w:val="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блокчето</w:t>
      </w:r>
      <w:proofErr w:type="spellEnd"/>
    </w:p>
    <w:p w14:paraId="767C19FC" w14:textId="1BE025B4" w:rsidR="008E59CE" w:rsidRPr="00C52240" w:rsidRDefault="008E59CE" w:rsidP="00A20DCE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lastRenderedPageBreak/>
        <w:t>Иновативен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адаптер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от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pacing w:val="-3"/>
          <w:sz w:val="24"/>
          <w:szCs w:val="24"/>
          <w:shd w:val="clear" w:color="auto" w:fill="FFFFFF" w:themeFill="background1"/>
        </w:rPr>
        <w:t>материал</w:t>
      </w:r>
      <w:proofErr w:type="spellEnd"/>
      <w:r w:rsidRPr="00C52240">
        <w:rPr>
          <w:rFonts w:ascii="Times New Roman" w:hAnsi="Times New Roman" w:cs="Times New Roman"/>
          <w:color w:val="575756"/>
          <w:spacing w:val="-3"/>
          <w:sz w:val="24"/>
          <w:szCs w:val="24"/>
          <w:shd w:val="clear" w:color="auto" w:fill="FFFFFF" w:themeFill="background1"/>
        </w:rPr>
        <w:t xml:space="preserve"> </w:t>
      </w:r>
      <w:r w:rsidRPr="00C52240">
        <w:rPr>
          <w:rFonts w:ascii="Times New Roman" w:hAnsi="Times New Roman" w:cs="Times New Roman"/>
          <w:color w:val="575756"/>
          <w:spacing w:val="-11"/>
          <w:sz w:val="24"/>
          <w:szCs w:val="24"/>
          <w:shd w:val="clear" w:color="auto" w:fill="FFFFFF" w:themeFill="background1"/>
        </w:rPr>
        <w:t xml:space="preserve">PР,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който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се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разполага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на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pacing w:val="-4"/>
          <w:sz w:val="24"/>
          <w:szCs w:val="24"/>
          <w:shd w:val="clear" w:color="auto" w:fill="FFFFFF" w:themeFill="background1"/>
        </w:rPr>
        <w:t>горната</w:t>
      </w:r>
      <w:proofErr w:type="spellEnd"/>
      <w:r w:rsidRPr="00C52240">
        <w:rPr>
          <w:rFonts w:ascii="Times New Roman" w:hAnsi="Times New Roman" w:cs="Times New Roman"/>
          <w:color w:val="575756"/>
          <w:spacing w:val="-4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стена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и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позволява</w:t>
      </w:r>
      <w:proofErr w:type="spellEnd"/>
      <w:r w:rsidRPr="00740074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>проверка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C52240">
        <w:rPr>
          <w:rFonts w:ascii="Times New Roman" w:hAnsi="Times New Roman" w:cs="Times New Roman"/>
          <w:color w:val="575756"/>
          <w:spacing w:val="-4"/>
          <w:sz w:val="24"/>
          <w:szCs w:val="24"/>
        </w:rPr>
        <w:t>помо</w:t>
      </w:r>
      <w:r w:rsidRPr="00C52240">
        <w:rPr>
          <w:rFonts w:ascii="Times New Roman" w:hAnsi="Times New Roman" w:cs="Times New Roman"/>
          <w:color w:val="575756"/>
          <w:sz w:val="24"/>
          <w:szCs w:val="24"/>
        </w:rPr>
        <w:t>щта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</w:rPr>
        <w:t>двуслойни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C52240">
        <w:rPr>
          <w:rFonts w:ascii="Times New Roman" w:hAnsi="Times New Roman" w:cs="Times New Roman"/>
          <w:color w:val="575756"/>
          <w:sz w:val="24"/>
          <w:szCs w:val="24"/>
        </w:rPr>
        <w:t>тръби</w:t>
      </w:r>
      <w:proofErr w:type="spellEnd"/>
      <w:r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PP</w:t>
      </w:r>
      <w:r w:rsidRPr="00C52240">
        <w:rPr>
          <w:rFonts w:ascii="Times New Roman" w:hAnsi="Times New Roman" w:cs="Times New Roman"/>
          <w:color w:val="575756"/>
          <w:spacing w:val="26"/>
          <w:sz w:val="24"/>
          <w:szCs w:val="24"/>
        </w:rPr>
        <w:t xml:space="preserve"> </w:t>
      </w:r>
      <w:r w:rsidRPr="00C52240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DN/OD </w:t>
      </w:r>
      <w:r w:rsidRPr="00C52240">
        <w:rPr>
          <w:rFonts w:ascii="Times New Roman" w:hAnsi="Times New Roman" w:cs="Times New Roman"/>
          <w:color w:val="575756"/>
          <w:sz w:val="24"/>
          <w:szCs w:val="24"/>
        </w:rPr>
        <w:t>630 и 400 mm SN 8, SN 4</w:t>
      </w:r>
    </w:p>
    <w:p w14:paraId="11FDC785" w14:textId="7DA7CD8D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Висока</w:t>
      </w:r>
      <w:proofErr w:type="spellEnd"/>
      <w:r w:rsidRPr="00546A39">
        <w:rPr>
          <w:rFonts w:ascii="Times New Roman" w:hAnsi="Times New Roman" w:cs="Times New Roman"/>
          <w:color w:val="575756"/>
          <w:spacing w:val="-15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водна</w:t>
      </w:r>
      <w:proofErr w:type="spellEnd"/>
      <w:r w:rsidRPr="00546A39">
        <w:rPr>
          <w:rFonts w:ascii="Times New Roman" w:hAnsi="Times New Roman" w:cs="Times New Roman"/>
          <w:color w:val="575756"/>
          <w:spacing w:val="-1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нетна</w:t>
      </w:r>
      <w:proofErr w:type="spellEnd"/>
      <w:r w:rsidRPr="00546A39">
        <w:rPr>
          <w:rFonts w:ascii="Times New Roman" w:hAnsi="Times New Roman" w:cs="Times New Roman"/>
          <w:color w:val="575756"/>
          <w:spacing w:val="-1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вместимост</w:t>
      </w:r>
      <w:proofErr w:type="spellEnd"/>
      <w:r w:rsidR="00131D2D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gramStart"/>
      <w:r w:rsidR="00131D2D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- </w:t>
      </w:r>
      <w:r w:rsidRPr="00546A39">
        <w:rPr>
          <w:rFonts w:ascii="Times New Roman" w:hAnsi="Times New Roman" w:cs="Times New Roman"/>
          <w:color w:val="575756"/>
          <w:spacing w:val="-15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412.6</w:t>
      </w:r>
      <w:proofErr w:type="gram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r w:rsidR="00FE7D3D">
        <w:rPr>
          <w:rFonts w:ascii="Times New Roman" w:hAnsi="Times New Roman" w:cs="Times New Roman"/>
          <w:color w:val="575756"/>
          <w:sz w:val="24"/>
          <w:szCs w:val="24"/>
        </w:rPr>
        <w:t>l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коеф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.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нетна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proofErr w:type="gram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вместимост</w:t>
      </w:r>
      <w:proofErr w:type="spellEnd"/>
      <w:r w:rsidRPr="00546A39">
        <w:rPr>
          <w:rFonts w:ascii="Times New Roman" w:hAnsi="Times New Roman" w:cs="Times New Roman"/>
          <w:color w:val="575756"/>
          <w:spacing w:val="-12"/>
          <w:sz w:val="24"/>
          <w:szCs w:val="24"/>
        </w:rPr>
        <w:t xml:space="preserve"> </w:t>
      </w:r>
      <w:r w:rsidR="00131D2D">
        <w:rPr>
          <w:rFonts w:ascii="Times New Roman" w:hAnsi="Times New Roman" w:cs="Times New Roman"/>
          <w:color w:val="575756"/>
          <w:spacing w:val="-12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95</w:t>
      </w:r>
      <w:proofErr w:type="gram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,5%</w:t>
      </w:r>
    </w:p>
    <w:p w14:paraId="4FDBED3E" w14:textId="7777777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Патентован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метод</w:t>
      </w:r>
      <w:proofErr w:type="spellEnd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свързване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блоковете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без</w:t>
      </w:r>
      <w:proofErr w:type="spellEnd"/>
      <w:r w:rsidRPr="00546A39">
        <w:rPr>
          <w:rFonts w:ascii="Times New Roman" w:hAnsi="Times New Roman" w:cs="Times New Roman"/>
          <w:color w:val="575756"/>
          <w:spacing w:val="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клипсове</w:t>
      </w:r>
      <w:proofErr w:type="spellEnd"/>
    </w:p>
    <w:p w14:paraId="432938A4" w14:textId="7777777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Дънната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плоча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използва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само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pacing w:val="-14"/>
          <w:sz w:val="24"/>
          <w:szCs w:val="24"/>
        </w:rPr>
        <w:t xml:space="preserve">в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долния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слой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без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използването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клипсове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(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монтаж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„с</w:t>
      </w:r>
      <w:r w:rsidRPr="00546A39">
        <w:rPr>
          <w:rFonts w:ascii="Times New Roman" w:hAnsi="Times New Roman" w:cs="Times New Roman"/>
          <w:color w:val="575756"/>
          <w:spacing w:val="20"/>
          <w:sz w:val="24"/>
          <w:szCs w:val="24"/>
        </w:rPr>
        <w:t xml:space="preserve"> </w:t>
      </w:r>
      <w:proofErr w:type="spellStart"/>
      <w:proofErr w:type="gram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натискане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>“</w:t>
      </w:r>
      <w:proofErr w:type="gramEnd"/>
      <w:r w:rsidRPr="00546A39">
        <w:rPr>
          <w:rFonts w:ascii="Times New Roman" w:hAnsi="Times New Roman" w:cs="Times New Roman"/>
          <w:color w:val="575756"/>
          <w:sz w:val="24"/>
          <w:szCs w:val="24"/>
        </w:rPr>
        <w:t>)</w:t>
      </w:r>
    </w:p>
    <w:p w14:paraId="1F6ED29B" w14:textId="77777777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По-дебела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по-твърда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долна</w:t>
      </w:r>
      <w:proofErr w:type="spellEnd"/>
      <w:r w:rsidRPr="00546A39">
        <w:rPr>
          <w:rFonts w:ascii="Times New Roman" w:hAnsi="Times New Roman" w:cs="Times New Roman"/>
          <w:color w:val="575756"/>
          <w:spacing w:val="-23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плоча</w:t>
      </w:r>
    </w:p>
    <w:p w14:paraId="799254C7" w14:textId="6075FD72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Възможност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срязване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блоко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вете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в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средата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променливо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под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реждане</w:t>
      </w:r>
      <w:proofErr w:type="spellEnd"/>
    </w:p>
    <w:p w14:paraId="7DCB59A4" w14:textId="0369B571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Подходящи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забавяне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отвеж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дането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или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съхранението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27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водата</w:t>
      </w:r>
      <w:proofErr w:type="spellEnd"/>
    </w:p>
    <w:p w14:paraId="7D3AD273" w14:textId="4158E106" w:rsidR="008E59CE" w:rsidRPr="00546A39" w:rsidRDefault="008E59C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Комплексна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доставка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необходимите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елементи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т.е</w:t>
      </w:r>
      <w:proofErr w:type="spellEnd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 xml:space="preserve">.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геотекстил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</w:t>
      </w:r>
      <w:proofErr w:type="spellStart"/>
      <w:r w:rsidRPr="00546A39">
        <w:rPr>
          <w:rFonts w:ascii="Times New Roman" w:hAnsi="Times New Roman" w:cs="Times New Roman"/>
          <w:color w:val="575756"/>
          <w:spacing w:val="2"/>
          <w:sz w:val="24"/>
          <w:szCs w:val="24"/>
        </w:rPr>
        <w:t>адаптери</w:t>
      </w:r>
      <w:proofErr w:type="spellEnd"/>
    </w:p>
    <w:p w14:paraId="54A878F1" w14:textId="1DBEA50F" w:rsidR="008E59CE" w:rsidRPr="00546A39" w:rsidRDefault="008E59CE" w:rsidP="00546A3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D76E25" w14:textId="77777777" w:rsidR="00002B50" w:rsidRPr="00074EC9" w:rsidRDefault="006A0A93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4EC9">
        <w:rPr>
          <w:rFonts w:ascii="Times New Roman" w:hAnsi="Times New Roman" w:cs="Times New Roman"/>
          <w:b/>
          <w:sz w:val="24"/>
          <w:szCs w:val="24"/>
        </w:rPr>
        <w:t>Параметри</w:t>
      </w:r>
      <w:proofErr w:type="spellEnd"/>
      <w:r w:rsidRPr="00074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4EC9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074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4EC9">
        <w:rPr>
          <w:rFonts w:ascii="Times New Roman" w:hAnsi="Times New Roman" w:cs="Times New Roman"/>
          <w:b/>
          <w:sz w:val="24"/>
          <w:szCs w:val="24"/>
        </w:rPr>
        <w:t>монтаж</w:t>
      </w:r>
      <w:proofErr w:type="spellEnd"/>
      <w:r w:rsidRPr="00074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4EC9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074E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4EC9">
        <w:rPr>
          <w:rFonts w:ascii="Times New Roman" w:hAnsi="Times New Roman" w:cs="Times New Roman"/>
          <w:b/>
          <w:sz w:val="24"/>
          <w:szCs w:val="24"/>
        </w:rPr>
        <w:t>терени</w:t>
      </w:r>
      <w:proofErr w:type="spellEnd"/>
    </w:p>
    <w:p w14:paraId="3D8F86BA" w14:textId="1CC9EE02" w:rsidR="00002B50" w:rsidRPr="00002B50" w:rsidRDefault="006A0A93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bg-BG"/>
        </w:rPr>
      </w:pPr>
      <w:r w:rsidRPr="00002B5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b/>
          <w:sz w:val="24"/>
          <w:szCs w:val="24"/>
          <w:lang w:val="bg-BG"/>
        </w:rPr>
        <w:t>Дълбочина на полагане в  зони със среден или тежък трафик</w:t>
      </w:r>
      <w:r w:rsidR="00002B50" w:rsidRPr="00002B50">
        <w:rPr>
          <w:rFonts w:ascii="Times New Roman" w:hAnsi="Times New Roman"/>
          <w:b/>
          <w:sz w:val="24"/>
          <w:szCs w:val="24"/>
        </w:rPr>
        <w:t>:</w:t>
      </w:r>
      <w:r w:rsidR="00002B50" w:rsidRPr="00002B50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002B50" w:rsidRPr="00002B50">
        <w:rPr>
          <w:rFonts w:ascii="Times New Roman" w:hAnsi="Times New Roman"/>
          <w:b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 xml:space="preserve">мин. </w:t>
      </w:r>
      <w:r w:rsidR="00740074">
        <w:rPr>
          <w:rFonts w:ascii="Times New Roman" w:hAnsi="Times New Roman"/>
          <w:sz w:val="24"/>
          <w:szCs w:val="24"/>
          <w:lang w:val="bg-BG"/>
        </w:rPr>
        <w:tab/>
      </w:r>
      <w:r w:rsidR="00740074">
        <w:rPr>
          <w:rFonts w:ascii="Times New Roman" w:hAnsi="Times New Roman"/>
          <w:sz w:val="24"/>
          <w:szCs w:val="24"/>
          <w:lang w:val="bg-BG"/>
        </w:rPr>
        <w:tab/>
      </w:r>
      <w:r w:rsidR="00740074">
        <w:rPr>
          <w:rFonts w:ascii="Times New Roman" w:hAnsi="Times New Roman"/>
          <w:sz w:val="24"/>
          <w:szCs w:val="24"/>
          <w:lang w:val="bg-BG"/>
        </w:rPr>
        <w:tab/>
      </w:r>
      <w:r w:rsidR="00556192" w:rsidRPr="00002B50">
        <w:rPr>
          <w:rFonts w:ascii="Times New Roman" w:hAnsi="Times New Roman"/>
          <w:sz w:val="24"/>
          <w:szCs w:val="24"/>
          <w:lang w:val="bg-BG"/>
        </w:rPr>
        <w:t>Д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>ълбочина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-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0.8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="00002B50" w:rsidRPr="00002B50">
        <w:rPr>
          <w:rFonts w:ascii="Times New Roman" w:hAnsi="Times New Roman"/>
          <w:sz w:val="24"/>
          <w:szCs w:val="24"/>
        </w:rPr>
        <w:t xml:space="preserve">, 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>максимална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-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4.15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="00002B50" w:rsidRPr="00002B50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14:paraId="46305893" w14:textId="3B63FFA6" w:rsidR="00002B50" w:rsidRPr="00002B50" w:rsidRDefault="00002B50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bg-BG"/>
        </w:rPr>
      </w:pPr>
      <w:r w:rsidRPr="00002B50">
        <w:rPr>
          <w:rFonts w:ascii="Times New Roman" w:hAnsi="Times New Roman"/>
          <w:b/>
          <w:sz w:val="24"/>
          <w:szCs w:val="24"/>
          <w:lang w:val="bg-BG"/>
        </w:rPr>
        <w:t>Дълбочина на полагане в зелени площи</w:t>
      </w:r>
      <w:r w:rsidRPr="00002B50">
        <w:rPr>
          <w:rFonts w:ascii="Times New Roman" w:hAnsi="Times New Roman"/>
          <w:b/>
          <w:sz w:val="24"/>
          <w:szCs w:val="24"/>
        </w:rPr>
        <w:t xml:space="preserve">: </w:t>
      </w:r>
      <w:r w:rsidRPr="00002B50">
        <w:rPr>
          <w:rFonts w:ascii="Times New Roman" w:hAnsi="Times New Roman"/>
          <w:sz w:val="24"/>
          <w:szCs w:val="24"/>
          <w:lang w:val="bg-BG"/>
        </w:rPr>
        <w:t xml:space="preserve">мин. </w:t>
      </w:r>
      <w:r w:rsidR="00556192" w:rsidRPr="00002B50">
        <w:rPr>
          <w:rFonts w:ascii="Times New Roman" w:hAnsi="Times New Roman"/>
          <w:sz w:val="24"/>
          <w:szCs w:val="24"/>
          <w:lang w:val="bg-BG"/>
        </w:rPr>
        <w:t>Д</w:t>
      </w:r>
      <w:r w:rsidRPr="00002B50">
        <w:rPr>
          <w:rFonts w:ascii="Times New Roman" w:hAnsi="Times New Roman"/>
          <w:sz w:val="24"/>
          <w:szCs w:val="24"/>
          <w:lang w:val="bg-BG"/>
        </w:rPr>
        <w:t>ълбочина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Pr="00002B50">
        <w:rPr>
          <w:rFonts w:ascii="Times New Roman" w:hAnsi="Times New Roman"/>
          <w:sz w:val="24"/>
          <w:szCs w:val="24"/>
          <w:lang w:val="bg-BG"/>
        </w:rPr>
        <w:t>-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Pr="00002B50">
        <w:rPr>
          <w:rFonts w:ascii="Times New Roman" w:hAnsi="Times New Roman"/>
          <w:sz w:val="24"/>
          <w:szCs w:val="24"/>
          <w:lang w:val="bg-BG"/>
        </w:rPr>
        <w:t>0.4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Pr="00002B50">
        <w:rPr>
          <w:rFonts w:ascii="Times New Roman" w:hAnsi="Times New Roman"/>
          <w:sz w:val="24"/>
          <w:szCs w:val="24"/>
          <w:lang w:val="bg-BG"/>
        </w:rPr>
        <w:t>, максимална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Pr="00002B50">
        <w:rPr>
          <w:rFonts w:ascii="Times New Roman" w:hAnsi="Times New Roman"/>
          <w:sz w:val="24"/>
          <w:szCs w:val="24"/>
        </w:rPr>
        <w:t>-</w:t>
      </w:r>
      <w:r w:rsidR="00556192">
        <w:rPr>
          <w:rFonts w:ascii="Times New Roman" w:hAnsi="Times New Roman"/>
          <w:sz w:val="24"/>
          <w:szCs w:val="24"/>
        </w:rPr>
        <w:t xml:space="preserve"> </w:t>
      </w:r>
      <w:r w:rsidR="00556192">
        <w:rPr>
          <w:rFonts w:ascii="Times New Roman" w:hAnsi="Times New Roman"/>
          <w:sz w:val="24"/>
          <w:szCs w:val="24"/>
        </w:rPr>
        <w:tab/>
      </w:r>
      <w:r w:rsidRPr="00002B50">
        <w:rPr>
          <w:rFonts w:ascii="Times New Roman" w:hAnsi="Times New Roman"/>
          <w:sz w:val="24"/>
          <w:szCs w:val="24"/>
        </w:rPr>
        <w:t>4.15</w:t>
      </w:r>
      <w:r w:rsidR="00FE7D3D">
        <w:rPr>
          <w:rFonts w:ascii="Times New Roman" w:hAnsi="Times New Roman"/>
          <w:sz w:val="24"/>
          <w:szCs w:val="24"/>
        </w:rPr>
        <w:t xml:space="preserve"> m</w:t>
      </w:r>
    </w:p>
    <w:p w14:paraId="7919EBC8" w14:textId="2F115CA9" w:rsidR="00546A39" w:rsidRPr="00002B50" w:rsidRDefault="00546A39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 w:rsidRPr="00002B50">
        <w:rPr>
          <w:rFonts w:ascii="Times New Roman" w:hAnsi="Times New Roman" w:cs="Times New Roman"/>
          <w:b/>
          <w:sz w:val="24"/>
          <w:szCs w:val="24"/>
          <w:lang w:val="bg-BG"/>
        </w:rPr>
        <w:t>Кратковременно вертикално натоварване върху системата</w:t>
      </w:r>
      <w:r w:rsidRPr="00002B50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002B50">
        <w:rPr>
          <w:rFonts w:ascii="Times New Roman" w:hAnsi="Times New Roman" w:cs="Times New Roman"/>
          <w:sz w:val="24"/>
          <w:szCs w:val="24"/>
        </w:rPr>
        <w:t xml:space="preserve">≥ 600 </w:t>
      </w:r>
      <w:proofErr w:type="spellStart"/>
      <w:r w:rsidRPr="00002B50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002B50">
        <w:rPr>
          <w:rFonts w:ascii="Times New Roman" w:hAnsi="Times New Roman" w:cs="Times New Roman"/>
          <w:sz w:val="24"/>
          <w:szCs w:val="24"/>
        </w:rPr>
        <w:t>/m</w:t>
      </w:r>
      <w:r w:rsidRPr="00FE7D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02B50">
        <w:rPr>
          <w:rFonts w:ascii="Times New Roman" w:hAnsi="Times New Roman" w:cs="Times New Roman"/>
          <w:sz w:val="24"/>
          <w:szCs w:val="24"/>
        </w:rPr>
        <w:t xml:space="preserve"> </w:t>
      </w:r>
      <w:r w:rsidR="00556192">
        <w:rPr>
          <w:rFonts w:ascii="Times New Roman" w:hAnsi="Times New Roman" w:cs="Times New Roman"/>
          <w:sz w:val="24"/>
          <w:szCs w:val="24"/>
        </w:rPr>
        <w:t xml:space="preserve">         </w:t>
      </w:r>
      <w:r w:rsidR="00556192">
        <w:rPr>
          <w:rFonts w:ascii="Times New Roman" w:hAnsi="Times New Roman" w:cs="Times New Roman"/>
          <w:sz w:val="24"/>
          <w:szCs w:val="24"/>
        </w:rPr>
        <w:tab/>
      </w:r>
      <w:r w:rsidRPr="00002B50">
        <w:rPr>
          <w:rFonts w:ascii="Times New Roman" w:hAnsi="Times New Roman" w:cs="Times New Roman"/>
          <w:sz w:val="24"/>
          <w:szCs w:val="24"/>
        </w:rPr>
        <w:t>(EN 17150:2019</w:t>
      </w:r>
      <w:r w:rsidRPr="00002B50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72775F50" w14:textId="116E719F" w:rsidR="00546A39" w:rsidRPr="00546A39" w:rsidRDefault="00546A39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>Кратковременно хоризонтално натоварване върху системата</w:t>
      </w:r>
      <w:r w:rsidRPr="00546A39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546A39">
        <w:rPr>
          <w:rFonts w:ascii="Times New Roman" w:hAnsi="Times New Roman" w:cs="Times New Roman"/>
          <w:sz w:val="24"/>
          <w:szCs w:val="24"/>
        </w:rPr>
        <w:t xml:space="preserve">≥ 100 </w:t>
      </w:r>
      <w:proofErr w:type="spellStart"/>
      <w:r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546A39">
        <w:rPr>
          <w:rFonts w:ascii="Times New Roman" w:hAnsi="Times New Roman" w:cs="Times New Roman"/>
          <w:sz w:val="24"/>
          <w:szCs w:val="24"/>
        </w:rPr>
        <w:t>/m</w:t>
      </w:r>
      <w:r w:rsidRPr="00C249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56192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Pr="00546A39">
        <w:rPr>
          <w:rFonts w:ascii="Times New Roman" w:hAnsi="Times New Roman" w:cs="Times New Roman"/>
          <w:sz w:val="24"/>
          <w:szCs w:val="24"/>
        </w:rPr>
        <w:t xml:space="preserve"> </w:t>
      </w:r>
      <w:r w:rsidR="00556192">
        <w:rPr>
          <w:rFonts w:ascii="Times New Roman" w:hAnsi="Times New Roman" w:cs="Times New Roman"/>
          <w:sz w:val="24"/>
          <w:szCs w:val="24"/>
        </w:rPr>
        <w:tab/>
      </w:r>
      <w:r w:rsidRPr="00546A39">
        <w:rPr>
          <w:rFonts w:ascii="Times New Roman" w:hAnsi="Times New Roman" w:cs="Times New Roman"/>
          <w:sz w:val="24"/>
          <w:szCs w:val="24"/>
        </w:rPr>
        <w:t>(EN</w:t>
      </w:r>
      <w:r w:rsidR="00556192">
        <w:rPr>
          <w:rFonts w:ascii="Times New Roman" w:hAnsi="Times New Roman" w:cs="Times New Roman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sz w:val="24"/>
          <w:szCs w:val="24"/>
        </w:rPr>
        <w:t>17150:2019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689067D6" w14:textId="441F8B91" w:rsidR="00546A39" w:rsidRPr="00546A39" w:rsidRDefault="00546A39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>Дългосрочно вертикално натоварване върху системата</w:t>
      </w:r>
      <w:r w:rsidRPr="00546A3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за период от </w:t>
      </w:r>
      <w:r w:rsidRPr="00546A39">
        <w:rPr>
          <w:rFonts w:ascii="Times New Roman" w:hAnsi="Times New Roman" w:cs="Times New Roman"/>
          <w:b/>
          <w:sz w:val="24"/>
          <w:szCs w:val="24"/>
        </w:rPr>
        <w:t>50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56192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556192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>години</w:t>
      </w:r>
      <w:r w:rsidRPr="00546A39">
        <w:rPr>
          <w:rFonts w:ascii="Times New Roman" w:hAnsi="Times New Roman" w:cs="Times New Roman"/>
          <w:b/>
          <w:sz w:val="24"/>
          <w:szCs w:val="24"/>
        </w:rPr>
        <w:t xml:space="preserve">):  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>234.6</w:t>
      </w:r>
      <w:r w:rsidRPr="00546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546A39">
        <w:rPr>
          <w:rFonts w:ascii="Times New Roman" w:hAnsi="Times New Roman" w:cs="Times New Roman"/>
          <w:sz w:val="24"/>
          <w:szCs w:val="24"/>
        </w:rPr>
        <w:t>/m</w:t>
      </w:r>
      <w:r w:rsidRPr="00546A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6A3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 xml:space="preserve"> </w:t>
      </w:r>
      <w:r w:rsidRPr="00546A39">
        <w:rPr>
          <w:rFonts w:ascii="Times New Roman" w:hAnsi="Times New Roman" w:cs="Times New Roman"/>
          <w:sz w:val="24"/>
          <w:szCs w:val="24"/>
        </w:rPr>
        <w:t>(EN 17151:2019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06EC6C9D" w14:textId="6B5D9BC5" w:rsidR="00546A39" w:rsidRPr="00002B50" w:rsidRDefault="00546A39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Дългосрочно  хоризонтално/странично  натоварване върху системата </w:t>
      </w:r>
      <w:r w:rsidRPr="00546A39">
        <w:rPr>
          <w:rFonts w:ascii="Times New Roman" w:hAnsi="Times New Roman" w:cs="Times New Roman"/>
          <w:b/>
          <w:sz w:val="24"/>
          <w:szCs w:val="24"/>
        </w:rPr>
        <w:t>(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за период </w:t>
      </w:r>
      <w:r w:rsidR="00556192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от </w:t>
      </w:r>
      <w:r w:rsidRPr="00546A39">
        <w:rPr>
          <w:rFonts w:ascii="Times New Roman" w:hAnsi="Times New Roman" w:cs="Times New Roman"/>
          <w:b/>
          <w:sz w:val="24"/>
          <w:szCs w:val="24"/>
        </w:rPr>
        <w:t>50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години</w:t>
      </w:r>
      <w:r w:rsidRPr="00546A39">
        <w:rPr>
          <w:rFonts w:ascii="Times New Roman" w:hAnsi="Times New Roman" w:cs="Times New Roman"/>
          <w:b/>
          <w:sz w:val="24"/>
          <w:szCs w:val="24"/>
        </w:rPr>
        <w:t xml:space="preserve">):    </w:t>
      </w:r>
      <w:r w:rsidRPr="00546A39">
        <w:rPr>
          <w:rFonts w:ascii="Times New Roman" w:hAnsi="Times New Roman" w:cs="Times New Roman"/>
          <w:sz w:val="24"/>
          <w:szCs w:val="24"/>
        </w:rPr>
        <w:t>2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>8.8</w:t>
      </w:r>
      <w:r w:rsidRPr="00546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546A39">
        <w:rPr>
          <w:rFonts w:ascii="Times New Roman" w:hAnsi="Times New Roman" w:cs="Times New Roman"/>
          <w:sz w:val="24"/>
          <w:szCs w:val="24"/>
        </w:rPr>
        <w:t>/m</w:t>
      </w:r>
      <w:r w:rsidRPr="00546A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56192">
        <w:rPr>
          <w:rFonts w:ascii="Times New Roman" w:hAnsi="Times New Roman" w:cs="Times New Roman"/>
          <w:sz w:val="24"/>
          <w:szCs w:val="24"/>
        </w:rPr>
        <w:t xml:space="preserve"> (</w:t>
      </w:r>
      <w:r w:rsidRPr="00546A39">
        <w:rPr>
          <w:rFonts w:ascii="Times New Roman" w:hAnsi="Times New Roman" w:cs="Times New Roman"/>
          <w:sz w:val="24"/>
          <w:szCs w:val="24"/>
        </w:rPr>
        <w:t>EN 17151:2019</w:t>
      </w:r>
      <w:r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6DA6F438" w14:textId="77777777" w:rsidR="00D856AE" w:rsidRPr="00546A39" w:rsidRDefault="00D856AE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2A1B0B" w14:textId="77777777" w:rsidR="00A51E1B" w:rsidRPr="00A51E1B" w:rsidRDefault="004F3077" w:rsidP="00B70A72">
      <w:pPr>
        <w:pStyle w:val="ListParagraph"/>
        <w:numPr>
          <w:ilvl w:val="0"/>
          <w:numId w:val="5"/>
        </w:numPr>
        <w:spacing w:before="19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Последователност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извършване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монтажните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1B">
        <w:rPr>
          <w:rFonts w:ascii="Times New Roman" w:hAnsi="Times New Roman" w:cs="Times New Roman"/>
          <w:b/>
          <w:sz w:val="24"/>
          <w:szCs w:val="24"/>
        </w:rPr>
        <w:t>работи</w:t>
      </w:r>
      <w:proofErr w:type="spellEnd"/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1BE119" w14:textId="6A5C30DD" w:rsidR="00EF07CA" w:rsidRPr="00A51E1B" w:rsidRDefault="00EF07CA" w:rsidP="00A51E1B">
      <w:pPr>
        <w:spacing w:before="198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1E1B">
        <w:rPr>
          <w:rFonts w:ascii="Times New Roman" w:hAnsi="Times New Roman" w:cs="Times New Roman"/>
          <w:color w:val="575756"/>
          <w:sz w:val="24"/>
          <w:szCs w:val="24"/>
        </w:rPr>
        <w:t>Инсталация</w:t>
      </w:r>
      <w:proofErr w:type="spellEnd"/>
    </w:p>
    <w:p w14:paraId="25973448" w14:textId="16A763FE" w:rsidR="00EF07CA" w:rsidRPr="00546A39" w:rsidRDefault="00EF07CA" w:rsidP="00546A39">
      <w:pPr>
        <w:pStyle w:val="BodyText"/>
        <w:spacing w:before="214" w:line="360" w:lineRule="auto"/>
        <w:ind w:left="322" w:right="31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6A39">
        <w:rPr>
          <w:rFonts w:ascii="Times New Roman" w:hAnsi="Times New Roman" w:cs="Times New Roman"/>
          <w:color w:val="575756"/>
          <w:sz w:val="24"/>
          <w:szCs w:val="24"/>
        </w:rPr>
        <w:t>За да се гарантира правилното и устойчиво функциониране на системата STORMBOX II, следвайте указанията, посочени по-долу</w:t>
      </w:r>
      <w:r w:rsidRPr="00546A39">
        <w:rPr>
          <w:rFonts w:ascii="Times New Roman" w:hAnsi="Times New Roman" w:cs="Times New Roman"/>
          <w:color w:val="575756"/>
          <w:sz w:val="24"/>
          <w:szCs w:val="24"/>
          <w:lang w:val="en-US"/>
        </w:rPr>
        <w:t>:</w:t>
      </w:r>
    </w:p>
    <w:p w14:paraId="34BD6A7A" w14:textId="77777777" w:rsidR="00EF07CA" w:rsidRPr="00546A39" w:rsidRDefault="00EF07CA" w:rsidP="00546A39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</w:rPr>
      </w:pPr>
    </w:p>
    <w:p w14:paraId="61AA91C3" w14:textId="55C04504" w:rsidR="00EF07CA" w:rsidRPr="00546A39" w:rsidRDefault="00EF07CA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Цялото</w:t>
      </w:r>
      <w:proofErr w:type="spellEnd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оборудване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бъде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монтирано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в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съответствие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ин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струкциите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местните</w:t>
      </w:r>
      <w:proofErr w:type="spellEnd"/>
      <w:r w:rsidRPr="00546A39">
        <w:rPr>
          <w:rFonts w:ascii="Times New Roman" w:hAnsi="Times New Roman" w:cs="Times New Roman"/>
          <w:color w:val="575756"/>
          <w:spacing w:val="-33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разпоредби</w:t>
      </w:r>
      <w:proofErr w:type="spellEnd"/>
    </w:p>
    <w:p w14:paraId="67A6DA50" w14:textId="364044B3" w:rsidR="00EF07CA" w:rsidRPr="00546A39" w:rsidRDefault="00EF07CA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lastRenderedPageBreak/>
        <w:t>Дъното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изкопа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бъде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равно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без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издутини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или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дупки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. </w:t>
      </w:r>
      <w:proofErr w:type="spellStart"/>
      <w:r w:rsidRPr="00546A39">
        <w:rPr>
          <w:rFonts w:ascii="Times New Roman" w:hAnsi="Times New Roman" w:cs="Times New Roman"/>
          <w:color w:val="575756"/>
          <w:spacing w:val="-7"/>
          <w:sz w:val="24"/>
          <w:szCs w:val="24"/>
        </w:rPr>
        <w:t>Тряб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направи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пясъчна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подлож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ка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дебелина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10-15 cm,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която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уплътни</w:t>
      </w:r>
      <w:proofErr w:type="spellEnd"/>
    </w:p>
    <w:p w14:paraId="071229F3" w14:textId="67657114" w:rsidR="00EF07CA" w:rsidRPr="00546A39" w:rsidRDefault="00EF07CA" w:rsidP="00335997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before="106"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021033" wp14:editId="04345DA8">
                <wp:simplePos x="0" y="0"/>
                <wp:positionH relativeFrom="page">
                  <wp:posOffset>3421380</wp:posOffset>
                </wp:positionH>
                <wp:positionV relativeFrom="paragraph">
                  <wp:posOffset>316230</wp:posOffset>
                </wp:positionV>
                <wp:extent cx="3672205" cy="6911340"/>
                <wp:effectExtent l="0" t="0" r="4445" b="381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6911340"/>
                          <a:chOff x="5386" y="-577"/>
                          <a:chExt cx="5783" cy="7889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316"/>
                            <a:ext cx="5745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8168" y="2959"/>
                            <a:ext cx="888" cy="888"/>
                          </a:xfrm>
                          <a:custGeom>
                            <a:avLst/>
                            <a:gdLst>
                              <a:gd name="T0" fmla="+- 0 8612 8168"/>
                              <a:gd name="T1" fmla="*/ T0 w 888"/>
                              <a:gd name="T2" fmla="+- 0 3847 2960"/>
                              <a:gd name="T3" fmla="*/ 3847 h 888"/>
                              <a:gd name="T4" fmla="+- 0 8684 8168"/>
                              <a:gd name="T5" fmla="*/ T4 w 888"/>
                              <a:gd name="T6" fmla="+- 0 3841 2960"/>
                              <a:gd name="T7" fmla="*/ 3841 h 888"/>
                              <a:gd name="T8" fmla="+- 0 8752 8168"/>
                              <a:gd name="T9" fmla="*/ T8 w 888"/>
                              <a:gd name="T10" fmla="+- 0 3824 2960"/>
                              <a:gd name="T11" fmla="*/ 3824 h 888"/>
                              <a:gd name="T12" fmla="+- 0 8815 8168"/>
                              <a:gd name="T13" fmla="*/ T12 w 888"/>
                              <a:gd name="T14" fmla="+- 0 3797 2960"/>
                              <a:gd name="T15" fmla="*/ 3797 h 888"/>
                              <a:gd name="T16" fmla="+- 0 8874 8168"/>
                              <a:gd name="T17" fmla="*/ T16 w 888"/>
                              <a:gd name="T18" fmla="+- 0 3761 2960"/>
                              <a:gd name="T19" fmla="*/ 3761 h 888"/>
                              <a:gd name="T20" fmla="+- 0 8925 8168"/>
                              <a:gd name="T21" fmla="*/ T20 w 888"/>
                              <a:gd name="T22" fmla="+- 0 3717 2960"/>
                              <a:gd name="T23" fmla="*/ 3717 h 888"/>
                              <a:gd name="T24" fmla="+- 0 8970 8168"/>
                              <a:gd name="T25" fmla="*/ T24 w 888"/>
                              <a:gd name="T26" fmla="+- 0 3665 2960"/>
                              <a:gd name="T27" fmla="*/ 3665 h 888"/>
                              <a:gd name="T28" fmla="+- 0 9006 8168"/>
                              <a:gd name="T29" fmla="*/ T28 w 888"/>
                              <a:gd name="T30" fmla="+- 0 3607 2960"/>
                              <a:gd name="T31" fmla="*/ 3607 h 888"/>
                              <a:gd name="T32" fmla="+- 0 9033 8168"/>
                              <a:gd name="T33" fmla="*/ T32 w 888"/>
                              <a:gd name="T34" fmla="+- 0 3544 2960"/>
                              <a:gd name="T35" fmla="*/ 3544 h 888"/>
                              <a:gd name="T36" fmla="+- 0 9049 8168"/>
                              <a:gd name="T37" fmla="*/ T36 w 888"/>
                              <a:gd name="T38" fmla="+- 0 3475 2960"/>
                              <a:gd name="T39" fmla="*/ 3475 h 888"/>
                              <a:gd name="T40" fmla="+- 0 9055 8168"/>
                              <a:gd name="T41" fmla="*/ T40 w 888"/>
                              <a:gd name="T42" fmla="+- 0 3403 2960"/>
                              <a:gd name="T43" fmla="*/ 3403 h 888"/>
                              <a:gd name="T44" fmla="+- 0 9049 8168"/>
                              <a:gd name="T45" fmla="*/ T44 w 888"/>
                              <a:gd name="T46" fmla="+- 0 3331 2960"/>
                              <a:gd name="T47" fmla="*/ 3331 h 888"/>
                              <a:gd name="T48" fmla="+- 0 9033 8168"/>
                              <a:gd name="T49" fmla="*/ T48 w 888"/>
                              <a:gd name="T50" fmla="+- 0 3263 2960"/>
                              <a:gd name="T51" fmla="*/ 3263 h 888"/>
                              <a:gd name="T52" fmla="+- 0 9006 8168"/>
                              <a:gd name="T53" fmla="*/ T52 w 888"/>
                              <a:gd name="T54" fmla="+- 0 3200 2960"/>
                              <a:gd name="T55" fmla="*/ 3200 h 888"/>
                              <a:gd name="T56" fmla="+- 0 8970 8168"/>
                              <a:gd name="T57" fmla="*/ T56 w 888"/>
                              <a:gd name="T58" fmla="+- 0 3141 2960"/>
                              <a:gd name="T59" fmla="*/ 3141 h 888"/>
                              <a:gd name="T60" fmla="+- 0 8925 8168"/>
                              <a:gd name="T61" fmla="*/ T60 w 888"/>
                              <a:gd name="T62" fmla="+- 0 3090 2960"/>
                              <a:gd name="T63" fmla="*/ 3090 h 888"/>
                              <a:gd name="T64" fmla="+- 0 8874 8168"/>
                              <a:gd name="T65" fmla="*/ T64 w 888"/>
                              <a:gd name="T66" fmla="+- 0 3045 2960"/>
                              <a:gd name="T67" fmla="*/ 3045 h 888"/>
                              <a:gd name="T68" fmla="+- 0 8815 8168"/>
                              <a:gd name="T69" fmla="*/ T68 w 888"/>
                              <a:gd name="T70" fmla="+- 0 3009 2960"/>
                              <a:gd name="T71" fmla="*/ 3009 h 888"/>
                              <a:gd name="T72" fmla="+- 0 8752 8168"/>
                              <a:gd name="T73" fmla="*/ T72 w 888"/>
                              <a:gd name="T74" fmla="+- 0 2982 2960"/>
                              <a:gd name="T75" fmla="*/ 2982 h 888"/>
                              <a:gd name="T76" fmla="+- 0 8684 8168"/>
                              <a:gd name="T77" fmla="*/ T76 w 888"/>
                              <a:gd name="T78" fmla="+- 0 2966 2960"/>
                              <a:gd name="T79" fmla="*/ 2966 h 888"/>
                              <a:gd name="T80" fmla="+- 0 8612 8168"/>
                              <a:gd name="T81" fmla="*/ T80 w 888"/>
                              <a:gd name="T82" fmla="+- 0 2960 2960"/>
                              <a:gd name="T83" fmla="*/ 2960 h 888"/>
                              <a:gd name="T84" fmla="+- 0 8540 8168"/>
                              <a:gd name="T85" fmla="*/ T84 w 888"/>
                              <a:gd name="T86" fmla="+- 0 2966 2960"/>
                              <a:gd name="T87" fmla="*/ 2966 h 888"/>
                              <a:gd name="T88" fmla="+- 0 8471 8168"/>
                              <a:gd name="T89" fmla="*/ T88 w 888"/>
                              <a:gd name="T90" fmla="+- 0 2982 2960"/>
                              <a:gd name="T91" fmla="*/ 2982 h 888"/>
                              <a:gd name="T92" fmla="+- 0 8408 8168"/>
                              <a:gd name="T93" fmla="*/ T92 w 888"/>
                              <a:gd name="T94" fmla="+- 0 3009 2960"/>
                              <a:gd name="T95" fmla="*/ 3009 h 888"/>
                              <a:gd name="T96" fmla="+- 0 8350 8168"/>
                              <a:gd name="T97" fmla="*/ T96 w 888"/>
                              <a:gd name="T98" fmla="+- 0 3045 2960"/>
                              <a:gd name="T99" fmla="*/ 3045 h 888"/>
                              <a:gd name="T100" fmla="+- 0 8298 8168"/>
                              <a:gd name="T101" fmla="*/ T100 w 888"/>
                              <a:gd name="T102" fmla="+- 0 3090 2960"/>
                              <a:gd name="T103" fmla="*/ 3090 h 888"/>
                              <a:gd name="T104" fmla="+- 0 8254 8168"/>
                              <a:gd name="T105" fmla="*/ T104 w 888"/>
                              <a:gd name="T106" fmla="+- 0 3141 2960"/>
                              <a:gd name="T107" fmla="*/ 3141 h 888"/>
                              <a:gd name="T108" fmla="+- 0 8218 8168"/>
                              <a:gd name="T109" fmla="*/ T108 w 888"/>
                              <a:gd name="T110" fmla="+- 0 3200 2960"/>
                              <a:gd name="T111" fmla="*/ 3200 h 888"/>
                              <a:gd name="T112" fmla="+- 0 8191 8168"/>
                              <a:gd name="T113" fmla="*/ T112 w 888"/>
                              <a:gd name="T114" fmla="+- 0 3263 2960"/>
                              <a:gd name="T115" fmla="*/ 3263 h 888"/>
                              <a:gd name="T116" fmla="+- 0 8174 8168"/>
                              <a:gd name="T117" fmla="*/ T116 w 888"/>
                              <a:gd name="T118" fmla="+- 0 3331 2960"/>
                              <a:gd name="T119" fmla="*/ 3331 h 888"/>
                              <a:gd name="T120" fmla="+- 0 8168 8168"/>
                              <a:gd name="T121" fmla="*/ T120 w 888"/>
                              <a:gd name="T122" fmla="+- 0 3403 2960"/>
                              <a:gd name="T123" fmla="*/ 3403 h 888"/>
                              <a:gd name="T124" fmla="+- 0 8174 8168"/>
                              <a:gd name="T125" fmla="*/ T124 w 888"/>
                              <a:gd name="T126" fmla="+- 0 3475 2960"/>
                              <a:gd name="T127" fmla="*/ 3475 h 888"/>
                              <a:gd name="T128" fmla="+- 0 8191 8168"/>
                              <a:gd name="T129" fmla="*/ T128 w 888"/>
                              <a:gd name="T130" fmla="+- 0 3544 2960"/>
                              <a:gd name="T131" fmla="*/ 3544 h 888"/>
                              <a:gd name="T132" fmla="+- 0 8218 8168"/>
                              <a:gd name="T133" fmla="*/ T132 w 888"/>
                              <a:gd name="T134" fmla="+- 0 3607 2960"/>
                              <a:gd name="T135" fmla="*/ 3607 h 888"/>
                              <a:gd name="T136" fmla="+- 0 8254 8168"/>
                              <a:gd name="T137" fmla="*/ T136 w 888"/>
                              <a:gd name="T138" fmla="+- 0 3665 2960"/>
                              <a:gd name="T139" fmla="*/ 3665 h 888"/>
                              <a:gd name="T140" fmla="+- 0 8298 8168"/>
                              <a:gd name="T141" fmla="*/ T140 w 888"/>
                              <a:gd name="T142" fmla="+- 0 3717 2960"/>
                              <a:gd name="T143" fmla="*/ 3717 h 888"/>
                              <a:gd name="T144" fmla="+- 0 8350 8168"/>
                              <a:gd name="T145" fmla="*/ T144 w 888"/>
                              <a:gd name="T146" fmla="+- 0 3761 2960"/>
                              <a:gd name="T147" fmla="*/ 3761 h 888"/>
                              <a:gd name="T148" fmla="+- 0 8408 8168"/>
                              <a:gd name="T149" fmla="*/ T148 w 888"/>
                              <a:gd name="T150" fmla="+- 0 3797 2960"/>
                              <a:gd name="T151" fmla="*/ 3797 h 888"/>
                              <a:gd name="T152" fmla="+- 0 8471 8168"/>
                              <a:gd name="T153" fmla="*/ T152 w 888"/>
                              <a:gd name="T154" fmla="+- 0 3824 2960"/>
                              <a:gd name="T155" fmla="*/ 3824 h 888"/>
                              <a:gd name="T156" fmla="+- 0 8540 8168"/>
                              <a:gd name="T157" fmla="*/ T156 w 888"/>
                              <a:gd name="T158" fmla="+- 0 3841 2960"/>
                              <a:gd name="T159" fmla="*/ 3841 h 888"/>
                              <a:gd name="T160" fmla="+- 0 8612 8168"/>
                              <a:gd name="T161" fmla="*/ T160 w 888"/>
                              <a:gd name="T162" fmla="+- 0 3847 2960"/>
                              <a:gd name="T163" fmla="*/ 3847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7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7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1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1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7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7" y="49"/>
                                </a:lnTo>
                                <a:lnTo>
                                  <a:pt x="584" y="22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3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3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9038" y="2083"/>
                            <a:ext cx="888" cy="888"/>
                          </a:xfrm>
                          <a:custGeom>
                            <a:avLst/>
                            <a:gdLst>
                              <a:gd name="T0" fmla="+- 0 9482 9038"/>
                              <a:gd name="T1" fmla="*/ T0 w 888"/>
                              <a:gd name="T2" fmla="+- 0 2971 2084"/>
                              <a:gd name="T3" fmla="*/ 2971 h 888"/>
                              <a:gd name="T4" fmla="+- 0 9554 9038"/>
                              <a:gd name="T5" fmla="*/ T4 w 888"/>
                              <a:gd name="T6" fmla="+- 0 2965 2084"/>
                              <a:gd name="T7" fmla="*/ 2965 h 888"/>
                              <a:gd name="T8" fmla="+- 0 9622 9038"/>
                              <a:gd name="T9" fmla="*/ T8 w 888"/>
                              <a:gd name="T10" fmla="+- 0 2948 2084"/>
                              <a:gd name="T11" fmla="*/ 2948 h 888"/>
                              <a:gd name="T12" fmla="+- 0 9686 9038"/>
                              <a:gd name="T13" fmla="*/ T12 w 888"/>
                              <a:gd name="T14" fmla="+- 0 2921 2084"/>
                              <a:gd name="T15" fmla="*/ 2921 h 888"/>
                              <a:gd name="T16" fmla="+- 0 9744 9038"/>
                              <a:gd name="T17" fmla="*/ T16 w 888"/>
                              <a:gd name="T18" fmla="+- 0 2885 2084"/>
                              <a:gd name="T19" fmla="*/ 2885 h 888"/>
                              <a:gd name="T20" fmla="+- 0 9796 9038"/>
                              <a:gd name="T21" fmla="*/ T20 w 888"/>
                              <a:gd name="T22" fmla="+- 0 2841 2084"/>
                              <a:gd name="T23" fmla="*/ 2841 h 888"/>
                              <a:gd name="T24" fmla="+- 0 9840 9038"/>
                              <a:gd name="T25" fmla="*/ T24 w 888"/>
                              <a:gd name="T26" fmla="+- 0 2789 2084"/>
                              <a:gd name="T27" fmla="*/ 2789 h 888"/>
                              <a:gd name="T28" fmla="+- 0 9876 9038"/>
                              <a:gd name="T29" fmla="*/ T28 w 888"/>
                              <a:gd name="T30" fmla="+- 0 2731 2084"/>
                              <a:gd name="T31" fmla="*/ 2731 h 888"/>
                              <a:gd name="T32" fmla="+- 0 9903 9038"/>
                              <a:gd name="T33" fmla="*/ T32 w 888"/>
                              <a:gd name="T34" fmla="+- 0 2668 2084"/>
                              <a:gd name="T35" fmla="*/ 2668 h 888"/>
                              <a:gd name="T36" fmla="+- 0 9920 9038"/>
                              <a:gd name="T37" fmla="*/ T36 w 888"/>
                              <a:gd name="T38" fmla="+- 0 2599 2084"/>
                              <a:gd name="T39" fmla="*/ 2599 h 888"/>
                              <a:gd name="T40" fmla="+- 0 9925 9038"/>
                              <a:gd name="T41" fmla="*/ T40 w 888"/>
                              <a:gd name="T42" fmla="+- 0 2527 2084"/>
                              <a:gd name="T43" fmla="*/ 2527 h 888"/>
                              <a:gd name="T44" fmla="+- 0 9920 9038"/>
                              <a:gd name="T45" fmla="*/ T44 w 888"/>
                              <a:gd name="T46" fmla="+- 0 2455 2084"/>
                              <a:gd name="T47" fmla="*/ 2455 h 888"/>
                              <a:gd name="T48" fmla="+- 0 9903 9038"/>
                              <a:gd name="T49" fmla="*/ T48 w 888"/>
                              <a:gd name="T50" fmla="+- 0 2387 2084"/>
                              <a:gd name="T51" fmla="*/ 2387 h 888"/>
                              <a:gd name="T52" fmla="+- 0 9876 9038"/>
                              <a:gd name="T53" fmla="*/ T52 w 888"/>
                              <a:gd name="T54" fmla="+- 0 2324 2084"/>
                              <a:gd name="T55" fmla="*/ 2324 h 888"/>
                              <a:gd name="T56" fmla="+- 0 9840 9038"/>
                              <a:gd name="T57" fmla="*/ T56 w 888"/>
                              <a:gd name="T58" fmla="+- 0 2265 2084"/>
                              <a:gd name="T59" fmla="*/ 2265 h 888"/>
                              <a:gd name="T60" fmla="+- 0 9796 9038"/>
                              <a:gd name="T61" fmla="*/ T60 w 888"/>
                              <a:gd name="T62" fmla="+- 0 2214 2084"/>
                              <a:gd name="T63" fmla="*/ 2214 h 888"/>
                              <a:gd name="T64" fmla="+- 0 9744 9038"/>
                              <a:gd name="T65" fmla="*/ T64 w 888"/>
                              <a:gd name="T66" fmla="+- 0 2169 2084"/>
                              <a:gd name="T67" fmla="*/ 2169 h 888"/>
                              <a:gd name="T68" fmla="+- 0 9686 9038"/>
                              <a:gd name="T69" fmla="*/ T68 w 888"/>
                              <a:gd name="T70" fmla="+- 0 2133 2084"/>
                              <a:gd name="T71" fmla="*/ 2133 h 888"/>
                              <a:gd name="T72" fmla="+- 0 9622 9038"/>
                              <a:gd name="T73" fmla="*/ T72 w 888"/>
                              <a:gd name="T74" fmla="+- 0 2107 2084"/>
                              <a:gd name="T75" fmla="*/ 2107 h 888"/>
                              <a:gd name="T76" fmla="+- 0 9554 9038"/>
                              <a:gd name="T77" fmla="*/ T76 w 888"/>
                              <a:gd name="T78" fmla="+- 0 2090 2084"/>
                              <a:gd name="T79" fmla="*/ 2090 h 888"/>
                              <a:gd name="T80" fmla="+- 0 9482 9038"/>
                              <a:gd name="T81" fmla="*/ T80 w 888"/>
                              <a:gd name="T82" fmla="+- 0 2084 2084"/>
                              <a:gd name="T83" fmla="*/ 2084 h 888"/>
                              <a:gd name="T84" fmla="+- 0 9410 9038"/>
                              <a:gd name="T85" fmla="*/ T84 w 888"/>
                              <a:gd name="T86" fmla="+- 0 2090 2084"/>
                              <a:gd name="T87" fmla="*/ 2090 h 888"/>
                              <a:gd name="T88" fmla="+- 0 9342 9038"/>
                              <a:gd name="T89" fmla="*/ T88 w 888"/>
                              <a:gd name="T90" fmla="+- 0 2107 2084"/>
                              <a:gd name="T91" fmla="*/ 2107 h 888"/>
                              <a:gd name="T92" fmla="+- 0 9278 9038"/>
                              <a:gd name="T93" fmla="*/ T92 w 888"/>
                              <a:gd name="T94" fmla="+- 0 2133 2084"/>
                              <a:gd name="T95" fmla="*/ 2133 h 888"/>
                              <a:gd name="T96" fmla="+- 0 9220 9038"/>
                              <a:gd name="T97" fmla="*/ T96 w 888"/>
                              <a:gd name="T98" fmla="+- 0 2169 2084"/>
                              <a:gd name="T99" fmla="*/ 2169 h 888"/>
                              <a:gd name="T100" fmla="+- 0 9168 9038"/>
                              <a:gd name="T101" fmla="*/ T100 w 888"/>
                              <a:gd name="T102" fmla="+- 0 2214 2084"/>
                              <a:gd name="T103" fmla="*/ 2214 h 888"/>
                              <a:gd name="T104" fmla="+- 0 9124 9038"/>
                              <a:gd name="T105" fmla="*/ T104 w 888"/>
                              <a:gd name="T106" fmla="+- 0 2265 2084"/>
                              <a:gd name="T107" fmla="*/ 2265 h 888"/>
                              <a:gd name="T108" fmla="+- 0 9088 9038"/>
                              <a:gd name="T109" fmla="*/ T108 w 888"/>
                              <a:gd name="T110" fmla="+- 0 2324 2084"/>
                              <a:gd name="T111" fmla="*/ 2324 h 888"/>
                              <a:gd name="T112" fmla="+- 0 9061 9038"/>
                              <a:gd name="T113" fmla="*/ T112 w 888"/>
                              <a:gd name="T114" fmla="+- 0 2387 2084"/>
                              <a:gd name="T115" fmla="*/ 2387 h 888"/>
                              <a:gd name="T116" fmla="+- 0 9044 9038"/>
                              <a:gd name="T117" fmla="*/ T116 w 888"/>
                              <a:gd name="T118" fmla="+- 0 2455 2084"/>
                              <a:gd name="T119" fmla="*/ 2455 h 888"/>
                              <a:gd name="T120" fmla="+- 0 9038 9038"/>
                              <a:gd name="T121" fmla="*/ T120 w 888"/>
                              <a:gd name="T122" fmla="+- 0 2527 2084"/>
                              <a:gd name="T123" fmla="*/ 2527 h 888"/>
                              <a:gd name="T124" fmla="+- 0 9044 9038"/>
                              <a:gd name="T125" fmla="*/ T124 w 888"/>
                              <a:gd name="T126" fmla="+- 0 2599 2084"/>
                              <a:gd name="T127" fmla="*/ 2599 h 888"/>
                              <a:gd name="T128" fmla="+- 0 9061 9038"/>
                              <a:gd name="T129" fmla="*/ T128 w 888"/>
                              <a:gd name="T130" fmla="+- 0 2668 2084"/>
                              <a:gd name="T131" fmla="*/ 2668 h 888"/>
                              <a:gd name="T132" fmla="+- 0 9088 9038"/>
                              <a:gd name="T133" fmla="*/ T132 w 888"/>
                              <a:gd name="T134" fmla="+- 0 2731 2084"/>
                              <a:gd name="T135" fmla="*/ 2731 h 888"/>
                              <a:gd name="T136" fmla="+- 0 9124 9038"/>
                              <a:gd name="T137" fmla="*/ T136 w 888"/>
                              <a:gd name="T138" fmla="+- 0 2789 2084"/>
                              <a:gd name="T139" fmla="*/ 2789 h 888"/>
                              <a:gd name="T140" fmla="+- 0 9168 9038"/>
                              <a:gd name="T141" fmla="*/ T140 w 888"/>
                              <a:gd name="T142" fmla="+- 0 2841 2084"/>
                              <a:gd name="T143" fmla="*/ 2841 h 888"/>
                              <a:gd name="T144" fmla="+- 0 9220 9038"/>
                              <a:gd name="T145" fmla="*/ T144 w 888"/>
                              <a:gd name="T146" fmla="+- 0 2885 2084"/>
                              <a:gd name="T147" fmla="*/ 2885 h 888"/>
                              <a:gd name="T148" fmla="+- 0 9278 9038"/>
                              <a:gd name="T149" fmla="*/ T148 w 888"/>
                              <a:gd name="T150" fmla="+- 0 2921 2084"/>
                              <a:gd name="T151" fmla="*/ 2921 h 888"/>
                              <a:gd name="T152" fmla="+- 0 9342 9038"/>
                              <a:gd name="T153" fmla="*/ T152 w 888"/>
                              <a:gd name="T154" fmla="+- 0 2948 2084"/>
                              <a:gd name="T155" fmla="*/ 2948 h 888"/>
                              <a:gd name="T156" fmla="+- 0 9410 9038"/>
                              <a:gd name="T157" fmla="*/ T156 w 888"/>
                              <a:gd name="T158" fmla="+- 0 2965 2084"/>
                              <a:gd name="T159" fmla="*/ 2965 h 888"/>
                              <a:gd name="T160" fmla="+- 0 9482 9038"/>
                              <a:gd name="T161" fmla="*/ T160 w 888"/>
                              <a:gd name="T162" fmla="+- 0 2971 2084"/>
                              <a:gd name="T163" fmla="*/ 297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8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8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2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2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8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8" y="49"/>
                                </a:lnTo>
                                <a:lnTo>
                                  <a:pt x="584" y="23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4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341" y="3753"/>
                            <a:ext cx="0" cy="2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637" y="1515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" y="5086"/>
                            <a:ext cx="2277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5394" y="5086"/>
                            <a:ext cx="2277" cy="2217"/>
                          </a:xfrm>
                          <a:custGeom>
                            <a:avLst/>
                            <a:gdLst>
                              <a:gd name="T0" fmla="+- 0 6611 5394"/>
                              <a:gd name="T1" fmla="*/ T0 w 2277"/>
                              <a:gd name="T2" fmla="+- 0 7301 5087"/>
                              <a:gd name="T3" fmla="*/ 7301 h 2217"/>
                              <a:gd name="T4" fmla="+- 0 6762 5394"/>
                              <a:gd name="T5" fmla="*/ T4 w 2277"/>
                              <a:gd name="T6" fmla="+- 0 7281 5087"/>
                              <a:gd name="T7" fmla="*/ 7281 h 2217"/>
                              <a:gd name="T8" fmla="+- 0 6907 5394"/>
                              <a:gd name="T9" fmla="*/ T8 w 2277"/>
                              <a:gd name="T10" fmla="+- 0 7242 5087"/>
                              <a:gd name="T11" fmla="*/ 7242 h 2217"/>
                              <a:gd name="T12" fmla="+- 0 7043 5394"/>
                              <a:gd name="T13" fmla="*/ T12 w 2277"/>
                              <a:gd name="T14" fmla="+- 0 7186 5087"/>
                              <a:gd name="T15" fmla="*/ 7186 h 2217"/>
                              <a:gd name="T16" fmla="+- 0 7169 5394"/>
                              <a:gd name="T17" fmla="*/ T16 w 2277"/>
                              <a:gd name="T18" fmla="+- 0 7114 5087"/>
                              <a:gd name="T19" fmla="*/ 7114 h 2217"/>
                              <a:gd name="T20" fmla="+- 0 7284 5394"/>
                              <a:gd name="T21" fmla="*/ T20 w 2277"/>
                              <a:gd name="T22" fmla="+- 0 7027 5087"/>
                              <a:gd name="T23" fmla="*/ 7027 h 2217"/>
                              <a:gd name="T24" fmla="+- 0 7387 5394"/>
                              <a:gd name="T25" fmla="*/ T24 w 2277"/>
                              <a:gd name="T26" fmla="+- 0 6927 5087"/>
                              <a:gd name="T27" fmla="*/ 6927 h 2217"/>
                              <a:gd name="T28" fmla="+- 0 7477 5394"/>
                              <a:gd name="T29" fmla="*/ T28 w 2277"/>
                              <a:gd name="T30" fmla="+- 0 6815 5087"/>
                              <a:gd name="T31" fmla="*/ 6815 h 2217"/>
                              <a:gd name="T32" fmla="+- 0 7551 5394"/>
                              <a:gd name="T33" fmla="*/ T32 w 2277"/>
                              <a:gd name="T34" fmla="+- 0 6692 5087"/>
                              <a:gd name="T35" fmla="*/ 6692 h 2217"/>
                              <a:gd name="T36" fmla="+- 0 7608 5394"/>
                              <a:gd name="T37" fmla="*/ T36 w 2277"/>
                              <a:gd name="T38" fmla="+- 0 6559 5087"/>
                              <a:gd name="T39" fmla="*/ 6559 h 2217"/>
                              <a:gd name="T40" fmla="+- 0 7648 5394"/>
                              <a:gd name="T41" fmla="*/ T40 w 2277"/>
                              <a:gd name="T42" fmla="+- 0 6418 5087"/>
                              <a:gd name="T43" fmla="*/ 6418 h 2217"/>
                              <a:gd name="T44" fmla="+- 0 7668 5394"/>
                              <a:gd name="T45" fmla="*/ T44 w 2277"/>
                              <a:gd name="T46" fmla="+- 0 6271 5087"/>
                              <a:gd name="T47" fmla="*/ 6271 h 2217"/>
                              <a:gd name="T48" fmla="+- 0 7668 5394"/>
                              <a:gd name="T49" fmla="*/ T48 w 2277"/>
                              <a:gd name="T50" fmla="+- 0 6119 5087"/>
                              <a:gd name="T51" fmla="*/ 6119 h 2217"/>
                              <a:gd name="T52" fmla="+- 0 7648 5394"/>
                              <a:gd name="T53" fmla="*/ T52 w 2277"/>
                              <a:gd name="T54" fmla="+- 0 5972 5087"/>
                              <a:gd name="T55" fmla="*/ 5972 h 2217"/>
                              <a:gd name="T56" fmla="+- 0 7608 5394"/>
                              <a:gd name="T57" fmla="*/ T56 w 2277"/>
                              <a:gd name="T58" fmla="+- 0 5831 5087"/>
                              <a:gd name="T59" fmla="*/ 5831 h 2217"/>
                              <a:gd name="T60" fmla="+- 0 7551 5394"/>
                              <a:gd name="T61" fmla="*/ T60 w 2277"/>
                              <a:gd name="T62" fmla="+- 0 5699 5087"/>
                              <a:gd name="T63" fmla="*/ 5699 h 2217"/>
                              <a:gd name="T64" fmla="+- 0 7477 5394"/>
                              <a:gd name="T65" fmla="*/ T64 w 2277"/>
                              <a:gd name="T66" fmla="+- 0 5576 5087"/>
                              <a:gd name="T67" fmla="*/ 5576 h 2217"/>
                              <a:gd name="T68" fmla="+- 0 7387 5394"/>
                              <a:gd name="T69" fmla="*/ T68 w 2277"/>
                              <a:gd name="T70" fmla="+- 0 5463 5087"/>
                              <a:gd name="T71" fmla="*/ 5463 h 2217"/>
                              <a:gd name="T72" fmla="+- 0 7284 5394"/>
                              <a:gd name="T73" fmla="*/ T72 w 2277"/>
                              <a:gd name="T74" fmla="+- 0 5363 5087"/>
                              <a:gd name="T75" fmla="*/ 5363 h 2217"/>
                              <a:gd name="T76" fmla="+- 0 7169 5394"/>
                              <a:gd name="T77" fmla="*/ T76 w 2277"/>
                              <a:gd name="T78" fmla="+- 0 5276 5087"/>
                              <a:gd name="T79" fmla="*/ 5276 h 2217"/>
                              <a:gd name="T80" fmla="+- 0 7043 5394"/>
                              <a:gd name="T81" fmla="*/ T80 w 2277"/>
                              <a:gd name="T82" fmla="+- 0 5204 5087"/>
                              <a:gd name="T83" fmla="*/ 5204 h 2217"/>
                              <a:gd name="T84" fmla="+- 0 6907 5394"/>
                              <a:gd name="T85" fmla="*/ T84 w 2277"/>
                              <a:gd name="T86" fmla="+- 0 5148 5087"/>
                              <a:gd name="T87" fmla="*/ 5148 h 2217"/>
                              <a:gd name="T88" fmla="+- 0 6762 5394"/>
                              <a:gd name="T89" fmla="*/ T88 w 2277"/>
                              <a:gd name="T90" fmla="+- 0 5109 5087"/>
                              <a:gd name="T91" fmla="*/ 5109 h 2217"/>
                              <a:gd name="T92" fmla="+- 0 6611 5394"/>
                              <a:gd name="T93" fmla="*/ T92 w 2277"/>
                              <a:gd name="T94" fmla="+- 0 5090 5087"/>
                              <a:gd name="T95" fmla="*/ 5090 h 2217"/>
                              <a:gd name="T96" fmla="+- 0 6455 5394"/>
                              <a:gd name="T97" fmla="*/ T96 w 2277"/>
                              <a:gd name="T98" fmla="+- 0 5090 5087"/>
                              <a:gd name="T99" fmla="*/ 5090 h 2217"/>
                              <a:gd name="T100" fmla="+- 0 6303 5394"/>
                              <a:gd name="T101" fmla="*/ T100 w 2277"/>
                              <a:gd name="T102" fmla="+- 0 5109 5087"/>
                              <a:gd name="T103" fmla="*/ 5109 h 2217"/>
                              <a:gd name="T104" fmla="+- 0 6159 5394"/>
                              <a:gd name="T105" fmla="*/ T104 w 2277"/>
                              <a:gd name="T106" fmla="+- 0 5148 5087"/>
                              <a:gd name="T107" fmla="*/ 5148 h 2217"/>
                              <a:gd name="T108" fmla="+- 0 6023 5394"/>
                              <a:gd name="T109" fmla="*/ T108 w 2277"/>
                              <a:gd name="T110" fmla="+- 0 5204 5087"/>
                              <a:gd name="T111" fmla="*/ 5204 h 2217"/>
                              <a:gd name="T112" fmla="+- 0 5896 5394"/>
                              <a:gd name="T113" fmla="*/ T112 w 2277"/>
                              <a:gd name="T114" fmla="+- 0 5276 5087"/>
                              <a:gd name="T115" fmla="*/ 5276 h 2217"/>
                              <a:gd name="T116" fmla="+- 0 5781 5394"/>
                              <a:gd name="T117" fmla="*/ T116 w 2277"/>
                              <a:gd name="T118" fmla="+- 0 5363 5087"/>
                              <a:gd name="T119" fmla="*/ 5363 h 2217"/>
                              <a:gd name="T120" fmla="+- 0 5678 5394"/>
                              <a:gd name="T121" fmla="*/ T120 w 2277"/>
                              <a:gd name="T122" fmla="+- 0 5463 5087"/>
                              <a:gd name="T123" fmla="*/ 5463 h 2217"/>
                              <a:gd name="T124" fmla="+- 0 5589 5394"/>
                              <a:gd name="T125" fmla="*/ T124 w 2277"/>
                              <a:gd name="T126" fmla="+- 0 5576 5087"/>
                              <a:gd name="T127" fmla="*/ 5576 h 2217"/>
                              <a:gd name="T128" fmla="+- 0 5515 5394"/>
                              <a:gd name="T129" fmla="*/ T128 w 2277"/>
                              <a:gd name="T130" fmla="+- 0 5699 5087"/>
                              <a:gd name="T131" fmla="*/ 5699 h 2217"/>
                              <a:gd name="T132" fmla="+- 0 5457 5394"/>
                              <a:gd name="T133" fmla="*/ T132 w 2277"/>
                              <a:gd name="T134" fmla="+- 0 5831 5087"/>
                              <a:gd name="T135" fmla="*/ 5831 h 2217"/>
                              <a:gd name="T136" fmla="+- 0 5417 5394"/>
                              <a:gd name="T137" fmla="*/ T136 w 2277"/>
                              <a:gd name="T138" fmla="+- 0 5972 5087"/>
                              <a:gd name="T139" fmla="*/ 5972 h 2217"/>
                              <a:gd name="T140" fmla="+- 0 5397 5394"/>
                              <a:gd name="T141" fmla="*/ T140 w 2277"/>
                              <a:gd name="T142" fmla="+- 0 6119 5087"/>
                              <a:gd name="T143" fmla="*/ 6119 h 2217"/>
                              <a:gd name="T144" fmla="+- 0 5397 5394"/>
                              <a:gd name="T145" fmla="*/ T144 w 2277"/>
                              <a:gd name="T146" fmla="+- 0 6271 5087"/>
                              <a:gd name="T147" fmla="*/ 6271 h 2217"/>
                              <a:gd name="T148" fmla="+- 0 5417 5394"/>
                              <a:gd name="T149" fmla="*/ T148 w 2277"/>
                              <a:gd name="T150" fmla="+- 0 6418 5087"/>
                              <a:gd name="T151" fmla="*/ 6418 h 2217"/>
                              <a:gd name="T152" fmla="+- 0 5457 5394"/>
                              <a:gd name="T153" fmla="*/ T152 w 2277"/>
                              <a:gd name="T154" fmla="+- 0 6559 5087"/>
                              <a:gd name="T155" fmla="*/ 6559 h 2217"/>
                              <a:gd name="T156" fmla="+- 0 5515 5394"/>
                              <a:gd name="T157" fmla="*/ T156 w 2277"/>
                              <a:gd name="T158" fmla="+- 0 6692 5087"/>
                              <a:gd name="T159" fmla="*/ 6692 h 2217"/>
                              <a:gd name="T160" fmla="+- 0 5589 5394"/>
                              <a:gd name="T161" fmla="*/ T160 w 2277"/>
                              <a:gd name="T162" fmla="+- 0 6815 5087"/>
                              <a:gd name="T163" fmla="*/ 6815 h 2217"/>
                              <a:gd name="T164" fmla="+- 0 5678 5394"/>
                              <a:gd name="T165" fmla="*/ T164 w 2277"/>
                              <a:gd name="T166" fmla="+- 0 6927 5087"/>
                              <a:gd name="T167" fmla="*/ 6927 h 2217"/>
                              <a:gd name="T168" fmla="+- 0 5781 5394"/>
                              <a:gd name="T169" fmla="*/ T168 w 2277"/>
                              <a:gd name="T170" fmla="+- 0 7027 5087"/>
                              <a:gd name="T171" fmla="*/ 7027 h 2217"/>
                              <a:gd name="T172" fmla="+- 0 5896 5394"/>
                              <a:gd name="T173" fmla="*/ T172 w 2277"/>
                              <a:gd name="T174" fmla="+- 0 7114 5087"/>
                              <a:gd name="T175" fmla="*/ 7114 h 2217"/>
                              <a:gd name="T176" fmla="+- 0 6023 5394"/>
                              <a:gd name="T177" fmla="*/ T176 w 2277"/>
                              <a:gd name="T178" fmla="+- 0 7186 5087"/>
                              <a:gd name="T179" fmla="*/ 7186 h 2217"/>
                              <a:gd name="T180" fmla="+- 0 6159 5394"/>
                              <a:gd name="T181" fmla="*/ T180 w 2277"/>
                              <a:gd name="T182" fmla="+- 0 7242 5087"/>
                              <a:gd name="T183" fmla="*/ 7242 h 2217"/>
                              <a:gd name="T184" fmla="+- 0 6303 5394"/>
                              <a:gd name="T185" fmla="*/ T184 w 2277"/>
                              <a:gd name="T186" fmla="+- 0 7281 5087"/>
                              <a:gd name="T187" fmla="*/ 7281 h 2217"/>
                              <a:gd name="T188" fmla="+- 0 6455 5394"/>
                              <a:gd name="T189" fmla="*/ T188 w 2277"/>
                              <a:gd name="T190" fmla="+- 0 7301 5087"/>
                              <a:gd name="T191" fmla="*/ 7301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77" h="2217">
                                <a:moveTo>
                                  <a:pt x="1139" y="2216"/>
                                </a:moveTo>
                                <a:lnTo>
                                  <a:pt x="1217" y="2214"/>
                                </a:lnTo>
                                <a:lnTo>
                                  <a:pt x="1293" y="2206"/>
                                </a:lnTo>
                                <a:lnTo>
                                  <a:pt x="1368" y="2194"/>
                                </a:lnTo>
                                <a:lnTo>
                                  <a:pt x="1441" y="2177"/>
                                </a:lnTo>
                                <a:lnTo>
                                  <a:pt x="1513" y="2155"/>
                                </a:lnTo>
                                <a:lnTo>
                                  <a:pt x="1582" y="2129"/>
                                </a:lnTo>
                                <a:lnTo>
                                  <a:pt x="1649" y="2099"/>
                                </a:lnTo>
                                <a:lnTo>
                                  <a:pt x="1713" y="2065"/>
                                </a:lnTo>
                                <a:lnTo>
                                  <a:pt x="1775" y="2027"/>
                                </a:lnTo>
                                <a:lnTo>
                                  <a:pt x="1834" y="1985"/>
                                </a:lnTo>
                                <a:lnTo>
                                  <a:pt x="1890" y="1940"/>
                                </a:lnTo>
                                <a:lnTo>
                                  <a:pt x="1944" y="1892"/>
                                </a:lnTo>
                                <a:lnTo>
                                  <a:pt x="1993" y="1840"/>
                                </a:lnTo>
                                <a:lnTo>
                                  <a:pt x="2040" y="1785"/>
                                </a:lnTo>
                                <a:lnTo>
                                  <a:pt x="2083" y="1728"/>
                                </a:lnTo>
                                <a:lnTo>
                                  <a:pt x="2122" y="1667"/>
                                </a:lnTo>
                                <a:lnTo>
                                  <a:pt x="2157" y="1605"/>
                                </a:lnTo>
                                <a:lnTo>
                                  <a:pt x="2188" y="1539"/>
                                </a:lnTo>
                                <a:lnTo>
                                  <a:pt x="2214" y="1472"/>
                                </a:lnTo>
                                <a:lnTo>
                                  <a:pt x="2236" y="1403"/>
                                </a:lnTo>
                                <a:lnTo>
                                  <a:pt x="2254" y="1331"/>
                                </a:lnTo>
                                <a:lnTo>
                                  <a:pt x="2267" y="1258"/>
                                </a:lnTo>
                                <a:lnTo>
                                  <a:pt x="2274" y="1184"/>
                                </a:lnTo>
                                <a:lnTo>
                                  <a:pt x="2277" y="1108"/>
                                </a:lnTo>
                                <a:lnTo>
                                  <a:pt x="2274" y="1032"/>
                                </a:lnTo>
                                <a:lnTo>
                                  <a:pt x="2267" y="958"/>
                                </a:lnTo>
                                <a:lnTo>
                                  <a:pt x="2254" y="885"/>
                                </a:lnTo>
                                <a:lnTo>
                                  <a:pt x="2236" y="813"/>
                                </a:lnTo>
                                <a:lnTo>
                                  <a:pt x="2214" y="744"/>
                                </a:lnTo>
                                <a:lnTo>
                                  <a:pt x="2188" y="677"/>
                                </a:lnTo>
                                <a:lnTo>
                                  <a:pt x="2157" y="612"/>
                                </a:lnTo>
                                <a:lnTo>
                                  <a:pt x="2122" y="549"/>
                                </a:lnTo>
                                <a:lnTo>
                                  <a:pt x="2083" y="489"/>
                                </a:lnTo>
                                <a:lnTo>
                                  <a:pt x="2040" y="431"/>
                                </a:lnTo>
                                <a:lnTo>
                                  <a:pt x="1993" y="376"/>
                                </a:lnTo>
                                <a:lnTo>
                                  <a:pt x="1944" y="325"/>
                                </a:lnTo>
                                <a:lnTo>
                                  <a:pt x="1890" y="276"/>
                                </a:lnTo>
                                <a:lnTo>
                                  <a:pt x="1834" y="231"/>
                                </a:lnTo>
                                <a:lnTo>
                                  <a:pt x="1775" y="189"/>
                                </a:lnTo>
                                <a:lnTo>
                                  <a:pt x="1713" y="151"/>
                                </a:lnTo>
                                <a:lnTo>
                                  <a:pt x="1649" y="117"/>
                                </a:lnTo>
                                <a:lnTo>
                                  <a:pt x="1582" y="87"/>
                                </a:lnTo>
                                <a:lnTo>
                                  <a:pt x="1513" y="61"/>
                                </a:lnTo>
                                <a:lnTo>
                                  <a:pt x="1441" y="40"/>
                                </a:lnTo>
                                <a:lnTo>
                                  <a:pt x="1368" y="22"/>
                                </a:lnTo>
                                <a:lnTo>
                                  <a:pt x="1293" y="10"/>
                                </a:lnTo>
                                <a:lnTo>
                                  <a:pt x="1217" y="3"/>
                                </a:lnTo>
                                <a:lnTo>
                                  <a:pt x="1139" y="0"/>
                                </a:lnTo>
                                <a:lnTo>
                                  <a:pt x="1061" y="3"/>
                                </a:lnTo>
                                <a:lnTo>
                                  <a:pt x="984" y="10"/>
                                </a:lnTo>
                                <a:lnTo>
                                  <a:pt x="909" y="22"/>
                                </a:lnTo>
                                <a:lnTo>
                                  <a:pt x="836" y="40"/>
                                </a:lnTo>
                                <a:lnTo>
                                  <a:pt x="765" y="61"/>
                                </a:lnTo>
                                <a:lnTo>
                                  <a:pt x="695" y="87"/>
                                </a:lnTo>
                                <a:lnTo>
                                  <a:pt x="629" y="117"/>
                                </a:lnTo>
                                <a:lnTo>
                                  <a:pt x="564" y="151"/>
                                </a:lnTo>
                                <a:lnTo>
                                  <a:pt x="502" y="189"/>
                                </a:lnTo>
                                <a:lnTo>
                                  <a:pt x="443" y="231"/>
                                </a:lnTo>
                                <a:lnTo>
                                  <a:pt x="387" y="276"/>
                                </a:lnTo>
                                <a:lnTo>
                                  <a:pt x="334" y="325"/>
                                </a:lnTo>
                                <a:lnTo>
                                  <a:pt x="284" y="376"/>
                                </a:lnTo>
                                <a:lnTo>
                                  <a:pt x="237" y="431"/>
                                </a:lnTo>
                                <a:lnTo>
                                  <a:pt x="195" y="489"/>
                                </a:lnTo>
                                <a:lnTo>
                                  <a:pt x="156" y="549"/>
                                </a:lnTo>
                                <a:lnTo>
                                  <a:pt x="121" y="612"/>
                                </a:lnTo>
                                <a:lnTo>
                                  <a:pt x="90" y="677"/>
                                </a:lnTo>
                                <a:lnTo>
                                  <a:pt x="63" y="744"/>
                                </a:lnTo>
                                <a:lnTo>
                                  <a:pt x="41" y="813"/>
                                </a:lnTo>
                                <a:lnTo>
                                  <a:pt x="23" y="885"/>
                                </a:lnTo>
                                <a:lnTo>
                                  <a:pt x="11" y="958"/>
                                </a:lnTo>
                                <a:lnTo>
                                  <a:pt x="3" y="1032"/>
                                </a:lnTo>
                                <a:lnTo>
                                  <a:pt x="0" y="1108"/>
                                </a:lnTo>
                                <a:lnTo>
                                  <a:pt x="3" y="1184"/>
                                </a:lnTo>
                                <a:lnTo>
                                  <a:pt x="11" y="1258"/>
                                </a:lnTo>
                                <a:lnTo>
                                  <a:pt x="23" y="1331"/>
                                </a:lnTo>
                                <a:lnTo>
                                  <a:pt x="41" y="1403"/>
                                </a:lnTo>
                                <a:lnTo>
                                  <a:pt x="63" y="1472"/>
                                </a:lnTo>
                                <a:lnTo>
                                  <a:pt x="90" y="1539"/>
                                </a:lnTo>
                                <a:lnTo>
                                  <a:pt x="121" y="1605"/>
                                </a:lnTo>
                                <a:lnTo>
                                  <a:pt x="156" y="1667"/>
                                </a:lnTo>
                                <a:lnTo>
                                  <a:pt x="195" y="1728"/>
                                </a:lnTo>
                                <a:lnTo>
                                  <a:pt x="237" y="1785"/>
                                </a:lnTo>
                                <a:lnTo>
                                  <a:pt x="284" y="1840"/>
                                </a:lnTo>
                                <a:lnTo>
                                  <a:pt x="334" y="1892"/>
                                </a:lnTo>
                                <a:lnTo>
                                  <a:pt x="387" y="1940"/>
                                </a:lnTo>
                                <a:lnTo>
                                  <a:pt x="443" y="1985"/>
                                </a:lnTo>
                                <a:lnTo>
                                  <a:pt x="502" y="2027"/>
                                </a:lnTo>
                                <a:lnTo>
                                  <a:pt x="564" y="2065"/>
                                </a:lnTo>
                                <a:lnTo>
                                  <a:pt x="629" y="2099"/>
                                </a:lnTo>
                                <a:lnTo>
                                  <a:pt x="695" y="2129"/>
                                </a:lnTo>
                                <a:lnTo>
                                  <a:pt x="765" y="2155"/>
                                </a:lnTo>
                                <a:lnTo>
                                  <a:pt x="836" y="2177"/>
                                </a:lnTo>
                                <a:lnTo>
                                  <a:pt x="909" y="2194"/>
                                </a:lnTo>
                                <a:lnTo>
                                  <a:pt x="984" y="2206"/>
                                </a:lnTo>
                                <a:lnTo>
                                  <a:pt x="1061" y="2214"/>
                                </a:lnTo>
                                <a:lnTo>
                                  <a:pt x="1139" y="2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0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-569"/>
                            <a:ext cx="2166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8681" y="-569"/>
                            <a:ext cx="2166" cy="2108"/>
                          </a:xfrm>
                          <a:custGeom>
                            <a:avLst/>
                            <a:gdLst>
                              <a:gd name="T0" fmla="+- 0 9842 8682"/>
                              <a:gd name="T1" fmla="*/ T0 w 2166"/>
                              <a:gd name="T2" fmla="+- 0 1536 -569"/>
                              <a:gd name="T3" fmla="*/ 1536 h 2108"/>
                              <a:gd name="T4" fmla="+- 0 9992 8682"/>
                              <a:gd name="T5" fmla="*/ T4 w 2166"/>
                              <a:gd name="T6" fmla="+- 0 1516 -569"/>
                              <a:gd name="T7" fmla="*/ 1516 h 2108"/>
                              <a:gd name="T8" fmla="+- 0 10135 8682"/>
                              <a:gd name="T9" fmla="*/ T8 w 2166"/>
                              <a:gd name="T10" fmla="+- 0 1476 -569"/>
                              <a:gd name="T11" fmla="*/ 1476 h 2108"/>
                              <a:gd name="T12" fmla="+- 0 10269 8682"/>
                              <a:gd name="T13" fmla="*/ T12 w 2166"/>
                              <a:gd name="T14" fmla="+- 0 1418 -569"/>
                              <a:gd name="T15" fmla="*/ 1418 h 2108"/>
                              <a:gd name="T16" fmla="+- 0 10392 8682"/>
                              <a:gd name="T17" fmla="*/ T16 w 2166"/>
                              <a:gd name="T18" fmla="+- 0 1344 -569"/>
                              <a:gd name="T19" fmla="*/ 1344 h 2108"/>
                              <a:gd name="T20" fmla="+- 0 10504 8682"/>
                              <a:gd name="T21" fmla="*/ T20 w 2166"/>
                              <a:gd name="T22" fmla="+- 0 1255 -569"/>
                              <a:gd name="T23" fmla="*/ 1255 h 2108"/>
                              <a:gd name="T24" fmla="+- 0 10603 8682"/>
                              <a:gd name="T25" fmla="*/ T24 w 2166"/>
                              <a:gd name="T26" fmla="+- 0 1152 -569"/>
                              <a:gd name="T27" fmla="*/ 1152 h 2108"/>
                              <a:gd name="T28" fmla="+- 0 10687 8682"/>
                              <a:gd name="T29" fmla="*/ T28 w 2166"/>
                              <a:gd name="T30" fmla="+- 0 1037 -569"/>
                              <a:gd name="T31" fmla="*/ 1037 h 2108"/>
                              <a:gd name="T32" fmla="+- 0 10755 8682"/>
                              <a:gd name="T33" fmla="*/ T32 w 2166"/>
                              <a:gd name="T34" fmla="+- 0 912 -569"/>
                              <a:gd name="T35" fmla="*/ 912 h 2108"/>
                              <a:gd name="T36" fmla="+- 0 10805 8682"/>
                              <a:gd name="T37" fmla="*/ T36 w 2166"/>
                              <a:gd name="T38" fmla="+- 0 777 -569"/>
                              <a:gd name="T39" fmla="*/ 777 h 2108"/>
                              <a:gd name="T40" fmla="+- 0 10836 8682"/>
                              <a:gd name="T41" fmla="*/ T40 w 2166"/>
                              <a:gd name="T42" fmla="+- 0 634 -569"/>
                              <a:gd name="T43" fmla="*/ 634 h 2108"/>
                              <a:gd name="T44" fmla="+- 0 10847 8682"/>
                              <a:gd name="T45" fmla="*/ T44 w 2166"/>
                              <a:gd name="T46" fmla="+- 0 485 -569"/>
                              <a:gd name="T47" fmla="*/ 485 h 2108"/>
                              <a:gd name="T48" fmla="+- 0 10836 8682"/>
                              <a:gd name="T49" fmla="*/ T48 w 2166"/>
                              <a:gd name="T50" fmla="+- 0 336 -569"/>
                              <a:gd name="T51" fmla="*/ 336 h 2108"/>
                              <a:gd name="T52" fmla="+- 0 10805 8682"/>
                              <a:gd name="T53" fmla="*/ T52 w 2166"/>
                              <a:gd name="T54" fmla="+- 0 193 -569"/>
                              <a:gd name="T55" fmla="*/ 193 h 2108"/>
                              <a:gd name="T56" fmla="+- 0 10755 8682"/>
                              <a:gd name="T57" fmla="*/ T56 w 2166"/>
                              <a:gd name="T58" fmla="+- 0 59 -569"/>
                              <a:gd name="T59" fmla="*/ 59 h 2108"/>
                              <a:gd name="T60" fmla="+- 0 10687 8682"/>
                              <a:gd name="T61" fmla="*/ T60 w 2166"/>
                              <a:gd name="T62" fmla="+- 0 -67 -569"/>
                              <a:gd name="T63" fmla="*/ -67 h 2108"/>
                              <a:gd name="T64" fmla="+- 0 10603 8682"/>
                              <a:gd name="T65" fmla="*/ T64 w 2166"/>
                              <a:gd name="T66" fmla="+- 0 -182 -569"/>
                              <a:gd name="T67" fmla="*/ -182 h 2108"/>
                              <a:gd name="T68" fmla="+- 0 10504 8682"/>
                              <a:gd name="T69" fmla="*/ T68 w 2166"/>
                              <a:gd name="T70" fmla="+- 0 -284 -569"/>
                              <a:gd name="T71" fmla="*/ -284 h 2108"/>
                              <a:gd name="T72" fmla="+- 0 10392 8682"/>
                              <a:gd name="T73" fmla="*/ T72 w 2166"/>
                              <a:gd name="T74" fmla="+- 0 -374 -569"/>
                              <a:gd name="T75" fmla="*/ -374 h 2108"/>
                              <a:gd name="T76" fmla="+- 0 10269 8682"/>
                              <a:gd name="T77" fmla="*/ T76 w 2166"/>
                              <a:gd name="T78" fmla="+- 0 -448 -569"/>
                              <a:gd name="T79" fmla="*/ -448 h 2108"/>
                              <a:gd name="T80" fmla="+- 0 10135 8682"/>
                              <a:gd name="T81" fmla="*/ T80 w 2166"/>
                              <a:gd name="T82" fmla="+- 0 -505 -569"/>
                              <a:gd name="T83" fmla="*/ -505 h 2108"/>
                              <a:gd name="T84" fmla="+- 0 9992 8682"/>
                              <a:gd name="T85" fmla="*/ T84 w 2166"/>
                              <a:gd name="T86" fmla="+- 0 -545 -569"/>
                              <a:gd name="T87" fmla="*/ -545 h 2108"/>
                              <a:gd name="T88" fmla="+- 0 9842 8682"/>
                              <a:gd name="T89" fmla="*/ T88 w 2166"/>
                              <a:gd name="T90" fmla="+- 0 -566 -569"/>
                              <a:gd name="T91" fmla="*/ -566 h 2108"/>
                              <a:gd name="T92" fmla="+- 0 9687 8682"/>
                              <a:gd name="T93" fmla="*/ T92 w 2166"/>
                              <a:gd name="T94" fmla="+- 0 -566 -569"/>
                              <a:gd name="T95" fmla="*/ -566 h 2108"/>
                              <a:gd name="T96" fmla="+- 0 9537 8682"/>
                              <a:gd name="T97" fmla="*/ T96 w 2166"/>
                              <a:gd name="T98" fmla="+- 0 -545 -569"/>
                              <a:gd name="T99" fmla="*/ -545 h 2108"/>
                              <a:gd name="T100" fmla="+- 0 9394 8682"/>
                              <a:gd name="T101" fmla="*/ T100 w 2166"/>
                              <a:gd name="T102" fmla="+- 0 -505 -569"/>
                              <a:gd name="T103" fmla="*/ -505 h 2108"/>
                              <a:gd name="T104" fmla="+- 0 9261 8682"/>
                              <a:gd name="T105" fmla="*/ T104 w 2166"/>
                              <a:gd name="T106" fmla="+- 0 -448 -569"/>
                              <a:gd name="T107" fmla="*/ -448 h 2108"/>
                              <a:gd name="T108" fmla="+- 0 9137 8682"/>
                              <a:gd name="T109" fmla="*/ T108 w 2166"/>
                              <a:gd name="T110" fmla="+- 0 -374 -569"/>
                              <a:gd name="T111" fmla="*/ -374 h 2108"/>
                              <a:gd name="T112" fmla="+- 0 9025 8682"/>
                              <a:gd name="T113" fmla="*/ T112 w 2166"/>
                              <a:gd name="T114" fmla="+- 0 -284 -569"/>
                              <a:gd name="T115" fmla="*/ -284 h 2108"/>
                              <a:gd name="T116" fmla="+- 0 8926 8682"/>
                              <a:gd name="T117" fmla="*/ T116 w 2166"/>
                              <a:gd name="T118" fmla="+- 0 -182 -569"/>
                              <a:gd name="T119" fmla="*/ -182 h 2108"/>
                              <a:gd name="T120" fmla="+- 0 8842 8682"/>
                              <a:gd name="T121" fmla="*/ T120 w 2166"/>
                              <a:gd name="T122" fmla="+- 0 -67 -569"/>
                              <a:gd name="T123" fmla="*/ -67 h 2108"/>
                              <a:gd name="T124" fmla="+- 0 8774 8682"/>
                              <a:gd name="T125" fmla="*/ T124 w 2166"/>
                              <a:gd name="T126" fmla="+- 0 59 -569"/>
                              <a:gd name="T127" fmla="*/ 59 h 2108"/>
                              <a:gd name="T128" fmla="+- 0 8724 8682"/>
                              <a:gd name="T129" fmla="*/ T128 w 2166"/>
                              <a:gd name="T130" fmla="+- 0 193 -569"/>
                              <a:gd name="T131" fmla="*/ 193 h 2108"/>
                              <a:gd name="T132" fmla="+- 0 8693 8682"/>
                              <a:gd name="T133" fmla="*/ T132 w 2166"/>
                              <a:gd name="T134" fmla="+- 0 336 -569"/>
                              <a:gd name="T135" fmla="*/ 336 h 2108"/>
                              <a:gd name="T136" fmla="+- 0 8682 8682"/>
                              <a:gd name="T137" fmla="*/ T136 w 2166"/>
                              <a:gd name="T138" fmla="+- 0 485 -569"/>
                              <a:gd name="T139" fmla="*/ 485 h 2108"/>
                              <a:gd name="T140" fmla="+- 0 8693 8682"/>
                              <a:gd name="T141" fmla="*/ T140 w 2166"/>
                              <a:gd name="T142" fmla="+- 0 634 -569"/>
                              <a:gd name="T143" fmla="*/ 634 h 2108"/>
                              <a:gd name="T144" fmla="+- 0 8724 8682"/>
                              <a:gd name="T145" fmla="*/ T144 w 2166"/>
                              <a:gd name="T146" fmla="+- 0 777 -569"/>
                              <a:gd name="T147" fmla="*/ 777 h 2108"/>
                              <a:gd name="T148" fmla="+- 0 8774 8682"/>
                              <a:gd name="T149" fmla="*/ T148 w 2166"/>
                              <a:gd name="T150" fmla="+- 0 912 -569"/>
                              <a:gd name="T151" fmla="*/ 912 h 2108"/>
                              <a:gd name="T152" fmla="+- 0 8842 8682"/>
                              <a:gd name="T153" fmla="*/ T152 w 2166"/>
                              <a:gd name="T154" fmla="+- 0 1037 -569"/>
                              <a:gd name="T155" fmla="*/ 1037 h 2108"/>
                              <a:gd name="T156" fmla="+- 0 8926 8682"/>
                              <a:gd name="T157" fmla="*/ T156 w 2166"/>
                              <a:gd name="T158" fmla="+- 0 1152 -569"/>
                              <a:gd name="T159" fmla="*/ 1152 h 2108"/>
                              <a:gd name="T160" fmla="+- 0 9025 8682"/>
                              <a:gd name="T161" fmla="*/ T160 w 2166"/>
                              <a:gd name="T162" fmla="+- 0 1255 -569"/>
                              <a:gd name="T163" fmla="*/ 1255 h 2108"/>
                              <a:gd name="T164" fmla="+- 0 9137 8682"/>
                              <a:gd name="T165" fmla="*/ T164 w 2166"/>
                              <a:gd name="T166" fmla="+- 0 1344 -569"/>
                              <a:gd name="T167" fmla="*/ 1344 h 2108"/>
                              <a:gd name="T168" fmla="+- 0 9261 8682"/>
                              <a:gd name="T169" fmla="*/ T168 w 2166"/>
                              <a:gd name="T170" fmla="+- 0 1418 -569"/>
                              <a:gd name="T171" fmla="*/ 1418 h 2108"/>
                              <a:gd name="T172" fmla="+- 0 9394 8682"/>
                              <a:gd name="T173" fmla="*/ T172 w 2166"/>
                              <a:gd name="T174" fmla="+- 0 1476 -569"/>
                              <a:gd name="T175" fmla="*/ 1476 h 2108"/>
                              <a:gd name="T176" fmla="+- 0 9537 8682"/>
                              <a:gd name="T177" fmla="*/ T176 w 2166"/>
                              <a:gd name="T178" fmla="+- 0 1516 -569"/>
                              <a:gd name="T179" fmla="*/ 1516 h 2108"/>
                              <a:gd name="T180" fmla="+- 0 9687 8682"/>
                              <a:gd name="T181" fmla="*/ T180 w 2166"/>
                              <a:gd name="T182" fmla="+- 0 1536 -569"/>
                              <a:gd name="T183" fmla="*/ 1536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6" h="2108">
                                <a:moveTo>
                                  <a:pt x="1083" y="2108"/>
                                </a:moveTo>
                                <a:lnTo>
                                  <a:pt x="1160" y="2105"/>
                                </a:lnTo>
                                <a:lnTo>
                                  <a:pt x="1236" y="2098"/>
                                </a:lnTo>
                                <a:lnTo>
                                  <a:pt x="1310" y="2085"/>
                                </a:lnTo>
                                <a:lnTo>
                                  <a:pt x="1382" y="2067"/>
                                </a:lnTo>
                                <a:lnTo>
                                  <a:pt x="1453" y="2045"/>
                                </a:lnTo>
                                <a:lnTo>
                                  <a:pt x="1521" y="2018"/>
                                </a:lnTo>
                                <a:lnTo>
                                  <a:pt x="1587" y="1987"/>
                                </a:lnTo>
                                <a:lnTo>
                                  <a:pt x="1650" y="1952"/>
                                </a:lnTo>
                                <a:lnTo>
                                  <a:pt x="1710" y="1913"/>
                                </a:lnTo>
                                <a:lnTo>
                                  <a:pt x="1768" y="1870"/>
                                </a:lnTo>
                                <a:lnTo>
                                  <a:pt x="1822" y="1824"/>
                                </a:lnTo>
                                <a:lnTo>
                                  <a:pt x="1873" y="1774"/>
                                </a:lnTo>
                                <a:lnTo>
                                  <a:pt x="1921" y="1721"/>
                                </a:lnTo>
                                <a:lnTo>
                                  <a:pt x="1965" y="1665"/>
                                </a:lnTo>
                                <a:lnTo>
                                  <a:pt x="2005" y="1606"/>
                                </a:lnTo>
                                <a:lnTo>
                                  <a:pt x="2041" y="1545"/>
                                </a:lnTo>
                                <a:lnTo>
                                  <a:pt x="2073" y="1481"/>
                                </a:lnTo>
                                <a:lnTo>
                                  <a:pt x="2100" y="1414"/>
                                </a:lnTo>
                                <a:lnTo>
                                  <a:pt x="2123" y="1346"/>
                                </a:lnTo>
                                <a:lnTo>
                                  <a:pt x="2141" y="1276"/>
                                </a:lnTo>
                                <a:lnTo>
                                  <a:pt x="2154" y="1203"/>
                                </a:lnTo>
                                <a:lnTo>
                                  <a:pt x="2162" y="1130"/>
                                </a:lnTo>
                                <a:lnTo>
                                  <a:pt x="2165" y="1054"/>
                                </a:lnTo>
                                <a:lnTo>
                                  <a:pt x="2162" y="979"/>
                                </a:lnTo>
                                <a:lnTo>
                                  <a:pt x="2154" y="905"/>
                                </a:lnTo>
                                <a:lnTo>
                                  <a:pt x="2141" y="833"/>
                                </a:lnTo>
                                <a:lnTo>
                                  <a:pt x="2123" y="762"/>
                                </a:lnTo>
                                <a:lnTo>
                                  <a:pt x="2100" y="694"/>
                                </a:lnTo>
                                <a:lnTo>
                                  <a:pt x="2073" y="628"/>
                                </a:lnTo>
                                <a:lnTo>
                                  <a:pt x="2041" y="564"/>
                                </a:lnTo>
                                <a:lnTo>
                                  <a:pt x="2005" y="502"/>
                                </a:lnTo>
                                <a:lnTo>
                                  <a:pt x="1965" y="443"/>
                                </a:lnTo>
                                <a:lnTo>
                                  <a:pt x="1921" y="387"/>
                                </a:lnTo>
                                <a:lnTo>
                                  <a:pt x="1873" y="334"/>
                                </a:lnTo>
                                <a:lnTo>
                                  <a:pt x="1822" y="285"/>
                                </a:lnTo>
                                <a:lnTo>
                                  <a:pt x="1768" y="238"/>
                                </a:lnTo>
                                <a:lnTo>
                                  <a:pt x="1710" y="195"/>
                                </a:lnTo>
                                <a:lnTo>
                                  <a:pt x="1650" y="156"/>
                                </a:lnTo>
                                <a:lnTo>
                                  <a:pt x="1587" y="121"/>
                                </a:lnTo>
                                <a:lnTo>
                                  <a:pt x="1521" y="90"/>
                                </a:lnTo>
                                <a:lnTo>
                                  <a:pt x="1453" y="64"/>
                                </a:lnTo>
                                <a:lnTo>
                                  <a:pt x="1382" y="41"/>
                                </a:lnTo>
                                <a:lnTo>
                                  <a:pt x="1310" y="24"/>
                                </a:lnTo>
                                <a:lnTo>
                                  <a:pt x="1236" y="11"/>
                                </a:lnTo>
                                <a:lnTo>
                                  <a:pt x="1160" y="3"/>
                                </a:lnTo>
                                <a:lnTo>
                                  <a:pt x="1083" y="0"/>
                                </a:lnTo>
                                <a:lnTo>
                                  <a:pt x="1005" y="3"/>
                                </a:lnTo>
                                <a:lnTo>
                                  <a:pt x="929" y="11"/>
                                </a:lnTo>
                                <a:lnTo>
                                  <a:pt x="855" y="24"/>
                                </a:lnTo>
                                <a:lnTo>
                                  <a:pt x="783" y="41"/>
                                </a:lnTo>
                                <a:lnTo>
                                  <a:pt x="712" y="64"/>
                                </a:lnTo>
                                <a:lnTo>
                                  <a:pt x="644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5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7" y="238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4"/>
                                </a:lnTo>
                                <a:lnTo>
                                  <a:pt x="244" y="387"/>
                                </a:lnTo>
                                <a:lnTo>
                                  <a:pt x="200" y="443"/>
                                </a:lnTo>
                                <a:lnTo>
                                  <a:pt x="160" y="502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8"/>
                                </a:lnTo>
                                <a:lnTo>
                                  <a:pt x="65" y="694"/>
                                </a:lnTo>
                                <a:lnTo>
                                  <a:pt x="42" y="762"/>
                                </a:lnTo>
                                <a:lnTo>
                                  <a:pt x="24" y="833"/>
                                </a:lnTo>
                                <a:lnTo>
                                  <a:pt x="11" y="905"/>
                                </a:lnTo>
                                <a:lnTo>
                                  <a:pt x="3" y="979"/>
                                </a:lnTo>
                                <a:lnTo>
                                  <a:pt x="0" y="1054"/>
                                </a:lnTo>
                                <a:lnTo>
                                  <a:pt x="3" y="1130"/>
                                </a:lnTo>
                                <a:lnTo>
                                  <a:pt x="11" y="1203"/>
                                </a:lnTo>
                                <a:lnTo>
                                  <a:pt x="24" y="1276"/>
                                </a:lnTo>
                                <a:lnTo>
                                  <a:pt x="42" y="1346"/>
                                </a:lnTo>
                                <a:lnTo>
                                  <a:pt x="65" y="1414"/>
                                </a:lnTo>
                                <a:lnTo>
                                  <a:pt x="92" y="1481"/>
                                </a:lnTo>
                                <a:lnTo>
                                  <a:pt x="124" y="1545"/>
                                </a:lnTo>
                                <a:lnTo>
                                  <a:pt x="160" y="1606"/>
                                </a:lnTo>
                                <a:lnTo>
                                  <a:pt x="200" y="1665"/>
                                </a:lnTo>
                                <a:lnTo>
                                  <a:pt x="244" y="1721"/>
                                </a:lnTo>
                                <a:lnTo>
                                  <a:pt x="292" y="1774"/>
                                </a:lnTo>
                                <a:lnTo>
                                  <a:pt x="343" y="1824"/>
                                </a:lnTo>
                                <a:lnTo>
                                  <a:pt x="397" y="1870"/>
                                </a:lnTo>
                                <a:lnTo>
                                  <a:pt x="455" y="1913"/>
                                </a:lnTo>
                                <a:lnTo>
                                  <a:pt x="515" y="1952"/>
                                </a:lnTo>
                                <a:lnTo>
                                  <a:pt x="579" y="1987"/>
                                </a:lnTo>
                                <a:lnTo>
                                  <a:pt x="644" y="2018"/>
                                </a:lnTo>
                                <a:lnTo>
                                  <a:pt x="712" y="2045"/>
                                </a:lnTo>
                                <a:lnTo>
                                  <a:pt x="783" y="2067"/>
                                </a:lnTo>
                                <a:lnTo>
                                  <a:pt x="855" y="2085"/>
                                </a:lnTo>
                                <a:lnTo>
                                  <a:pt x="929" y="2098"/>
                                </a:lnTo>
                                <a:lnTo>
                                  <a:pt x="1005" y="2105"/>
                                </a:lnTo>
                                <a:lnTo>
                                  <a:pt x="108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10"/>
                            <a:ext cx="15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D18B5" w14:textId="77777777" w:rsidR="00EF07CA" w:rsidRDefault="00EF07CA" w:rsidP="00EF07CA">
                              <w:pPr>
                                <w:spacing w:before="5" w:line="249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75756"/>
                                  <w:sz w:val="14"/>
                                </w:rPr>
                                <w:t>Лесно свързване на блоковете чрез връзка тип „рибена кост“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6176"/>
                            <a:ext cx="147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B0D44" w14:textId="77777777" w:rsidR="00EF07CA" w:rsidRDefault="00EF07CA" w:rsidP="00EF07CA">
                              <w:pPr>
                                <w:spacing w:before="5" w:line="249" w:lineRule="auto"/>
                                <w:ind w:right="18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75756"/>
                                  <w:sz w:val="14"/>
                                </w:rPr>
                                <w:t>Страничните стени се монтират върху панти чрез приплъзване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21033" id="Group 5" o:spid="_x0000_s1026" style="position:absolute;left:0;text-align:left;margin-left:269.4pt;margin-top:24.9pt;width:289.15pt;height:544.2pt;z-index:251667456;mso-position-horizontal-relative:page" coordorigin="5386,-577" coordsize="5783,7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423;top:316;width:574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">
                  <v:imagedata r:id="rId15" o:title=""/>
                </v:shape>
                <v:shape id="Freeform 15" o:spid="_x0000_s1028" style="position:absolute;left:8168;top:2959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" path="m444,887r72,-6l584,864r63,-27l706,801r51,-44l802,705r36,-58l865,584r16,-69l887,443r-6,-72l865,303,838,240,802,181,757,130,706,85,647,49,584,22,516,6,444,,372,6,303,22,240,49,182,85r-52,45l86,181,50,240,23,303,6,371,,443r6,72l23,584r27,63l86,705r44,52l182,801r58,36l303,864r69,17l444,887xe" filled="f" strokecolor="white" strokeweight="1pt">
                  <v:path arrowok="t" o:connecttype="custom" o:connectlocs="444,3847;516,3841;584,3824;647,3797;706,3761;757,3717;802,3665;838,3607;865,3544;881,3475;887,3403;881,3331;865,3263;838,3200;802,3141;757,3090;706,3045;647,3009;584,2982;516,2966;444,2960;372,2966;303,2982;240,3009;182,3045;130,3090;86,3141;50,3200;23,3263;6,3331;0,3403;6,3475;23,3544;50,3607;86,3665;130,3717;182,3761;240,3797;303,3824;372,3841;444,3847" o:connectangles="0,0,0,0,0,0,0,0,0,0,0,0,0,0,0,0,0,0,0,0,0,0,0,0,0,0,0,0,0,0,0,0,0,0,0,0,0,0,0,0,0"/>
                </v:shape>
                <v:shape id="Freeform 14" o:spid="_x0000_s1029" style="position:absolute;left:9038;top:2083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" path="m444,887r72,-6l584,864r64,-27l706,801r52,-44l802,705r36,-58l865,584r17,-69l887,443r-5,-72l865,303,838,240,802,181,758,130,706,85,648,49,584,23,516,6,444,,372,6,304,23,240,49,182,85r-52,45l86,181,50,240,23,303,6,371,,443r6,72l23,584r27,63l86,705r44,52l182,801r58,36l304,864r68,17l444,887xe" filled="f" strokecolor="white" strokeweight="1pt">
                  <v:path arrowok="t" o:connecttype="custom" o:connectlocs="444,2971;516,2965;584,2948;648,2921;706,2885;758,2841;802,2789;838,2731;865,2668;882,2599;887,2527;882,2455;865,2387;838,2324;802,2265;758,2214;706,2169;648,2133;584,2107;516,2090;444,2084;372,2090;304,2107;240,2133;182,2169;130,2214;86,2265;50,2324;23,2387;6,2455;0,2527;6,2599;23,2668;50,2731;86,2789;130,2841;182,2885;240,2921;304,2948;372,2965;444,2971" o:connectangles="0,0,0,0,0,0,0,0,0,0,0,0,0,0,0,0,0,0,0,0,0,0,0,0,0,0,0,0,0,0,0,0,0,0,0,0,0,0,0,0,0"/>
                </v:shape>
                <v:line id="Line 13" o:spid="_x0000_s1030" style="position:absolute;visibility:visible;mso-wrap-style:square" from="8341,3753" to="8341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" strokecolor="#e7eaec"/>
                <v:line id="Line 12" o:spid="_x0000_s1031" style="position:absolute;visibility:visible;mso-wrap-style:square" from="9637,1515" to="963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" strokecolor="#e7eaec" strokeweight="1pt"/>
                <v:shape id="Picture 11" o:spid="_x0000_s1032" type="#_x0000_t75" style="position:absolute;left:5394;top:5086;width:227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">
                  <v:imagedata r:id="rId16" o:title=""/>
                </v:shape>
                <v:shape id="Freeform 10" o:spid="_x0000_s1033" style="position:absolute;left:5394;top:5086;width:2277;height:2217;visibility:visible;mso-wrap-style:square;v-text-anchor:top" coordsize="2277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" path="m1139,2216r78,-2l1293,2206r75,-12l1441,2177r72,-22l1582,2129r67,-30l1713,2065r62,-38l1834,1985r56,-45l1944,1892r49,-52l2040,1785r43,-57l2122,1667r35,-62l2188,1539r26,-67l2236,1403r18,-72l2267,1258r7,-74l2277,1108r-3,-76l2267,958r-13,-73l2236,813r-22,-69l2188,677r-31,-65l2122,549r-39,-60l2040,431r-47,-55l1944,325r-54,-49l1834,231r-59,-42l1713,151r-64,-34l1582,87,1513,61,1441,40,1368,22,1293,10,1217,3,1139,r-78,3l984,10,909,22,836,40,765,61,695,87r-66,30l564,151r-62,38l443,231r-56,45l334,325r-50,51l237,431r-42,58l156,549r-35,63l90,677,63,744,41,813,23,885,11,958r-8,74l,1108r3,76l11,1258r12,73l41,1403r22,69l90,1539r31,66l156,1667r39,61l237,1785r47,55l334,1892r53,48l443,1985r59,42l564,2065r65,34l695,2129r70,26l836,2177r73,17l984,2206r77,8l1139,2216xe" filled="f" strokecolor="white" strokeweight=".29456mm">
                  <v:path arrowok="t" o:connecttype="custom" o:connectlocs="1217,7301;1368,7281;1513,7242;1649,7186;1775,7114;1890,7027;1993,6927;2083,6815;2157,6692;2214,6559;2254,6418;2274,6271;2274,6119;2254,5972;2214,5831;2157,5699;2083,5576;1993,5463;1890,5363;1775,5276;1649,5204;1513,5148;1368,5109;1217,5090;1061,5090;909,5109;765,5148;629,5204;502,5276;387,5363;284,5463;195,5576;121,5699;63,5831;23,5972;3,6119;3,6271;23,6418;63,6559;121,6692;195,6815;284,6927;387,7027;502,7114;629,7186;765,7242;909,7281;1061,7301" o:connectangles="0,0,0,0,0,0,0,0,0,0,0,0,0,0,0,0,0,0,0,0,0,0,0,0,0,0,0,0,0,0,0,0,0,0,0,0,0,0,0,0,0,0,0,0,0,0,0,0"/>
                </v:shape>
                <v:shape id="Picture 9" o:spid="_x0000_s1034" type="#_x0000_t75" style="position:absolute;left:8681;top:-569;width:2166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">
                  <v:imagedata r:id="rId17" o:title=""/>
                </v:shape>
                <v:shape id="Freeform 8" o:spid="_x0000_s1035" style="position:absolute;left:8681;top:-569;width:2166;height:2108;visibility:visible;mso-wrap-style:square;v-text-anchor:top" coordsize="2166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" path="m1083,2108r77,-3l1236,2098r74,-13l1382,2067r71,-22l1521,2018r66,-31l1650,1952r60,-39l1768,1870r54,-46l1873,1774r48,-53l1965,1665r40,-59l2041,1545r32,-64l2100,1414r23,-68l2141,1276r13,-73l2162,1130r3,-76l2162,979r-8,-74l2141,833r-18,-71l2100,694r-27,-66l2041,564r-36,-62l1965,443r-44,-56l1873,334r-51,-49l1768,238r-58,-43l1650,156r-63,-35l1521,90,1453,64,1382,41,1310,24,1236,11,1160,3,1083,r-78,3l929,11,855,24,783,41,712,64,644,90r-65,31l515,156r-60,39l397,238r-54,47l292,334r-48,53l200,443r-40,59l124,564,92,628,65,694,42,762,24,833,11,905,3,979,,1054r3,76l11,1203r13,73l42,1346r23,68l92,1481r32,64l160,1606r40,59l244,1721r48,53l343,1824r54,46l455,1913r60,39l579,1987r65,31l712,2045r71,22l855,2085r74,13l1005,2105r78,3xe" filled="f" strokecolor="white" strokeweight=".28011mm">
                  <v:path arrowok="t" o:connecttype="custom" o:connectlocs="1160,1536;1310,1516;1453,1476;1587,1418;1710,1344;1822,1255;1921,1152;2005,1037;2073,912;2123,777;2154,634;2165,485;2154,336;2123,193;2073,59;2005,-67;1921,-182;1822,-284;1710,-374;1587,-448;1453,-505;1310,-545;1160,-566;1005,-566;855,-545;712,-505;579,-448;455,-374;343,-284;244,-182;160,-67;92,59;42,193;11,336;0,485;11,634;42,777;92,912;160,1037;244,1152;343,1255;455,1344;579,1418;712,1476;855,1516;1005,1536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6" type="#_x0000_t202" style="position:absolute;left:6655;top:110;width:15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54D18B5" w14:textId="77777777" w:rsidR="00EF07CA" w:rsidRDefault="00EF07CA" w:rsidP="00EF07CA">
                        <w:pPr>
                          <w:spacing w:before="5" w:line="249" w:lineRule="auto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sz w:val="14"/>
                          </w:rPr>
                          <w:t>Лесно свързване на блоковете чрез връзка тип „рибена кост“</w:t>
                        </w:r>
                      </w:p>
                    </w:txbxContent>
                  </v:textbox>
                </v:shape>
                <v:shape id="Text Box 6" o:spid="_x0000_s1037" type="#_x0000_t202" style="position:absolute;left:7876;top:6176;width:147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33B0D44" w14:textId="77777777" w:rsidR="00EF07CA" w:rsidRDefault="00EF07CA" w:rsidP="00EF07CA">
                        <w:pPr>
                          <w:spacing w:before="5" w:line="249" w:lineRule="auto"/>
                          <w:ind w:right="1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sz w:val="14"/>
                          </w:rPr>
                          <w:t>Страничните стени се монтират върху панти чрез приплъзване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При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изграждането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дренажна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система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ин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-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филтрация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нивото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подпочвените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води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тряб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бъде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най-малко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1.0 m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под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дъното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17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блок</w:t>
      </w:r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четата</w:t>
      </w:r>
      <w:proofErr w:type="spellEnd"/>
    </w:p>
    <w:p w14:paraId="5EDFFE8E" w14:textId="66593B74" w:rsidR="00EF07CA" w:rsidRPr="00546A39" w:rsidRDefault="00EF07CA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Използвайте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подходящ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геотекстил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като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материал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.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Препоръчва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тъкан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геотекстил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висо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ка</w:t>
      </w:r>
      <w:proofErr w:type="spellEnd"/>
      <w:r w:rsidRPr="00546A39">
        <w:rPr>
          <w:rFonts w:ascii="Times New Roman" w:hAnsi="Times New Roman" w:cs="Times New Roman"/>
          <w:color w:val="575756"/>
          <w:spacing w:val="-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плътност</w:t>
      </w:r>
      <w:proofErr w:type="spellEnd"/>
    </w:p>
    <w:p w14:paraId="52357F07" w14:textId="35E9D5B3" w:rsidR="00EF07CA" w:rsidRPr="00546A39" w:rsidRDefault="00EF07CA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Страничните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пространства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обси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пят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със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ситен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чакъл</w:t>
      </w:r>
      <w:proofErr w:type="spellEnd"/>
    </w:p>
    <w:p w14:paraId="69570988" w14:textId="77777777" w:rsidR="00EF07CA" w:rsidRPr="00546A39" w:rsidRDefault="00EF07CA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Областта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движение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колесни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превозни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средства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засипе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80 cm </w:t>
      </w:r>
      <w:proofErr w:type="spellStart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слой</w:t>
      </w:r>
      <w:proofErr w:type="spellEnd"/>
      <w:r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уплътнена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>пръст</w:t>
      </w:r>
      <w:proofErr w:type="spellEnd"/>
      <w:r w:rsidRPr="00546A39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която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асфалтира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или</w:t>
      </w:r>
      <w:proofErr w:type="spellEnd"/>
      <w:r w:rsidRPr="00546A39">
        <w:rPr>
          <w:rFonts w:ascii="Times New Roman" w:hAnsi="Times New Roman" w:cs="Times New Roman"/>
          <w:color w:val="575756"/>
          <w:spacing w:val="-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бетонира</w:t>
      </w:r>
      <w:proofErr w:type="spellEnd"/>
    </w:p>
    <w:p w14:paraId="4B158604" w14:textId="6D2F5F8A" w:rsidR="00EF07CA" w:rsidRPr="00546A39" w:rsidRDefault="00EF07CA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color w:val="575756"/>
          <w:sz w:val="24"/>
          <w:szCs w:val="24"/>
        </w:rPr>
        <w:t>При</w:t>
      </w:r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полагане</w:t>
      </w:r>
      <w:proofErr w:type="spellEnd"/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геотекстил</w:t>
      </w:r>
      <w:proofErr w:type="spellEnd"/>
      <w:r w:rsidRPr="00546A39">
        <w:rPr>
          <w:rFonts w:ascii="Times New Roman" w:hAnsi="Times New Roman" w:cs="Times New Roman"/>
          <w:color w:val="575756"/>
          <w:spacing w:val="-10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или</w:t>
      </w:r>
      <w:proofErr w:type="spellEnd"/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фолио</w:t>
      </w:r>
      <w:proofErr w:type="spellEnd"/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(в</w:t>
      </w:r>
      <w:r w:rsidRPr="00546A39">
        <w:rPr>
          <w:rFonts w:ascii="Times New Roman" w:hAnsi="Times New Roman" w:cs="Times New Roman"/>
          <w:color w:val="575756"/>
          <w:spacing w:val="-11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случай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резервоари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за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ретенция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),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трябва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за</w:t>
      </w:r>
      <w:proofErr w:type="spellEnd"/>
      <w:r w:rsidR="00F801CB">
        <w:rPr>
          <w:rFonts w:ascii="Times New Roman" w:hAnsi="Times New Roman" w:cs="Times New Roman"/>
          <w:color w:val="575756"/>
          <w:spacing w:val="-5"/>
          <w:sz w:val="24"/>
          <w:szCs w:val="24"/>
          <w:lang w:val="bg-BG"/>
        </w:rPr>
        <w:t>стъпят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15-50</w:t>
      </w:r>
      <w:r w:rsidRPr="00546A39">
        <w:rPr>
          <w:rFonts w:ascii="Times New Roman" w:hAnsi="Times New Roman" w:cs="Times New Roman"/>
          <w:color w:val="575756"/>
          <w:spacing w:val="1"/>
          <w:sz w:val="24"/>
          <w:szCs w:val="24"/>
        </w:rPr>
        <w:t xml:space="preserve">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cm</w:t>
      </w:r>
    </w:p>
    <w:p w14:paraId="13C3189A" w14:textId="77777777" w:rsidR="00EF07CA" w:rsidRPr="00546A39" w:rsidRDefault="00EF07CA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Дънните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плочи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поставят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върху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геотекстила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чрез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свързване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една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с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друга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тип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„</w:t>
      </w:r>
      <w:proofErr w:type="spell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длъб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и</w:t>
      </w:r>
      <w:r w:rsidRPr="00546A39">
        <w:rPr>
          <w:rFonts w:ascii="Times New Roman" w:hAnsi="Times New Roman" w:cs="Times New Roman"/>
          <w:color w:val="575756"/>
          <w:spacing w:val="6"/>
          <w:sz w:val="24"/>
          <w:szCs w:val="24"/>
        </w:rPr>
        <w:t xml:space="preserve"> </w:t>
      </w:r>
      <w:proofErr w:type="spellStart"/>
      <w:proofErr w:type="gramStart"/>
      <w:r w:rsidRPr="00546A39">
        <w:rPr>
          <w:rFonts w:ascii="Times New Roman" w:hAnsi="Times New Roman" w:cs="Times New Roman"/>
          <w:color w:val="575756"/>
          <w:sz w:val="24"/>
          <w:szCs w:val="24"/>
        </w:rPr>
        <w:t>жлеб</w:t>
      </w:r>
      <w:proofErr w:type="spellEnd"/>
      <w:r w:rsidRPr="00546A39">
        <w:rPr>
          <w:rFonts w:ascii="Times New Roman" w:hAnsi="Times New Roman" w:cs="Times New Roman"/>
          <w:color w:val="575756"/>
          <w:sz w:val="24"/>
          <w:szCs w:val="24"/>
        </w:rPr>
        <w:t>“</w:t>
      </w:r>
      <w:proofErr w:type="gramEnd"/>
    </w:p>
    <w:p w14:paraId="3E939AEC" w14:textId="77777777" w:rsidR="00EF07CA" w:rsidRPr="00074EC9" w:rsidRDefault="00EF07C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bookmarkStart w:id="1" w:name="_GoBack"/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Вертикалните колони поставете в отворите на дъното</w:t>
      </w:r>
    </w:p>
    <w:p w14:paraId="3FAB1472" w14:textId="358975BB" w:rsidR="00EF07CA" w:rsidRPr="00074EC9" w:rsidRDefault="00EF07C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Страничните панели се монтират само по</w:t>
      </w:r>
      <w:r w:rsidRPr="00074EC9">
        <w:rPr>
          <w:rFonts w:ascii="Times New Roman" w:hAnsi="Times New Roman" w:cs="Times New Roman"/>
          <w:color w:val="53565A" w:themeColor="text1"/>
          <w:spacing w:val="-29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 xml:space="preserve">външните страни на резервоара на определените </w:t>
      </w:r>
      <w:r w:rsidRPr="00074EC9">
        <w:rPr>
          <w:rFonts w:ascii="Times New Roman" w:hAnsi="Times New Roman" w:cs="Times New Roman"/>
          <w:color w:val="53565A" w:themeColor="text1"/>
          <w:spacing w:val="-8"/>
          <w:sz w:val="24"/>
          <w:szCs w:val="24"/>
        </w:rPr>
        <w:t xml:space="preserve">за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това</w:t>
      </w:r>
      <w:r w:rsidRPr="00074EC9">
        <w:rPr>
          <w:rFonts w:ascii="Times New Roman" w:hAnsi="Times New Roman" w:cs="Times New Roman"/>
          <w:color w:val="53565A" w:themeColor="text1"/>
          <w:spacing w:val="-1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места</w:t>
      </w:r>
    </w:p>
    <w:p w14:paraId="213C228C" w14:textId="77777777" w:rsidR="00EF07CA" w:rsidRPr="00074EC9" w:rsidRDefault="00EF07C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 xml:space="preserve">Не забравяйте за правилното позициониране </w:t>
      </w:r>
      <w:r w:rsidRPr="00074EC9">
        <w:rPr>
          <w:rFonts w:ascii="Times New Roman" w:hAnsi="Times New Roman" w:cs="Times New Roman"/>
          <w:color w:val="53565A" w:themeColor="text1"/>
          <w:spacing w:val="-6"/>
          <w:sz w:val="24"/>
          <w:szCs w:val="24"/>
        </w:rPr>
        <w:t xml:space="preserve">на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свързващите</w:t>
      </w:r>
      <w:r w:rsidRPr="00074EC9">
        <w:rPr>
          <w:rFonts w:ascii="Times New Roman" w:hAnsi="Times New Roman" w:cs="Times New Roman"/>
          <w:color w:val="53565A" w:themeColor="text1"/>
          <w:spacing w:val="-1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панели</w:t>
      </w:r>
    </w:p>
    <w:p w14:paraId="1B061321" w14:textId="562F82D9" w:rsidR="00EF07CA" w:rsidRPr="00074EC9" w:rsidRDefault="00EF07C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lastRenderedPageBreak/>
        <w:t xml:space="preserve">Целия резервоар трябва да се обвие с </w:t>
      </w:r>
      <w:r w:rsidRPr="00074EC9">
        <w:rPr>
          <w:rFonts w:ascii="Times New Roman" w:hAnsi="Times New Roman" w:cs="Times New Roman"/>
          <w:color w:val="53565A" w:themeColor="text1"/>
          <w:spacing w:val="-5"/>
          <w:sz w:val="24"/>
          <w:szCs w:val="24"/>
        </w:rPr>
        <w:t>гео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текстил и фолио (за резервоари за</w:t>
      </w:r>
      <w:r w:rsidRPr="00074EC9">
        <w:rPr>
          <w:rFonts w:ascii="Times New Roman" w:hAnsi="Times New Roman" w:cs="Times New Roman"/>
          <w:color w:val="53565A" w:themeColor="text1"/>
          <w:spacing w:val="-6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sz w:val="24"/>
          <w:szCs w:val="24"/>
        </w:rPr>
        <w:t>ретенция)</w:t>
      </w:r>
    </w:p>
    <w:p w14:paraId="53188A4A" w14:textId="2B2C0F7A" w:rsidR="00EF07CA" w:rsidRPr="00074EC9" w:rsidRDefault="00EF07C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Върху</w:t>
      </w:r>
      <w:r w:rsidRPr="00074EC9">
        <w:rPr>
          <w:rFonts w:ascii="Times New Roman" w:hAnsi="Times New Roman" w:cs="Times New Roman"/>
          <w:color w:val="53565A" w:themeColor="text1"/>
          <w:spacing w:val="-28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най-горното</w:t>
      </w:r>
      <w:r w:rsidRPr="00074EC9">
        <w:rPr>
          <w:rFonts w:ascii="Times New Roman" w:hAnsi="Times New Roman" w:cs="Times New Roman"/>
          <w:color w:val="53565A" w:themeColor="text1"/>
          <w:spacing w:val="-28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блокче</w:t>
      </w:r>
      <w:r w:rsidRPr="00074EC9">
        <w:rPr>
          <w:rFonts w:ascii="Times New Roman" w:hAnsi="Times New Roman" w:cs="Times New Roman"/>
          <w:color w:val="53565A" w:themeColor="text1"/>
          <w:spacing w:val="-28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се</w:t>
      </w:r>
      <w:r w:rsidRPr="00074EC9">
        <w:rPr>
          <w:rFonts w:ascii="Times New Roman" w:hAnsi="Times New Roman" w:cs="Times New Roman"/>
          <w:color w:val="53565A" w:themeColor="text1"/>
          <w:spacing w:val="-28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монтират</w:t>
      </w:r>
      <w:r w:rsidRPr="00074EC9">
        <w:rPr>
          <w:rFonts w:ascii="Times New Roman" w:hAnsi="Times New Roman" w:cs="Times New Roman"/>
          <w:color w:val="53565A" w:themeColor="text1"/>
          <w:spacing w:val="-28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spacing w:val="-5"/>
          <w:w w:val="105"/>
          <w:sz w:val="24"/>
          <w:szCs w:val="24"/>
        </w:rPr>
        <w:t>съответ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ните адаптери в зависимост от проектните</w:t>
      </w:r>
      <w:r w:rsidRPr="00074EC9">
        <w:rPr>
          <w:rFonts w:ascii="Times New Roman" w:hAnsi="Times New Roman" w:cs="Times New Roman"/>
          <w:color w:val="53565A" w:themeColor="text1"/>
          <w:spacing w:val="-14"/>
          <w:w w:val="105"/>
          <w:sz w:val="24"/>
          <w:szCs w:val="24"/>
        </w:rPr>
        <w:t xml:space="preserve"> </w:t>
      </w:r>
      <w:r w:rsidRPr="00074EC9">
        <w:rPr>
          <w:rFonts w:ascii="Times New Roman" w:hAnsi="Times New Roman" w:cs="Times New Roman"/>
          <w:color w:val="53565A" w:themeColor="text1"/>
          <w:w w:val="105"/>
          <w:sz w:val="24"/>
          <w:szCs w:val="24"/>
        </w:rPr>
        <w:t>изисквания</w:t>
      </w:r>
    </w:p>
    <w:p w14:paraId="0CBDE1BA" w14:textId="77777777" w:rsidR="00546A39" w:rsidRPr="00074EC9" w:rsidRDefault="00546A39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r w:rsidRPr="00074EC9">
        <w:rPr>
          <w:rFonts w:ascii="Times New Roman" w:hAnsi="Times New Roman" w:cs="Times New Roman"/>
          <w:b/>
          <w:sz w:val="24"/>
          <w:szCs w:val="24"/>
          <w:lang w:val="bg-BG"/>
        </w:rPr>
        <w:t>Диаметри на входовете към дренажното блокче за пълнене и ревизия</w:t>
      </w:r>
      <w:r w:rsidRPr="00074E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>От странични стени за свързване 160, 200, 250, 315 и 400</w:t>
      </w:r>
      <w:r w:rsidRPr="00074EC9">
        <w:rPr>
          <w:rFonts w:ascii="Times New Roman" w:eastAsia="Arial" w:hAnsi="Times New Roman" w:cs="Times New Roman"/>
          <w:sz w:val="24"/>
          <w:szCs w:val="24"/>
        </w:rPr>
        <w:t xml:space="preserve"> mm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. за гладкостенни или оребрени тръби от ПЕ, ПП или </w:t>
      </w:r>
      <w:r w:rsidRPr="00074EC9">
        <w:rPr>
          <w:rFonts w:ascii="Times New Roman" w:eastAsia="Arial" w:hAnsi="Times New Roman" w:cs="Times New Roman"/>
          <w:sz w:val="24"/>
          <w:szCs w:val="24"/>
        </w:rPr>
        <w:t xml:space="preserve">PVC 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>материал</w:t>
      </w:r>
      <w:r w:rsidRPr="00074EC9">
        <w:rPr>
          <w:rFonts w:ascii="Times New Roman" w:eastAsia="Arial" w:hAnsi="Times New Roman" w:cs="Times New Roman"/>
          <w:sz w:val="24"/>
          <w:szCs w:val="24"/>
        </w:rPr>
        <w:t>!</w:t>
      </w:r>
    </w:p>
    <w:p w14:paraId="6B89646D" w14:textId="010D9179" w:rsidR="00546A39" w:rsidRPr="00074EC9" w:rsidRDefault="00546A39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r w:rsidRPr="00074EC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Адаптори за горно влизане към системата подходящи за кан. тръби с диаметри: 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>От горната страна OD 400, OD 200</w:t>
      </w:r>
      <w:r w:rsidRPr="00074EC9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за гладкостенни или оребрени тръби от ПЕ, ПП или </w:t>
      </w:r>
      <w:r w:rsidRPr="00074EC9">
        <w:rPr>
          <w:rFonts w:ascii="Times New Roman" w:eastAsia="Arial" w:hAnsi="Times New Roman" w:cs="Times New Roman"/>
          <w:sz w:val="24"/>
          <w:szCs w:val="24"/>
        </w:rPr>
        <w:t xml:space="preserve">PVC </w:t>
      </w:r>
      <w:r w:rsidRPr="00074EC9">
        <w:rPr>
          <w:rFonts w:ascii="Times New Roman" w:eastAsia="Arial" w:hAnsi="Times New Roman" w:cs="Times New Roman"/>
          <w:sz w:val="24"/>
          <w:szCs w:val="24"/>
          <w:lang w:val="bg-BG"/>
        </w:rPr>
        <w:t>материал</w:t>
      </w:r>
      <w:r w:rsidRPr="00074EC9">
        <w:rPr>
          <w:rFonts w:ascii="Times New Roman" w:eastAsia="Arial" w:hAnsi="Times New Roman" w:cs="Times New Roman"/>
          <w:sz w:val="24"/>
          <w:szCs w:val="24"/>
        </w:rPr>
        <w:t>!</w:t>
      </w:r>
    </w:p>
    <w:bookmarkEnd w:id="1"/>
    <w:p w14:paraId="79498EEC" w14:textId="76D63168" w:rsidR="00EF07CA" w:rsidRDefault="00EF07CA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0CB69" wp14:editId="4AB2DBCF">
            <wp:extent cx="6120765" cy="3080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4A43" w14:textId="77777777" w:rsidR="00511A66" w:rsidRPr="00546A39" w:rsidRDefault="00511A66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608AE2AD" w14:textId="4F3B2536" w:rsidR="00FE7D3D" w:rsidRDefault="00FE7D3D" w:rsidP="00FE7D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E7D3D">
        <w:rPr>
          <w:rFonts w:ascii="Times New Roman" w:hAnsi="Times New Roman" w:cs="Times New Roman"/>
          <w:b/>
          <w:bCs/>
          <w:sz w:val="24"/>
          <w:szCs w:val="24"/>
          <w:lang w:val="bg-BG"/>
        </w:rPr>
        <w:t>Пайплайф България не извършва строително монтажни дейности,</w:t>
      </w:r>
      <w:r w:rsidR="00E61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7D3D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както и не доставя инертните материали необходими за изпълнението на съоръжението !</w:t>
      </w:r>
    </w:p>
    <w:p w14:paraId="0FF95DDB" w14:textId="77777777" w:rsidR="00FE7D3D" w:rsidRPr="00FE7D3D" w:rsidRDefault="00FE7D3D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62D87B20" w14:textId="77777777" w:rsidR="00473AD9" w:rsidRPr="00546A39" w:rsidRDefault="008D12AA" w:rsidP="00546A3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Възможност за </w:t>
      </w:r>
      <w:r w:rsidRPr="00546A39">
        <w:rPr>
          <w:rFonts w:ascii="Times New Roman" w:hAnsi="Times New Roman" w:cs="Times New Roman"/>
          <w:b/>
          <w:bCs/>
          <w:sz w:val="24"/>
          <w:szCs w:val="24"/>
        </w:rPr>
        <w:t xml:space="preserve">CCTV </w:t>
      </w:r>
      <w:r w:rsidRPr="00546A39">
        <w:rPr>
          <w:rFonts w:ascii="Times New Roman" w:hAnsi="Times New Roman" w:cs="Times New Roman"/>
          <w:b/>
          <w:bCs/>
          <w:sz w:val="24"/>
          <w:szCs w:val="24"/>
          <w:lang w:val="bg-BG"/>
        </w:rPr>
        <w:t>инспекция и наблюдение</w:t>
      </w:r>
    </w:p>
    <w:p w14:paraId="25F868FF" w14:textId="3F5836DF" w:rsidR="00473AD9" w:rsidRPr="00546A39" w:rsidRDefault="0089412E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24E699" wp14:editId="7C88C5E6">
            <wp:simplePos x="0" y="0"/>
            <wp:positionH relativeFrom="column">
              <wp:posOffset>2443903</wp:posOffset>
            </wp:positionH>
            <wp:positionV relativeFrom="paragraph">
              <wp:posOffset>183091</wp:posOffset>
            </wp:positionV>
            <wp:extent cx="3161100" cy="1640205"/>
            <wp:effectExtent l="0" t="0" r="1270" b="0"/>
            <wp:wrapNone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8" cy="16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7CA" w:rsidRPr="00546A39">
        <w:rPr>
          <w:rFonts w:ascii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59264" behindDoc="0" locked="0" layoutInCell="1" allowOverlap="1" wp14:anchorId="1EE460FF" wp14:editId="7C834339">
            <wp:simplePos x="0" y="0"/>
            <wp:positionH relativeFrom="column">
              <wp:posOffset>364490</wp:posOffset>
            </wp:positionH>
            <wp:positionV relativeFrom="paragraph">
              <wp:posOffset>183515</wp:posOffset>
            </wp:positionV>
            <wp:extent cx="2009775" cy="1640205"/>
            <wp:effectExtent l="0" t="0" r="9525" b="571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0C778" w14:textId="2E5799F9" w:rsidR="00473AD9" w:rsidRDefault="00EF07CA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39234988" wp14:editId="279C7B5E">
            <wp:extent cx="2914650" cy="1564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0F9B" w14:textId="00927ED7" w:rsidR="00D11624" w:rsidRDefault="00D1162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4FC6B17B" w14:textId="4E63E411" w:rsidR="00473AD9" w:rsidRPr="00D11624" w:rsidRDefault="00473AD9" w:rsidP="00D1162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D11624"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Какво да правим и какво не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473AD9" w:rsidRPr="00546A39" w14:paraId="17BCA231" w14:textId="77777777" w:rsidTr="00473AD9">
        <w:trPr>
          <w:trHeight w:val="736"/>
        </w:trPr>
        <w:tc>
          <w:tcPr>
            <w:tcW w:w="4865" w:type="dxa"/>
            <w:shd w:val="clear" w:color="auto" w:fill="auto"/>
          </w:tcPr>
          <w:p w14:paraId="1493A7F5" w14:textId="77777777" w:rsidR="00473AD9" w:rsidRPr="00546A39" w:rsidRDefault="00473AD9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Добре</w:t>
            </w: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3C4BB0E5" wp14:editId="3ECE1BEE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7F9F2789" w14:textId="77777777" w:rsidR="00473AD9" w:rsidRPr="00546A39" w:rsidRDefault="00473AD9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Грешно</w:t>
            </w: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4125208" wp14:editId="4DE1A4D8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9" w:rsidRPr="00546A39" w14:paraId="5749998B" w14:textId="77777777" w:rsidTr="0089412E">
        <w:trPr>
          <w:trHeight w:val="2465"/>
        </w:trPr>
        <w:tc>
          <w:tcPr>
            <w:tcW w:w="4865" w:type="dxa"/>
            <w:shd w:val="clear" w:color="auto" w:fill="auto"/>
          </w:tcPr>
          <w:p w14:paraId="3AA6E92C" w14:textId="77777777" w:rsidR="00473AD9" w:rsidRPr="00546A39" w:rsidRDefault="00881176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>Плоска повърхност</w:t>
            </w:r>
          </w:p>
          <w:p w14:paraId="736A7EEE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7DC530" wp14:editId="5F138B38">
                      <wp:simplePos x="0" y="0"/>
                      <wp:positionH relativeFrom="column">
                        <wp:posOffset>26882</wp:posOffset>
                      </wp:positionH>
                      <wp:positionV relativeFrom="paragraph">
                        <wp:posOffset>111971</wp:posOffset>
                      </wp:positionV>
                      <wp:extent cx="2470150" cy="1093893"/>
                      <wp:effectExtent l="0" t="0" r="25400" b="1143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093893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8B93E6" id="Group 79" o:spid="_x0000_s1026" style="position:absolute;margin-left:2.1pt;margin-top:8.8pt;width:194.5pt;height:86.15pt;z-index:251663360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VQAAAABSZ2h0bG9uZwAAAU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E4QklNBAwAAAAAEyYA&#10;AAABAAAAoAAAACkAAAHgAABM4AAAEwoAGAAB/9j/4AAQSkZJRgABAgAASABIAAD/7QAMQWRvYmVf&#10;Q00AAv/uAA5BZG9iZQBkgAAAAAH/2wCEAAwICAgJCAwJCQwRCwoLERUPDAwPFRgTExUTExgRDAwM&#10;DAwMEQwMDAwMDAwMDAwMDAwMDAwMDAwMDAwMDAwMDAwBDQsLDQ4NEA4OEBQODg4UFA4ODg4UEQwM&#10;DAwMEREMDAwMDAwRDAwMDAwMDAwMDAwMDAwMDAwMDAwMDAwMDAwMDP/AABEIAC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DNzA3MUMz&#10;MTA4MDVCRDlDN0NDNTU3NzkwRTZGREZBMTwvZXhpZjpOYXRpdmVEaWdlc3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25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57947888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E0CDD9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45F2DF" w14:textId="77777777" w:rsidR="00473AD9" w:rsidRPr="00546A39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83245D" w14:textId="77777777" w:rsidR="00473AD9" w:rsidRPr="00546A39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C16C4F8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866" w:type="dxa"/>
            <w:shd w:val="clear" w:color="auto" w:fill="auto"/>
          </w:tcPr>
          <w:p w14:paraId="08AB5ADC" w14:textId="30B4C9F1" w:rsidR="00473AD9" w:rsidRDefault="008257B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46A3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Наклонена повърхност над блокчетата</w:t>
            </w:r>
          </w:p>
          <w:p w14:paraId="36F170A9" w14:textId="22B3E2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A3FFE4A" wp14:editId="1F68A478">
                      <wp:simplePos x="0" y="0"/>
                      <wp:positionH relativeFrom="column">
                        <wp:posOffset>70273</wp:posOffset>
                      </wp:positionH>
                      <wp:positionV relativeFrom="paragraph">
                        <wp:posOffset>67521</wp:posOffset>
                      </wp:positionV>
                      <wp:extent cx="2470150" cy="1115483"/>
                      <wp:effectExtent l="0" t="19050" r="25400" b="2794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15483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990C7" id="Group 67" o:spid="_x0000_s1026" style="position:absolute;margin-left:5.55pt;margin-top:5.3pt;width:194.5pt;height:87.85pt;z-index:251662336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K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VQAAAABSZ2h0bG9uZwAAAU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E4QklNBAwAAAAAEyYAAAAB&#10;AAAAoAAAACkAAAHgAABM4AAAEwoAGAAB/9j/4AAQSkZJRgABAgA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DNzA3MUMzMTA4&#10;MDVCRDlDN0NDNTU3NzkwRTZGREZBMT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</w:p>
          <w:p w14:paraId="14566A52" w14:textId="777777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1C031CB" w14:textId="777777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408F5F58" w14:textId="52397812" w:rsidR="00E61353" w:rsidRPr="00546A39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3AD9" w:rsidRPr="00546A39" w14:paraId="284C465F" w14:textId="77777777" w:rsidTr="00D04BDC">
        <w:trPr>
          <w:trHeight w:val="1575"/>
        </w:trPr>
        <w:tc>
          <w:tcPr>
            <w:tcW w:w="4865" w:type="dxa"/>
            <w:shd w:val="clear" w:color="auto" w:fill="auto"/>
          </w:tcPr>
          <w:p w14:paraId="3D945CE3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7FBC3FCF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46A3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Само леки машини по повърхността по време на монтажа</w:t>
            </w:r>
          </w:p>
          <w:p w14:paraId="73E8F61C" w14:textId="77777777" w:rsidR="008D12AA" w:rsidRPr="00546A39" w:rsidRDefault="008D12A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866" w:type="dxa"/>
            <w:shd w:val="clear" w:color="auto" w:fill="auto"/>
          </w:tcPr>
          <w:p w14:paraId="4B369193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7B828E" w14:textId="77777777" w:rsidR="00473AD9" w:rsidRPr="00546A39" w:rsidRDefault="00881176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color w:val="222222"/>
                <w:sz w:val="24"/>
                <w:szCs w:val="24"/>
                <w:lang w:val="bg-BG"/>
              </w:rPr>
              <w:t>Никакви кранове или други тежки превозни средства върху блокчетата преди окончателното покритие - тротоарите</w:t>
            </w:r>
          </w:p>
        </w:tc>
      </w:tr>
    </w:tbl>
    <w:p w14:paraId="11347A9D" w14:textId="77777777" w:rsidR="00B70984" w:rsidRPr="00546A39" w:rsidRDefault="00B70984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2550932E" w14:textId="77777777" w:rsidR="00216A23" w:rsidRPr="00546A39" w:rsidRDefault="00216A23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F2B23C1" w14:textId="44A67EAF" w:rsidR="00216A23" w:rsidRPr="00546A39" w:rsidRDefault="00216A23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sectPr w:rsidR="00216A23" w:rsidRPr="00546A39" w:rsidSect="00B3735D">
      <w:headerReference w:type="default" r:id="rId26"/>
      <w:pgSz w:w="11906" w:h="16838" w:code="9"/>
      <w:pgMar w:top="1985" w:right="849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63FCA" w14:textId="77777777" w:rsidR="00313B4E" w:rsidRDefault="00313B4E" w:rsidP="0028004E">
      <w:r>
        <w:separator/>
      </w:r>
    </w:p>
  </w:endnote>
  <w:endnote w:type="continuationSeparator" w:id="0">
    <w:p w14:paraId="2A77DE75" w14:textId="77777777" w:rsidR="00313B4E" w:rsidRDefault="00313B4E" w:rsidP="002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7D213" w14:textId="77777777" w:rsidR="00313B4E" w:rsidRDefault="00313B4E" w:rsidP="0028004E">
      <w:r>
        <w:separator/>
      </w:r>
    </w:p>
  </w:footnote>
  <w:footnote w:type="continuationSeparator" w:id="0">
    <w:p w14:paraId="0C0929A3" w14:textId="77777777" w:rsidR="00313B4E" w:rsidRDefault="00313B4E" w:rsidP="002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Eindruck"/>
      <w:tag w:val="Eindruck"/>
      <w:id w:val="1354382181"/>
      <w:lock w:val="sdtContentLocked"/>
    </w:sdtPr>
    <w:sdtEndPr/>
    <w:sdtContent>
      <w:p w14:paraId="0B219A2E" w14:textId="77777777" w:rsidR="0028004E" w:rsidRDefault="00F47688">
        <w:pPr>
          <w:pStyle w:val="Header"/>
        </w:pPr>
        <w:r>
          <w:rPr>
            <w:noProof/>
            <w:lang w:val="de-DE" w:eastAsia="zh-TW"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03332FC8" wp14:editId="5DBCC127">
                  <wp:simplePos x="0" y="0"/>
                  <wp:positionH relativeFrom="page">
                    <wp:posOffset>0</wp:posOffset>
                  </wp:positionH>
                  <wp:positionV relativeFrom="page">
                    <wp:posOffset>3600450</wp:posOffset>
                  </wp:positionV>
                  <wp:extent cx="180000" cy="0"/>
                  <wp:effectExtent l="0" t="0" r="10795" b="19050"/>
                  <wp:wrapNone/>
                  <wp:docPr id="8" name="Gerade Verbindung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381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B95D95C" id="Gerade Verbindung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3.5pt" to="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" strokecolor="#003da5 [3204]" strokeweight=".3pt">
                  <v:stroke joinstyle="miter"/>
                  <w10:wrap anchorx="page" anchory="page"/>
                  <w10:anchorlock/>
                </v:line>
              </w:pict>
            </mc:Fallback>
          </mc:AlternateContent>
        </w:r>
        <w:r w:rsidR="0028004E">
          <w:rPr>
            <w:noProof/>
            <w:lang w:val="de-DE" w:eastAsia="zh-TW"/>
          </w:rPr>
          <mc:AlternateContent>
            <mc:Choice Requires="wps">
              <w:drawing>
                <wp:anchor distT="0" distB="0" distL="114300" distR="114300" simplePos="0" relativeHeight="251666432" behindDoc="0" locked="1" layoutInCell="1" allowOverlap="1" wp14:anchorId="2D4AE989" wp14:editId="2DEDFA9F">
                  <wp:simplePos x="0" y="0"/>
                  <wp:positionH relativeFrom="page">
                    <wp:posOffset>-1080135</wp:posOffset>
                  </wp:positionH>
                  <wp:positionV relativeFrom="page">
                    <wp:posOffset>7008495</wp:posOffset>
                  </wp:positionV>
                  <wp:extent cx="5626800" cy="5626800"/>
                  <wp:effectExtent l="0" t="0" r="0" b="0"/>
                  <wp:wrapNone/>
                  <wp:docPr id="7" name="Freefor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5626800" cy="5626800"/>
                          </a:xfrm>
                          <a:custGeom>
                            <a:avLst/>
                            <a:gdLst>
                              <a:gd name="T0" fmla="*/ 6334 w 16044"/>
                              <a:gd name="T1" fmla="*/ 15013 h 16044"/>
                              <a:gd name="T2" fmla="*/ 4737 w 16044"/>
                              <a:gd name="T3" fmla="*/ 14475 h 16044"/>
                              <a:gd name="T4" fmla="*/ 3342 w 16044"/>
                              <a:gd name="T5" fmla="*/ 13581 h 16044"/>
                              <a:gd name="T6" fmla="*/ 2205 w 16044"/>
                              <a:gd name="T7" fmla="*/ 12388 h 16044"/>
                              <a:gd name="T8" fmla="*/ 1378 w 16044"/>
                              <a:gd name="T9" fmla="*/ 10948 h 16044"/>
                              <a:gd name="T10" fmla="*/ 917 w 16044"/>
                              <a:gd name="T11" fmla="*/ 9317 h 16044"/>
                              <a:gd name="T12" fmla="*/ 872 w 16044"/>
                              <a:gd name="T13" fmla="*/ 7564 h 16044"/>
                              <a:gd name="T14" fmla="*/ 1254 w 16044"/>
                              <a:gd name="T15" fmla="*/ 5901 h 16044"/>
                              <a:gd name="T16" fmla="*/ 2013 w 16044"/>
                              <a:gd name="T17" fmla="*/ 4418 h 16044"/>
                              <a:gd name="T18" fmla="*/ 3092 w 16044"/>
                              <a:gd name="T19" fmla="*/ 3172 h 16044"/>
                              <a:gd name="T20" fmla="*/ 4440 w 16044"/>
                              <a:gd name="T21" fmla="*/ 2214 h 16044"/>
                              <a:gd name="T22" fmla="*/ 6001 w 16044"/>
                              <a:gd name="T23" fmla="*/ 1599 h 16044"/>
                              <a:gd name="T24" fmla="*/ 7722 w 16044"/>
                              <a:gd name="T25" fmla="*/ 1383 h 16044"/>
                              <a:gd name="T26" fmla="*/ 9443 w 16044"/>
                              <a:gd name="T27" fmla="*/ 1599 h 16044"/>
                              <a:gd name="T28" fmla="*/ 11004 w 16044"/>
                              <a:gd name="T29" fmla="*/ 2214 h 16044"/>
                              <a:gd name="T30" fmla="*/ 12352 w 16044"/>
                              <a:gd name="T31" fmla="*/ 3172 h 16044"/>
                              <a:gd name="T32" fmla="*/ 13432 w 16044"/>
                              <a:gd name="T33" fmla="*/ 4418 h 16044"/>
                              <a:gd name="T34" fmla="*/ 14190 w 16044"/>
                              <a:gd name="T35" fmla="*/ 5901 h 16044"/>
                              <a:gd name="T36" fmla="*/ 14572 w 16044"/>
                              <a:gd name="T37" fmla="*/ 7564 h 16044"/>
                              <a:gd name="T38" fmla="*/ 14528 w 16044"/>
                              <a:gd name="T39" fmla="*/ 9317 h 16044"/>
                              <a:gd name="T40" fmla="*/ 14067 w 16044"/>
                              <a:gd name="T41" fmla="*/ 10948 h 16044"/>
                              <a:gd name="T42" fmla="*/ 13239 w 16044"/>
                              <a:gd name="T43" fmla="*/ 12388 h 16044"/>
                              <a:gd name="T44" fmla="*/ 12101 w 16044"/>
                              <a:gd name="T45" fmla="*/ 13581 h 16044"/>
                              <a:gd name="T46" fmla="*/ 10707 w 16044"/>
                              <a:gd name="T47" fmla="*/ 14475 h 16044"/>
                              <a:gd name="T48" fmla="*/ 9110 w 16044"/>
                              <a:gd name="T49" fmla="*/ 15013 h 16044"/>
                              <a:gd name="T50" fmla="*/ 8022 w 16044"/>
                              <a:gd name="T51" fmla="*/ 0 h 16044"/>
                              <a:gd name="T52" fmla="*/ 6018 w 16044"/>
                              <a:gd name="T53" fmla="*/ 253 h 16044"/>
                              <a:gd name="T54" fmla="*/ 4199 w 16044"/>
                              <a:gd name="T55" fmla="*/ 969 h 16044"/>
                              <a:gd name="T56" fmla="*/ 2628 w 16044"/>
                              <a:gd name="T57" fmla="*/ 2084 h 16044"/>
                              <a:gd name="T58" fmla="*/ 1370 w 16044"/>
                              <a:gd name="T59" fmla="*/ 3537 h 16044"/>
                              <a:gd name="T60" fmla="*/ 486 w 16044"/>
                              <a:gd name="T61" fmla="*/ 5263 h 16044"/>
                              <a:gd name="T62" fmla="*/ 41 w 16044"/>
                              <a:gd name="T63" fmla="*/ 7202 h 16044"/>
                              <a:gd name="T64" fmla="*/ 92 w 16044"/>
                              <a:gd name="T65" fmla="*/ 9243 h 16044"/>
                              <a:gd name="T66" fmla="*/ 631 w 16044"/>
                              <a:gd name="T67" fmla="*/ 11145 h 16044"/>
                              <a:gd name="T68" fmla="*/ 1593 w 16044"/>
                              <a:gd name="T69" fmla="*/ 12822 h 16044"/>
                              <a:gd name="T70" fmla="*/ 2919 w 16044"/>
                              <a:gd name="T71" fmla="*/ 14212 h 16044"/>
                              <a:gd name="T72" fmla="*/ 4544 w 16044"/>
                              <a:gd name="T73" fmla="*/ 15253 h 16044"/>
                              <a:gd name="T74" fmla="*/ 6406 w 16044"/>
                              <a:gd name="T75" fmla="*/ 15881 h 16044"/>
                              <a:gd name="T76" fmla="*/ 8435 w 16044"/>
                              <a:gd name="T77" fmla="*/ 16034 h 16044"/>
                              <a:gd name="T78" fmla="*/ 10408 w 16044"/>
                              <a:gd name="T79" fmla="*/ 15683 h 16044"/>
                              <a:gd name="T80" fmla="*/ 12181 w 16044"/>
                              <a:gd name="T81" fmla="*/ 14883 h 16044"/>
                              <a:gd name="T82" fmla="*/ 13695 w 16044"/>
                              <a:gd name="T83" fmla="*/ 13695 h 16044"/>
                              <a:gd name="T84" fmla="*/ 14883 w 16044"/>
                              <a:gd name="T85" fmla="*/ 12181 h 16044"/>
                              <a:gd name="T86" fmla="*/ 15683 w 16044"/>
                              <a:gd name="T87" fmla="*/ 10408 h 16044"/>
                              <a:gd name="T88" fmla="*/ 16034 w 16044"/>
                              <a:gd name="T89" fmla="*/ 8435 h 16044"/>
                              <a:gd name="T90" fmla="*/ 15881 w 16044"/>
                              <a:gd name="T91" fmla="*/ 6406 h 16044"/>
                              <a:gd name="T92" fmla="*/ 15253 w 16044"/>
                              <a:gd name="T93" fmla="*/ 4544 h 16044"/>
                              <a:gd name="T94" fmla="*/ 14212 w 16044"/>
                              <a:gd name="T95" fmla="*/ 2919 h 16044"/>
                              <a:gd name="T96" fmla="*/ 12822 w 16044"/>
                              <a:gd name="T97" fmla="*/ 1593 h 16044"/>
                              <a:gd name="T98" fmla="*/ 11145 w 16044"/>
                              <a:gd name="T99" fmla="*/ 631 h 16044"/>
                              <a:gd name="T100" fmla="*/ 9243 w 16044"/>
                              <a:gd name="T101" fmla="*/ 92 h 16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44" h="16044">
                                <a:moveTo>
                                  <a:pt x="7722" y="15154"/>
                                </a:moveTo>
                                <a:lnTo>
                                  <a:pt x="7367" y="15145"/>
                                </a:lnTo>
                                <a:lnTo>
                                  <a:pt x="7018" y="15117"/>
                                </a:lnTo>
                                <a:lnTo>
                                  <a:pt x="6673" y="15074"/>
                                </a:lnTo>
                                <a:lnTo>
                                  <a:pt x="6334" y="15013"/>
                                </a:lnTo>
                                <a:lnTo>
                                  <a:pt x="6001" y="14937"/>
                                </a:lnTo>
                                <a:lnTo>
                                  <a:pt x="5675" y="14844"/>
                                </a:lnTo>
                                <a:lnTo>
                                  <a:pt x="5355" y="14735"/>
                                </a:lnTo>
                                <a:lnTo>
                                  <a:pt x="5042" y="14612"/>
                                </a:lnTo>
                                <a:lnTo>
                                  <a:pt x="4737" y="14475"/>
                                </a:lnTo>
                                <a:lnTo>
                                  <a:pt x="4440" y="14322"/>
                                </a:lnTo>
                                <a:lnTo>
                                  <a:pt x="4151" y="14157"/>
                                </a:lnTo>
                                <a:lnTo>
                                  <a:pt x="3873" y="13977"/>
                                </a:lnTo>
                                <a:lnTo>
                                  <a:pt x="3603" y="13786"/>
                                </a:lnTo>
                                <a:lnTo>
                                  <a:pt x="3342" y="13581"/>
                                </a:lnTo>
                                <a:lnTo>
                                  <a:pt x="3092" y="13365"/>
                                </a:lnTo>
                                <a:lnTo>
                                  <a:pt x="2854" y="13137"/>
                                </a:lnTo>
                                <a:lnTo>
                                  <a:pt x="2625" y="12897"/>
                                </a:lnTo>
                                <a:lnTo>
                                  <a:pt x="2409" y="12648"/>
                                </a:lnTo>
                                <a:lnTo>
                                  <a:pt x="2205" y="12388"/>
                                </a:lnTo>
                                <a:lnTo>
                                  <a:pt x="2013" y="12117"/>
                                </a:lnTo>
                                <a:lnTo>
                                  <a:pt x="1834" y="11838"/>
                                </a:lnTo>
                                <a:lnTo>
                                  <a:pt x="1668" y="11550"/>
                                </a:lnTo>
                                <a:lnTo>
                                  <a:pt x="1516" y="11253"/>
                                </a:lnTo>
                                <a:lnTo>
                                  <a:pt x="1378" y="10948"/>
                                </a:lnTo>
                                <a:lnTo>
                                  <a:pt x="1254" y="10635"/>
                                </a:lnTo>
                                <a:lnTo>
                                  <a:pt x="1146" y="10315"/>
                                </a:lnTo>
                                <a:lnTo>
                                  <a:pt x="1054" y="9988"/>
                                </a:lnTo>
                                <a:lnTo>
                                  <a:pt x="977" y="9655"/>
                                </a:lnTo>
                                <a:lnTo>
                                  <a:pt x="917" y="9317"/>
                                </a:lnTo>
                                <a:lnTo>
                                  <a:pt x="872" y="8972"/>
                                </a:lnTo>
                                <a:lnTo>
                                  <a:pt x="845" y="8623"/>
                                </a:lnTo>
                                <a:lnTo>
                                  <a:pt x="837" y="8268"/>
                                </a:lnTo>
                                <a:lnTo>
                                  <a:pt x="845" y="7914"/>
                                </a:lnTo>
                                <a:lnTo>
                                  <a:pt x="872" y="7564"/>
                                </a:lnTo>
                                <a:lnTo>
                                  <a:pt x="917" y="7220"/>
                                </a:lnTo>
                                <a:lnTo>
                                  <a:pt x="977" y="6881"/>
                                </a:lnTo>
                                <a:lnTo>
                                  <a:pt x="1054" y="6547"/>
                                </a:lnTo>
                                <a:lnTo>
                                  <a:pt x="1146" y="6221"/>
                                </a:lnTo>
                                <a:lnTo>
                                  <a:pt x="1254" y="5901"/>
                                </a:lnTo>
                                <a:lnTo>
                                  <a:pt x="1378" y="5588"/>
                                </a:lnTo>
                                <a:lnTo>
                                  <a:pt x="1516" y="5283"/>
                                </a:lnTo>
                                <a:lnTo>
                                  <a:pt x="1668" y="4986"/>
                                </a:lnTo>
                                <a:lnTo>
                                  <a:pt x="1834" y="4698"/>
                                </a:lnTo>
                                <a:lnTo>
                                  <a:pt x="2013" y="4418"/>
                                </a:lnTo>
                                <a:lnTo>
                                  <a:pt x="2205" y="4148"/>
                                </a:lnTo>
                                <a:lnTo>
                                  <a:pt x="2409" y="3889"/>
                                </a:lnTo>
                                <a:lnTo>
                                  <a:pt x="2625" y="3639"/>
                                </a:lnTo>
                                <a:lnTo>
                                  <a:pt x="2854" y="3399"/>
                                </a:lnTo>
                                <a:lnTo>
                                  <a:pt x="3092" y="3172"/>
                                </a:lnTo>
                                <a:lnTo>
                                  <a:pt x="3342" y="2955"/>
                                </a:lnTo>
                                <a:lnTo>
                                  <a:pt x="3603" y="2751"/>
                                </a:lnTo>
                                <a:lnTo>
                                  <a:pt x="3873" y="2559"/>
                                </a:lnTo>
                                <a:lnTo>
                                  <a:pt x="4151" y="2380"/>
                                </a:lnTo>
                                <a:lnTo>
                                  <a:pt x="4440" y="2214"/>
                                </a:lnTo>
                                <a:lnTo>
                                  <a:pt x="4737" y="2062"/>
                                </a:lnTo>
                                <a:lnTo>
                                  <a:pt x="5042" y="1924"/>
                                </a:lnTo>
                                <a:lnTo>
                                  <a:pt x="5355" y="1801"/>
                                </a:lnTo>
                                <a:lnTo>
                                  <a:pt x="5675" y="1693"/>
                                </a:lnTo>
                                <a:lnTo>
                                  <a:pt x="6001" y="1599"/>
                                </a:lnTo>
                                <a:lnTo>
                                  <a:pt x="6334" y="1523"/>
                                </a:lnTo>
                                <a:lnTo>
                                  <a:pt x="6673" y="1462"/>
                                </a:lnTo>
                                <a:lnTo>
                                  <a:pt x="7018" y="1418"/>
                                </a:lnTo>
                                <a:lnTo>
                                  <a:pt x="7367" y="1392"/>
                                </a:lnTo>
                                <a:lnTo>
                                  <a:pt x="7722" y="1383"/>
                                </a:lnTo>
                                <a:lnTo>
                                  <a:pt x="8076" y="1392"/>
                                </a:lnTo>
                                <a:lnTo>
                                  <a:pt x="8426" y="1418"/>
                                </a:lnTo>
                                <a:lnTo>
                                  <a:pt x="8771" y="1462"/>
                                </a:lnTo>
                                <a:lnTo>
                                  <a:pt x="9110" y="1523"/>
                                </a:lnTo>
                                <a:lnTo>
                                  <a:pt x="9443" y="1599"/>
                                </a:lnTo>
                                <a:lnTo>
                                  <a:pt x="9770" y="1693"/>
                                </a:lnTo>
                                <a:lnTo>
                                  <a:pt x="10090" y="1801"/>
                                </a:lnTo>
                                <a:lnTo>
                                  <a:pt x="10403" y="1924"/>
                                </a:lnTo>
                                <a:lnTo>
                                  <a:pt x="10707" y="2062"/>
                                </a:lnTo>
                                <a:lnTo>
                                  <a:pt x="11004" y="2214"/>
                                </a:lnTo>
                                <a:lnTo>
                                  <a:pt x="11292" y="2380"/>
                                </a:lnTo>
                                <a:lnTo>
                                  <a:pt x="11572" y="2559"/>
                                </a:lnTo>
                                <a:lnTo>
                                  <a:pt x="11841" y="2751"/>
                                </a:lnTo>
                                <a:lnTo>
                                  <a:pt x="12101" y="2955"/>
                                </a:lnTo>
                                <a:lnTo>
                                  <a:pt x="12352" y="3172"/>
                                </a:lnTo>
                                <a:lnTo>
                                  <a:pt x="12591" y="3399"/>
                                </a:lnTo>
                                <a:lnTo>
                                  <a:pt x="12818" y="3639"/>
                                </a:lnTo>
                                <a:lnTo>
                                  <a:pt x="13035" y="3889"/>
                                </a:lnTo>
                                <a:lnTo>
                                  <a:pt x="13239" y="4148"/>
                                </a:lnTo>
                                <a:lnTo>
                                  <a:pt x="13432" y="4418"/>
                                </a:lnTo>
                                <a:lnTo>
                                  <a:pt x="13610" y="4698"/>
                                </a:lnTo>
                                <a:lnTo>
                                  <a:pt x="13776" y="4986"/>
                                </a:lnTo>
                                <a:lnTo>
                                  <a:pt x="13928" y="5283"/>
                                </a:lnTo>
                                <a:lnTo>
                                  <a:pt x="14067" y="5588"/>
                                </a:lnTo>
                                <a:lnTo>
                                  <a:pt x="14190" y="5901"/>
                                </a:lnTo>
                                <a:lnTo>
                                  <a:pt x="14298" y="6221"/>
                                </a:lnTo>
                                <a:lnTo>
                                  <a:pt x="14390" y="6547"/>
                                </a:lnTo>
                                <a:lnTo>
                                  <a:pt x="14468" y="6881"/>
                                </a:lnTo>
                                <a:lnTo>
                                  <a:pt x="14528" y="7220"/>
                                </a:lnTo>
                                <a:lnTo>
                                  <a:pt x="14572" y="7564"/>
                                </a:lnTo>
                                <a:lnTo>
                                  <a:pt x="14598" y="7914"/>
                                </a:lnTo>
                                <a:lnTo>
                                  <a:pt x="14607" y="8268"/>
                                </a:lnTo>
                                <a:lnTo>
                                  <a:pt x="14598" y="8623"/>
                                </a:lnTo>
                                <a:lnTo>
                                  <a:pt x="14572" y="8972"/>
                                </a:lnTo>
                                <a:lnTo>
                                  <a:pt x="14528" y="9317"/>
                                </a:lnTo>
                                <a:lnTo>
                                  <a:pt x="14468" y="9655"/>
                                </a:lnTo>
                                <a:lnTo>
                                  <a:pt x="14390" y="9988"/>
                                </a:lnTo>
                                <a:lnTo>
                                  <a:pt x="14298" y="10315"/>
                                </a:lnTo>
                                <a:lnTo>
                                  <a:pt x="14190" y="10635"/>
                                </a:lnTo>
                                <a:lnTo>
                                  <a:pt x="14067" y="10948"/>
                                </a:lnTo>
                                <a:lnTo>
                                  <a:pt x="13928" y="11253"/>
                                </a:lnTo>
                                <a:lnTo>
                                  <a:pt x="13776" y="11550"/>
                                </a:lnTo>
                                <a:lnTo>
                                  <a:pt x="13610" y="11838"/>
                                </a:lnTo>
                                <a:lnTo>
                                  <a:pt x="13432" y="12117"/>
                                </a:lnTo>
                                <a:lnTo>
                                  <a:pt x="13239" y="12388"/>
                                </a:lnTo>
                                <a:lnTo>
                                  <a:pt x="13035" y="12648"/>
                                </a:lnTo>
                                <a:lnTo>
                                  <a:pt x="12818" y="12897"/>
                                </a:lnTo>
                                <a:lnTo>
                                  <a:pt x="12591" y="13137"/>
                                </a:lnTo>
                                <a:lnTo>
                                  <a:pt x="12352" y="13365"/>
                                </a:lnTo>
                                <a:lnTo>
                                  <a:pt x="12101" y="13581"/>
                                </a:lnTo>
                                <a:lnTo>
                                  <a:pt x="11841" y="13786"/>
                                </a:lnTo>
                                <a:lnTo>
                                  <a:pt x="11572" y="13977"/>
                                </a:lnTo>
                                <a:lnTo>
                                  <a:pt x="11292" y="14157"/>
                                </a:lnTo>
                                <a:lnTo>
                                  <a:pt x="11004" y="14322"/>
                                </a:lnTo>
                                <a:lnTo>
                                  <a:pt x="10707" y="14475"/>
                                </a:lnTo>
                                <a:lnTo>
                                  <a:pt x="10403" y="14612"/>
                                </a:lnTo>
                                <a:lnTo>
                                  <a:pt x="10090" y="14735"/>
                                </a:lnTo>
                                <a:lnTo>
                                  <a:pt x="9770" y="14844"/>
                                </a:lnTo>
                                <a:lnTo>
                                  <a:pt x="9443" y="14937"/>
                                </a:lnTo>
                                <a:lnTo>
                                  <a:pt x="9110" y="15013"/>
                                </a:lnTo>
                                <a:lnTo>
                                  <a:pt x="8771" y="15074"/>
                                </a:lnTo>
                                <a:lnTo>
                                  <a:pt x="8426" y="15117"/>
                                </a:lnTo>
                                <a:lnTo>
                                  <a:pt x="8076" y="15145"/>
                                </a:lnTo>
                                <a:lnTo>
                                  <a:pt x="7722" y="15154"/>
                                </a:lnTo>
                                <a:close/>
                                <a:moveTo>
                                  <a:pt x="8022" y="0"/>
                                </a:moveTo>
                                <a:lnTo>
                                  <a:pt x="7609" y="10"/>
                                </a:lnTo>
                                <a:lnTo>
                                  <a:pt x="7202" y="41"/>
                                </a:lnTo>
                                <a:lnTo>
                                  <a:pt x="6801" y="92"/>
                                </a:lnTo>
                                <a:lnTo>
                                  <a:pt x="6406" y="163"/>
                                </a:lnTo>
                                <a:lnTo>
                                  <a:pt x="6018" y="253"/>
                                </a:lnTo>
                                <a:lnTo>
                                  <a:pt x="5636" y="361"/>
                                </a:lnTo>
                                <a:lnTo>
                                  <a:pt x="5263" y="486"/>
                                </a:lnTo>
                                <a:lnTo>
                                  <a:pt x="4899" y="631"/>
                                </a:lnTo>
                                <a:lnTo>
                                  <a:pt x="4544" y="791"/>
                                </a:lnTo>
                                <a:lnTo>
                                  <a:pt x="4199" y="969"/>
                                </a:lnTo>
                                <a:lnTo>
                                  <a:pt x="3863" y="1161"/>
                                </a:lnTo>
                                <a:lnTo>
                                  <a:pt x="3537" y="1370"/>
                                </a:lnTo>
                                <a:lnTo>
                                  <a:pt x="3222" y="1593"/>
                                </a:lnTo>
                                <a:lnTo>
                                  <a:pt x="2919" y="1832"/>
                                </a:lnTo>
                                <a:lnTo>
                                  <a:pt x="2628" y="2084"/>
                                </a:lnTo>
                                <a:lnTo>
                                  <a:pt x="2349" y="2349"/>
                                </a:lnTo>
                                <a:lnTo>
                                  <a:pt x="2084" y="2628"/>
                                </a:lnTo>
                                <a:lnTo>
                                  <a:pt x="1832" y="2919"/>
                                </a:lnTo>
                                <a:lnTo>
                                  <a:pt x="1593" y="3222"/>
                                </a:lnTo>
                                <a:lnTo>
                                  <a:pt x="1370" y="3537"/>
                                </a:lnTo>
                                <a:lnTo>
                                  <a:pt x="1161" y="3863"/>
                                </a:lnTo>
                                <a:lnTo>
                                  <a:pt x="969" y="4199"/>
                                </a:lnTo>
                                <a:lnTo>
                                  <a:pt x="791" y="4544"/>
                                </a:lnTo>
                                <a:lnTo>
                                  <a:pt x="631" y="4899"/>
                                </a:lnTo>
                                <a:lnTo>
                                  <a:pt x="486" y="5263"/>
                                </a:lnTo>
                                <a:lnTo>
                                  <a:pt x="361" y="5636"/>
                                </a:lnTo>
                                <a:lnTo>
                                  <a:pt x="253" y="6018"/>
                                </a:lnTo>
                                <a:lnTo>
                                  <a:pt x="163" y="6406"/>
                                </a:lnTo>
                                <a:lnTo>
                                  <a:pt x="92" y="6801"/>
                                </a:lnTo>
                                <a:lnTo>
                                  <a:pt x="41" y="7202"/>
                                </a:lnTo>
                                <a:lnTo>
                                  <a:pt x="10" y="7609"/>
                                </a:lnTo>
                                <a:lnTo>
                                  <a:pt x="0" y="8022"/>
                                </a:lnTo>
                                <a:lnTo>
                                  <a:pt x="10" y="8435"/>
                                </a:lnTo>
                                <a:lnTo>
                                  <a:pt x="41" y="8842"/>
                                </a:lnTo>
                                <a:lnTo>
                                  <a:pt x="92" y="9243"/>
                                </a:lnTo>
                                <a:lnTo>
                                  <a:pt x="163" y="9638"/>
                                </a:lnTo>
                                <a:lnTo>
                                  <a:pt x="253" y="10026"/>
                                </a:lnTo>
                                <a:lnTo>
                                  <a:pt x="361" y="10408"/>
                                </a:lnTo>
                                <a:lnTo>
                                  <a:pt x="486" y="10781"/>
                                </a:lnTo>
                                <a:lnTo>
                                  <a:pt x="631" y="11145"/>
                                </a:lnTo>
                                <a:lnTo>
                                  <a:pt x="791" y="11500"/>
                                </a:lnTo>
                                <a:lnTo>
                                  <a:pt x="969" y="11845"/>
                                </a:lnTo>
                                <a:lnTo>
                                  <a:pt x="1161" y="12181"/>
                                </a:lnTo>
                                <a:lnTo>
                                  <a:pt x="1370" y="12507"/>
                                </a:lnTo>
                                <a:lnTo>
                                  <a:pt x="1593" y="12822"/>
                                </a:lnTo>
                                <a:lnTo>
                                  <a:pt x="1832" y="13125"/>
                                </a:lnTo>
                                <a:lnTo>
                                  <a:pt x="2084" y="13416"/>
                                </a:lnTo>
                                <a:lnTo>
                                  <a:pt x="2349" y="13695"/>
                                </a:lnTo>
                                <a:lnTo>
                                  <a:pt x="2628" y="13960"/>
                                </a:lnTo>
                                <a:lnTo>
                                  <a:pt x="2919" y="14212"/>
                                </a:lnTo>
                                <a:lnTo>
                                  <a:pt x="3222" y="14451"/>
                                </a:lnTo>
                                <a:lnTo>
                                  <a:pt x="3537" y="14674"/>
                                </a:lnTo>
                                <a:lnTo>
                                  <a:pt x="3863" y="14883"/>
                                </a:lnTo>
                                <a:lnTo>
                                  <a:pt x="4199" y="15075"/>
                                </a:lnTo>
                                <a:lnTo>
                                  <a:pt x="4544" y="15253"/>
                                </a:lnTo>
                                <a:lnTo>
                                  <a:pt x="4899" y="15413"/>
                                </a:lnTo>
                                <a:lnTo>
                                  <a:pt x="5263" y="15558"/>
                                </a:lnTo>
                                <a:lnTo>
                                  <a:pt x="5636" y="15683"/>
                                </a:lnTo>
                                <a:lnTo>
                                  <a:pt x="6018" y="15791"/>
                                </a:lnTo>
                                <a:lnTo>
                                  <a:pt x="6406" y="15881"/>
                                </a:lnTo>
                                <a:lnTo>
                                  <a:pt x="6801" y="15952"/>
                                </a:lnTo>
                                <a:lnTo>
                                  <a:pt x="7202" y="16003"/>
                                </a:lnTo>
                                <a:lnTo>
                                  <a:pt x="7609" y="16034"/>
                                </a:lnTo>
                                <a:lnTo>
                                  <a:pt x="8022" y="16044"/>
                                </a:lnTo>
                                <a:lnTo>
                                  <a:pt x="8435" y="16034"/>
                                </a:lnTo>
                                <a:lnTo>
                                  <a:pt x="8842" y="16003"/>
                                </a:lnTo>
                                <a:lnTo>
                                  <a:pt x="9243" y="15952"/>
                                </a:lnTo>
                                <a:lnTo>
                                  <a:pt x="9638" y="15881"/>
                                </a:lnTo>
                                <a:lnTo>
                                  <a:pt x="10026" y="15791"/>
                                </a:lnTo>
                                <a:lnTo>
                                  <a:pt x="10408" y="15683"/>
                                </a:lnTo>
                                <a:lnTo>
                                  <a:pt x="10781" y="15558"/>
                                </a:lnTo>
                                <a:lnTo>
                                  <a:pt x="11145" y="15413"/>
                                </a:lnTo>
                                <a:lnTo>
                                  <a:pt x="11500" y="15253"/>
                                </a:lnTo>
                                <a:lnTo>
                                  <a:pt x="11845" y="15075"/>
                                </a:lnTo>
                                <a:lnTo>
                                  <a:pt x="12181" y="14883"/>
                                </a:lnTo>
                                <a:lnTo>
                                  <a:pt x="12507" y="14674"/>
                                </a:lnTo>
                                <a:lnTo>
                                  <a:pt x="12822" y="14451"/>
                                </a:lnTo>
                                <a:lnTo>
                                  <a:pt x="13125" y="14212"/>
                                </a:lnTo>
                                <a:lnTo>
                                  <a:pt x="13416" y="13960"/>
                                </a:lnTo>
                                <a:lnTo>
                                  <a:pt x="13695" y="13695"/>
                                </a:lnTo>
                                <a:lnTo>
                                  <a:pt x="13960" y="13416"/>
                                </a:lnTo>
                                <a:lnTo>
                                  <a:pt x="14212" y="13125"/>
                                </a:lnTo>
                                <a:lnTo>
                                  <a:pt x="14451" y="12822"/>
                                </a:lnTo>
                                <a:lnTo>
                                  <a:pt x="14674" y="12507"/>
                                </a:lnTo>
                                <a:lnTo>
                                  <a:pt x="14883" y="12181"/>
                                </a:lnTo>
                                <a:lnTo>
                                  <a:pt x="15075" y="11845"/>
                                </a:lnTo>
                                <a:lnTo>
                                  <a:pt x="15253" y="11500"/>
                                </a:lnTo>
                                <a:lnTo>
                                  <a:pt x="15413" y="11145"/>
                                </a:lnTo>
                                <a:lnTo>
                                  <a:pt x="15558" y="10781"/>
                                </a:lnTo>
                                <a:lnTo>
                                  <a:pt x="15683" y="10408"/>
                                </a:lnTo>
                                <a:lnTo>
                                  <a:pt x="15791" y="10026"/>
                                </a:lnTo>
                                <a:lnTo>
                                  <a:pt x="15881" y="9638"/>
                                </a:lnTo>
                                <a:lnTo>
                                  <a:pt x="15952" y="9243"/>
                                </a:lnTo>
                                <a:lnTo>
                                  <a:pt x="16003" y="8842"/>
                                </a:lnTo>
                                <a:lnTo>
                                  <a:pt x="16034" y="8435"/>
                                </a:lnTo>
                                <a:lnTo>
                                  <a:pt x="16044" y="8022"/>
                                </a:lnTo>
                                <a:lnTo>
                                  <a:pt x="16034" y="7609"/>
                                </a:lnTo>
                                <a:lnTo>
                                  <a:pt x="16003" y="7202"/>
                                </a:lnTo>
                                <a:lnTo>
                                  <a:pt x="15952" y="6801"/>
                                </a:lnTo>
                                <a:lnTo>
                                  <a:pt x="15881" y="6406"/>
                                </a:lnTo>
                                <a:lnTo>
                                  <a:pt x="15791" y="6018"/>
                                </a:lnTo>
                                <a:lnTo>
                                  <a:pt x="15683" y="5636"/>
                                </a:lnTo>
                                <a:lnTo>
                                  <a:pt x="15558" y="5263"/>
                                </a:lnTo>
                                <a:lnTo>
                                  <a:pt x="15413" y="4899"/>
                                </a:lnTo>
                                <a:lnTo>
                                  <a:pt x="15253" y="4544"/>
                                </a:lnTo>
                                <a:lnTo>
                                  <a:pt x="15075" y="4199"/>
                                </a:lnTo>
                                <a:lnTo>
                                  <a:pt x="14883" y="3863"/>
                                </a:lnTo>
                                <a:lnTo>
                                  <a:pt x="14674" y="3537"/>
                                </a:lnTo>
                                <a:lnTo>
                                  <a:pt x="14451" y="3222"/>
                                </a:lnTo>
                                <a:lnTo>
                                  <a:pt x="14212" y="2919"/>
                                </a:lnTo>
                                <a:lnTo>
                                  <a:pt x="13960" y="2628"/>
                                </a:lnTo>
                                <a:lnTo>
                                  <a:pt x="13695" y="2349"/>
                                </a:lnTo>
                                <a:lnTo>
                                  <a:pt x="13416" y="2084"/>
                                </a:lnTo>
                                <a:lnTo>
                                  <a:pt x="13125" y="1832"/>
                                </a:lnTo>
                                <a:lnTo>
                                  <a:pt x="12822" y="1593"/>
                                </a:lnTo>
                                <a:lnTo>
                                  <a:pt x="12507" y="1370"/>
                                </a:lnTo>
                                <a:lnTo>
                                  <a:pt x="12181" y="1161"/>
                                </a:lnTo>
                                <a:lnTo>
                                  <a:pt x="11845" y="969"/>
                                </a:lnTo>
                                <a:lnTo>
                                  <a:pt x="11500" y="791"/>
                                </a:lnTo>
                                <a:lnTo>
                                  <a:pt x="11145" y="631"/>
                                </a:lnTo>
                                <a:lnTo>
                                  <a:pt x="10781" y="486"/>
                                </a:lnTo>
                                <a:lnTo>
                                  <a:pt x="10408" y="361"/>
                                </a:lnTo>
                                <a:lnTo>
                                  <a:pt x="10026" y="253"/>
                                </a:lnTo>
                                <a:lnTo>
                                  <a:pt x="9638" y="163"/>
                                </a:lnTo>
                                <a:lnTo>
                                  <a:pt x="9243" y="92"/>
                                </a:lnTo>
                                <a:lnTo>
                                  <a:pt x="8842" y="41"/>
                                </a:lnTo>
                                <a:lnTo>
                                  <a:pt x="8435" y="10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000AB10" id="Freeform 4" o:spid="_x0000_s1026" style="position:absolute;margin-left:-85.05pt;margin-top:551.85pt;width:443.05pt;height:4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044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" path="m7722,15154r-355,-9l7018,15117r-345,-43l6334,15013r-333,-76l5675,14844r-320,-109l5042,14612r-305,-137l4440,14322r-289,-165l3873,13977r-270,-191l3342,13581r-250,-216l2854,13137r-229,-240l2409,12648r-204,-260l2013,12117r-179,-279l1668,11550r-152,-297l1378,10948r-124,-313l1146,10315r-92,-327l977,9655,917,9317,872,8972,845,8623r-8,-355l845,7914r27,-350l917,7220r60,-339l1054,6547r92,-326l1254,5901r124,-313l1516,5283r152,-297l1834,4698r179,-280l2205,4148r204,-259l2625,3639r229,-240l3092,3172r250,-217l3603,2751r270,-192l4151,2380r289,-166l4737,2062r305,-138l5355,1801r320,-108l6001,1599r333,-76l6673,1462r345,-44l7367,1392r355,-9l8076,1392r350,26l8771,1462r339,61l9443,1599r327,94l10090,1801r313,123l10707,2062r297,152l11292,2380r280,179l11841,2751r260,204l12352,3172r239,227l12818,3639r217,250l13239,4148r193,270l13610,4698r166,288l13928,5283r139,305l14190,5901r108,320l14390,6547r78,334l14528,7220r44,344l14598,7914r9,354l14598,8623r-26,349l14528,9317r-60,338l14390,9988r-92,327l14190,10635r-123,313l13928,11253r-152,297l13610,11838r-178,279l13239,12388r-204,260l12818,12897r-227,240l12352,13365r-251,216l11841,13786r-269,191l11292,14157r-288,165l10707,14475r-304,137l10090,14735r-320,109l9443,14937r-333,76l8771,15074r-345,43l8076,15145r-354,9xm8022,l7609,10,7202,41,6801,92r-395,71l6018,253,5636,361,5263,486,4899,631,4544,791,4199,969r-336,192l3537,1370r-315,223l2919,1832r-291,252l2349,2349r-265,279l1832,2919r-239,303l1370,3537r-209,326l969,4199,791,4544,631,4899,486,5263,361,5636,253,6018r-90,388l92,6801,41,7202,10,7609,,8022r10,413l41,8842r51,401l163,9638r90,388l361,10408r125,373l631,11145r160,355l969,11845r192,336l1370,12507r223,315l1832,13125r252,291l2349,13695r279,265l2919,14212r303,239l3537,14674r326,209l4199,15075r345,178l4899,15413r364,145l5636,15683r382,108l6406,15881r395,71l7202,16003r407,31l8022,16044r413,-10l8842,16003r401,-51l9638,15881r388,-90l10408,15683r373,-125l11145,15413r355,-160l11845,15075r336,-192l12507,14674r315,-223l13125,14212r291,-252l13695,13695r265,-279l14212,13125r239,-303l14674,12507r209,-326l15075,11845r178,-345l15413,11145r145,-364l15683,10408r108,-382l15881,9638r71,-395l16003,8842r31,-407l16044,8022r-10,-413l16003,7202r-51,-401l15881,6406r-90,-388l15683,5636r-125,-373l15413,4899r-160,-355l15075,4199r-192,-336l14674,3537r-223,-315l14212,2919r-252,-291l13695,2349r-279,-265l13125,1832r-303,-239l12507,1370r-326,-209l11845,969,11500,791,11145,631,10781,486,10408,361,10026,253,9638,163,9243,92,8842,41,8435,10,8022,xe" fillcolor="black" stroked="f">
                  <v:fill opacity="6682f"/>
                  <v:path arrowok="t" o:connecttype="custom" o:connectlocs="2221401,5265217;1661316,5076535;1172075,4763000;773317,4344602;483279,3839579;321602,3267570;305820,2652775;439791,2069543;705980,1549439;1084397,1112454;1557155,776473;2104614,560786;2708187,485033;3311760,560786;3859219,776473;4331977,1112454;4710744,1549439;4976583,2069543;5110554,2652775;5095123,3267570;4933445,3839579;4643057,4344602;4243948,4763000;3755058,5076535;3194973,5265217;2813400,0;2110576,88730;1472634,339839;921667,730881;480473,1240463;170445,1845790;14379,2525817;32265,3241618;221298,3908669;558682,4496811;1023724,4984298;1593629,5349388;2246652,5569634;2958243,5623293;3650195,5500193;4272005,5219625;4802981,4802981;5219625,4272005;5500193,3650195;5623293,2958243;5569634,2246652;5349388,1593629;4984298,1023724;4496811,558682;3908669,221298;3241618,32265" o:connectangles="0,0,0,0,0,0,0,0,0,0,0,0,0,0,0,0,0,0,0,0,0,0,0,0,0,0,0,0,0,0,0,0,0,0,0,0,0,0,0,0,0,0,0,0,0,0,0,0,0,0,0"/>
                  <o:lock v:ext="edit" aspectratio="t" verticies="t"/>
                  <w10:wrap anchorx="page" anchory="page"/>
                  <w10:anchorlock/>
                </v:shape>
              </w:pict>
            </mc:Fallback>
          </mc:AlternateContent>
        </w:r>
        <w:r w:rsidR="0028004E">
          <w:rPr>
            <w:noProof/>
            <w:lang w:val="de-DE" w:eastAsia="zh-TW"/>
          </w:rPr>
          <w:drawing>
            <wp:anchor distT="0" distB="0" distL="114300" distR="114300" simplePos="0" relativeHeight="251659264" behindDoc="1" locked="1" layoutInCell="1" allowOverlap="1" wp14:anchorId="1DB4750A" wp14:editId="2EFABADA">
              <wp:simplePos x="0" y="0"/>
              <wp:positionH relativeFrom="page">
                <wp:posOffset>431800</wp:posOffset>
              </wp:positionH>
              <wp:positionV relativeFrom="page">
                <wp:posOffset>649605</wp:posOffset>
              </wp:positionV>
              <wp:extent cx="1159200" cy="115200"/>
              <wp:effectExtent l="0" t="0" r="3175" b="0"/>
              <wp:wrapNone/>
              <wp:docPr id="3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aim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92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004E">
          <w:rPr>
            <w:noProof/>
            <w:lang w:val="de-DE" w:eastAsia="zh-TW"/>
          </w:rPr>
          <w:drawing>
            <wp:anchor distT="0" distB="0" distL="114300" distR="114300" simplePos="0" relativeHeight="251658240" behindDoc="1" locked="1" layoutInCell="1" allowOverlap="1" wp14:anchorId="63DF1C34" wp14:editId="0149DD06">
              <wp:simplePos x="0" y="0"/>
              <wp:positionH relativeFrom="page">
                <wp:posOffset>5328920</wp:posOffset>
              </wp:positionH>
              <wp:positionV relativeFrom="page">
                <wp:posOffset>323850</wp:posOffset>
              </wp:positionV>
              <wp:extent cx="1800000" cy="439200"/>
              <wp:effectExtent l="0" t="0" r="0" b="0"/>
              <wp:wrapNone/>
              <wp:docPr id="13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PipeLife_CMYK.wmf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43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283"/>
    <w:multiLevelType w:val="hybridMultilevel"/>
    <w:tmpl w:val="47668700"/>
    <w:lvl w:ilvl="0" w:tplc="04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C8B5DAA"/>
    <w:multiLevelType w:val="hybridMultilevel"/>
    <w:tmpl w:val="44CA84CE"/>
    <w:lvl w:ilvl="0" w:tplc="E6667A1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 w15:restartNumberingAfterBreak="0">
    <w:nsid w:val="0D7C07F8"/>
    <w:multiLevelType w:val="hybridMultilevel"/>
    <w:tmpl w:val="688062E6"/>
    <w:lvl w:ilvl="0" w:tplc="79B0DD1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B065A"/>
    <w:multiLevelType w:val="hybridMultilevel"/>
    <w:tmpl w:val="6DC6A572"/>
    <w:lvl w:ilvl="0" w:tplc="6E981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BE7FD8"/>
    <w:multiLevelType w:val="hybridMultilevel"/>
    <w:tmpl w:val="603084C0"/>
    <w:lvl w:ilvl="0" w:tplc="9E70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10FF4"/>
    <w:multiLevelType w:val="hybridMultilevel"/>
    <w:tmpl w:val="52E8E0FA"/>
    <w:lvl w:ilvl="0" w:tplc="D99267A4">
      <w:numFmt w:val="bullet"/>
      <w:lvlText w:val=""/>
      <w:lvlJc w:val="left"/>
      <w:pPr>
        <w:ind w:left="360" w:hanging="360"/>
      </w:pPr>
      <w:rPr>
        <w:rFonts w:ascii="Wingdings" w:eastAsia="Wingdings" w:hAnsi="Wingdings" w:cs="Wingdings" w:hint="default"/>
        <w:b w:val="0"/>
        <w:color w:val="005DA9"/>
        <w:w w:val="83"/>
        <w:sz w:val="14"/>
        <w:szCs w:val="14"/>
        <w:vertAlign w:val="baseline"/>
        <w:lang w:val="bg-BG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8" w15:restartNumberingAfterBreak="0">
    <w:nsid w:val="40DE4F5E"/>
    <w:multiLevelType w:val="hybridMultilevel"/>
    <w:tmpl w:val="FA681146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B43B9E"/>
    <w:multiLevelType w:val="hybridMultilevel"/>
    <w:tmpl w:val="9F7613BC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A048E8E">
      <w:numFmt w:val="bullet"/>
      <w:lvlText w:val="•"/>
      <w:lvlJc w:val="left"/>
      <w:pPr>
        <w:ind w:left="1067" w:hanging="171"/>
      </w:pPr>
      <w:rPr>
        <w:rFonts w:hint="default"/>
        <w:lang w:val="bg-BG" w:eastAsia="en-US" w:bidi="ar-SA"/>
      </w:rPr>
    </w:lvl>
    <w:lvl w:ilvl="2" w:tplc="6C30E4EC">
      <w:numFmt w:val="bullet"/>
      <w:lvlText w:val="•"/>
      <w:lvlJc w:val="left"/>
      <w:pPr>
        <w:ind w:left="1374" w:hanging="171"/>
      </w:pPr>
      <w:rPr>
        <w:rFonts w:hint="default"/>
        <w:lang w:val="bg-BG" w:eastAsia="en-US" w:bidi="ar-SA"/>
      </w:rPr>
    </w:lvl>
    <w:lvl w:ilvl="3" w:tplc="CCDEFF18">
      <w:numFmt w:val="bullet"/>
      <w:lvlText w:val="•"/>
      <w:lvlJc w:val="left"/>
      <w:pPr>
        <w:ind w:left="1681" w:hanging="171"/>
      </w:pPr>
      <w:rPr>
        <w:rFonts w:hint="default"/>
        <w:lang w:val="bg-BG" w:eastAsia="en-US" w:bidi="ar-SA"/>
      </w:rPr>
    </w:lvl>
    <w:lvl w:ilvl="4" w:tplc="F3CC98F2">
      <w:numFmt w:val="bullet"/>
      <w:lvlText w:val="•"/>
      <w:lvlJc w:val="left"/>
      <w:pPr>
        <w:ind w:left="1989" w:hanging="171"/>
      </w:pPr>
      <w:rPr>
        <w:rFonts w:hint="default"/>
        <w:lang w:val="bg-BG" w:eastAsia="en-US" w:bidi="ar-SA"/>
      </w:rPr>
    </w:lvl>
    <w:lvl w:ilvl="5" w:tplc="125EE19E">
      <w:numFmt w:val="bullet"/>
      <w:lvlText w:val="•"/>
      <w:lvlJc w:val="left"/>
      <w:pPr>
        <w:ind w:left="2296" w:hanging="171"/>
      </w:pPr>
      <w:rPr>
        <w:rFonts w:hint="default"/>
        <w:lang w:val="bg-BG" w:eastAsia="en-US" w:bidi="ar-SA"/>
      </w:rPr>
    </w:lvl>
    <w:lvl w:ilvl="6" w:tplc="F93E626E">
      <w:numFmt w:val="bullet"/>
      <w:lvlText w:val="•"/>
      <w:lvlJc w:val="left"/>
      <w:pPr>
        <w:ind w:left="2603" w:hanging="171"/>
      </w:pPr>
      <w:rPr>
        <w:rFonts w:hint="default"/>
        <w:lang w:val="bg-BG" w:eastAsia="en-US" w:bidi="ar-SA"/>
      </w:rPr>
    </w:lvl>
    <w:lvl w:ilvl="7" w:tplc="8C18F672">
      <w:numFmt w:val="bullet"/>
      <w:lvlText w:val="•"/>
      <w:lvlJc w:val="left"/>
      <w:pPr>
        <w:ind w:left="2910" w:hanging="171"/>
      </w:pPr>
      <w:rPr>
        <w:rFonts w:hint="default"/>
        <w:lang w:val="bg-BG" w:eastAsia="en-US" w:bidi="ar-SA"/>
      </w:rPr>
    </w:lvl>
    <w:lvl w:ilvl="8" w:tplc="3B94FE64">
      <w:numFmt w:val="bullet"/>
      <w:lvlText w:val="•"/>
      <w:lvlJc w:val="left"/>
      <w:pPr>
        <w:ind w:left="3217" w:hanging="171"/>
      </w:pPr>
      <w:rPr>
        <w:rFonts w:hint="default"/>
        <w:lang w:val="bg-BG" w:eastAsia="en-US" w:bidi="ar-SA"/>
      </w:rPr>
    </w:lvl>
  </w:abstractNum>
  <w:abstractNum w:abstractNumId="11" w15:restartNumberingAfterBreak="0">
    <w:nsid w:val="51160638"/>
    <w:multiLevelType w:val="hybridMultilevel"/>
    <w:tmpl w:val="8152B9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06E51"/>
    <w:multiLevelType w:val="hybridMultilevel"/>
    <w:tmpl w:val="E0E09488"/>
    <w:lvl w:ilvl="0" w:tplc="E2E89D7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BD7E65"/>
    <w:multiLevelType w:val="hybridMultilevel"/>
    <w:tmpl w:val="D4ECFF4A"/>
    <w:lvl w:ilvl="0" w:tplc="8C9CD7E4">
      <w:start w:val="1"/>
      <w:numFmt w:val="upperRoman"/>
      <w:pStyle w:val="Heading9"/>
      <w:lvlText w:val="%1."/>
      <w:lvlJc w:val="right"/>
      <w:pPr>
        <w:tabs>
          <w:tab w:val="num" w:pos="180"/>
        </w:tabs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80876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2E501B2"/>
    <w:multiLevelType w:val="hybridMultilevel"/>
    <w:tmpl w:val="60229460"/>
    <w:lvl w:ilvl="0" w:tplc="DB04E6F6">
      <w:numFmt w:val="bullet"/>
      <w:lvlText w:val=""/>
      <w:lvlJc w:val="left"/>
      <w:pPr>
        <w:ind w:left="388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28663CD4">
      <w:numFmt w:val="bullet"/>
      <w:lvlText w:val=""/>
      <w:lvlJc w:val="left"/>
      <w:pPr>
        <w:ind w:left="481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2" w:tplc="D99267A4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3" w:tplc="6736EDD6">
      <w:numFmt w:val="bullet"/>
      <w:lvlText w:val="•"/>
      <w:lvlJc w:val="left"/>
      <w:pPr>
        <w:ind w:left="660" w:hanging="171"/>
      </w:pPr>
      <w:rPr>
        <w:rFonts w:hint="default"/>
        <w:lang w:val="bg-BG" w:eastAsia="en-US" w:bidi="ar-SA"/>
      </w:rPr>
    </w:lvl>
    <w:lvl w:ilvl="4" w:tplc="A8344976">
      <w:numFmt w:val="bullet"/>
      <w:lvlText w:val="•"/>
      <w:lvlJc w:val="left"/>
      <w:pPr>
        <w:ind w:left="560" w:hanging="171"/>
      </w:pPr>
      <w:rPr>
        <w:rFonts w:hint="default"/>
        <w:lang w:val="bg-BG" w:eastAsia="en-US" w:bidi="ar-SA"/>
      </w:rPr>
    </w:lvl>
    <w:lvl w:ilvl="5" w:tplc="B0AA1B4E">
      <w:numFmt w:val="bullet"/>
      <w:lvlText w:val="•"/>
      <w:lvlJc w:val="left"/>
      <w:pPr>
        <w:ind w:left="460" w:hanging="171"/>
      </w:pPr>
      <w:rPr>
        <w:rFonts w:hint="default"/>
        <w:lang w:val="bg-BG" w:eastAsia="en-US" w:bidi="ar-SA"/>
      </w:rPr>
    </w:lvl>
    <w:lvl w:ilvl="6" w:tplc="D65C3DA8">
      <w:numFmt w:val="bullet"/>
      <w:lvlText w:val="•"/>
      <w:lvlJc w:val="left"/>
      <w:pPr>
        <w:ind w:left="360" w:hanging="171"/>
      </w:pPr>
      <w:rPr>
        <w:rFonts w:hint="default"/>
        <w:lang w:val="bg-BG" w:eastAsia="en-US" w:bidi="ar-SA"/>
      </w:rPr>
    </w:lvl>
    <w:lvl w:ilvl="7" w:tplc="A02AF6C2">
      <w:numFmt w:val="bullet"/>
      <w:lvlText w:val="•"/>
      <w:lvlJc w:val="left"/>
      <w:pPr>
        <w:ind w:left="260" w:hanging="171"/>
      </w:pPr>
      <w:rPr>
        <w:rFonts w:hint="default"/>
        <w:lang w:val="bg-BG" w:eastAsia="en-US" w:bidi="ar-SA"/>
      </w:rPr>
    </w:lvl>
    <w:lvl w:ilvl="8" w:tplc="2C0AF54C">
      <w:numFmt w:val="bullet"/>
      <w:lvlText w:val="•"/>
      <w:lvlJc w:val="left"/>
      <w:pPr>
        <w:ind w:left="160" w:hanging="171"/>
      </w:pPr>
      <w:rPr>
        <w:rFonts w:hint="default"/>
        <w:lang w:val="bg-BG" w:eastAsia="en-US" w:bidi="ar-SA"/>
      </w:rPr>
    </w:lvl>
  </w:abstractNum>
  <w:abstractNum w:abstractNumId="19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1"/>
  </w:num>
  <w:num w:numId="4">
    <w:abstractNumId w:val="12"/>
  </w:num>
  <w:num w:numId="5">
    <w:abstractNumId w:val="2"/>
  </w:num>
  <w:num w:numId="6">
    <w:abstractNumId w:val="9"/>
  </w:num>
  <w:num w:numId="7">
    <w:abstractNumId w:val="14"/>
  </w:num>
  <w:num w:numId="8">
    <w:abstractNumId w:val="13"/>
  </w:num>
  <w:num w:numId="9">
    <w:abstractNumId w:val="3"/>
  </w:num>
  <w:num w:numId="10">
    <w:abstractNumId w:val="16"/>
  </w:num>
  <w:num w:numId="11">
    <w:abstractNumId w:val="4"/>
  </w:num>
  <w:num w:numId="12">
    <w:abstractNumId w:val="19"/>
  </w:num>
  <w:num w:numId="13">
    <w:abstractNumId w:val="21"/>
  </w:num>
  <w:num w:numId="14">
    <w:abstractNumId w:val="6"/>
  </w:num>
  <w:num w:numId="15">
    <w:abstractNumId w:val="5"/>
  </w:num>
  <w:num w:numId="16">
    <w:abstractNumId w:val="15"/>
  </w:num>
  <w:num w:numId="17">
    <w:abstractNumId w:val="20"/>
  </w:num>
  <w:num w:numId="18">
    <w:abstractNumId w:val="10"/>
  </w:num>
  <w:num w:numId="19">
    <w:abstractNumId w:val="18"/>
  </w:num>
  <w:num w:numId="20">
    <w:abstractNumId w:val="8"/>
  </w:num>
  <w:num w:numId="21">
    <w:abstractNumId w:val="0"/>
  </w:num>
  <w:num w:numId="22">
    <w:abstractNumId w:val="1"/>
  </w:num>
  <w:num w:numId="23">
    <w:abstractNumId w:val="7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8A9"/>
    <w:rsid w:val="00001465"/>
    <w:rsid w:val="00002B50"/>
    <w:rsid w:val="0002338B"/>
    <w:rsid w:val="000578E0"/>
    <w:rsid w:val="00074EC9"/>
    <w:rsid w:val="000A1955"/>
    <w:rsid w:val="000B503E"/>
    <w:rsid w:val="000B652E"/>
    <w:rsid w:val="000C093D"/>
    <w:rsid w:val="000C5DD2"/>
    <w:rsid w:val="000D57D9"/>
    <w:rsid w:val="000E0DCF"/>
    <w:rsid w:val="000F27F2"/>
    <w:rsid w:val="00124F42"/>
    <w:rsid w:val="00131D2D"/>
    <w:rsid w:val="00131FA1"/>
    <w:rsid w:val="00147019"/>
    <w:rsid w:val="00154024"/>
    <w:rsid w:val="0018776C"/>
    <w:rsid w:val="001A0677"/>
    <w:rsid w:val="001A43FF"/>
    <w:rsid w:val="001D6B7D"/>
    <w:rsid w:val="001E320E"/>
    <w:rsid w:val="001E53FF"/>
    <w:rsid w:val="001F0C4B"/>
    <w:rsid w:val="001F58A9"/>
    <w:rsid w:val="001F5B16"/>
    <w:rsid w:val="00203758"/>
    <w:rsid w:val="00216A23"/>
    <w:rsid w:val="00242336"/>
    <w:rsid w:val="00247C8E"/>
    <w:rsid w:val="00256864"/>
    <w:rsid w:val="00267BB9"/>
    <w:rsid w:val="00270BD2"/>
    <w:rsid w:val="0027212C"/>
    <w:rsid w:val="00273754"/>
    <w:rsid w:val="0028004E"/>
    <w:rsid w:val="002C04CA"/>
    <w:rsid w:val="002C600F"/>
    <w:rsid w:val="002F0D03"/>
    <w:rsid w:val="002F4EF4"/>
    <w:rsid w:val="002F61D6"/>
    <w:rsid w:val="003008F1"/>
    <w:rsid w:val="00310AA7"/>
    <w:rsid w:val="00313B4E"/>
    <w:rsid w:val="00316C34"/>
    <w:rsid w:val="0032303D"/>
    <w:rsid w:val="00335997"/>
    <w:rsid w:val="0036175A"/>
    <w:rsid w:val="00364648"/>
    <w:rsid w:val="00364947"/>
    <w:rsid w:val="00366590"/>
    <w:rsid w:val="00367400"/>
    <w:rsid w:val="00371711"/>
    <w:rsid w:val="003771C4"/>
    <w:rsid w:val="003A35B4"/>
    <w:rsid w:val="003B63FC"/>
    <w:rsid w:val="003C23AD"/>
    <w:rsid w:val="003E6BEF"/>
    <w:rsid w:val="003E77D0"/>
    <w:rsid w:val="003F02DF"/>
    <w:rsid w:val="003F104A"/>
    <w:rsid w:val="003F1F7D"/>
    <w:rsid w:val="00410E46"/>
    <w:rsid w:val="004323AB"/>
    <w:rsid w:val="0044066F"/>
    <w:rsid w:val="00445B36"/>
    <w:rsid w:val="00456CEB"/>
    <w:rsid w:val="00457F86"/>
    <w:rsid w:val="00462564"/>
    <w:rsid w:val="00473AD9"/>
    <w:rsid w:val="004A0D02"/>
    <w:rsid w:val="004A45F7"/>
    <w:rsid w:val="004B6A06"/>
    <w:rsid w:val="004B740B"/>
    <w:rsid w:val="004D4D5B"/>
    <w:rsid w:val="004E4EAF"/>
    <w:rsid w:val="004F3077"/>
    <w:rsid w:val="005009B1"/>
    <w:rsid w:val="00511A66"/>
    <w:rsid w:val="00546A39"/>
    <w:rsid w:val="005551F2"/>
    <w:rsid w:val="00556192"/>
    <w:rsid w:val="0056253C"/>
    <w:rsid w:val="005643DA"/>
    <w:rsid w:val="005643FB"/>
    <w:rsid w:val="005905D2"/>
    <w:rsid w:val="005A4E42"/>
    <w:rsid w:val="005D1839"/>
    <w:rsid w:val="005E29D9"/>
    <w:rsid w:val="005F6487"/>
    <w:rsid w:val="005F6BB4"/>
    <w:rsid w:val="00612F9A"/>
    <w:rsid w:val="00621C29"/>
    <w:rsid w:val="00631F8B"/>
    <w:rsid w:val="00634936"/>
    <w:rsid w:val="00635963"/>
    <w:rsid w:val="00646F66"/>
    <w:rsid w:val="00653DEB"/>
    <w:rsid w:val="00655ABE"/>
    <w:rsid w:val="006836AA"/>
    <w:rsid w:val="006A0A93"/>
    <w:rsid w:val="006B08B1"/>
    <w:rsid w:val="006C5337"/>
    <w:rsid w:val="006E49DC"/>
    <w:rsid w:val="006F005B"/>
    <w:rsid w:val="00715544"/>
    <w:rsid w:val="00717119"/>
    <w:rsid w:val="00717811"/>
    <w:rsid w:val="00720451"/>
    <w:rsid w:val="00740074"/>
    <w:rsid w:val="00744CDC"/>
    <w:rsid w:val="00761DEA"/>
    <w:rsid w:val="00765550"/>
    <w:rsid w:val="00774314"/>
    <w:rsid w:val="00797B66"/>
    <w:rsid w:val="007A4AB6"/>
    <w:rsid w:val="007A551B"/>
    <w:rsid w:val="007A7035"/>
    <w:rsid w:val="007C3901"/>
    <w:rsid w:val="007D522C"/>
    <w:rsid w:val="007F06CF"/>
    <w:rsid w:val="00811409"/>
    <w:rsid w:val="008119FE"/>
    <w:rsid w:val="008257BA"/>
    <w:rsid w:val="0084341B"/>
    <w:rsid w:val="00845920"/>
    <w:rsid w:val="00863541"/>
    <w:rsid w:val="00864F7B"/>
    <w:rsid w:val="0086673D"/>
    <w:rsid w:val="00881176"/>
    <w:rsid w:val="0089121D"/>
    <w:rsid w:val="0089412E"/>
    <w:rsid w:val="00894B87"/>
    <w:rsid w:val="008B5876"/>
    <w:rsid w:val="008D12AA"/>
    <w:rsid w:val="008E59CE"/>
    <w:rsid w:val="008E5E64"/>
    <w:rsid w:val="008F13E2"/>
    <w:rsid w:val="008F4EF7"/>
    <w:rsid w:val="0090274F"/>
    <w:rsid w:val="00905A27"/>
    <w:rsid w:val="00926E4C"/>
    <w:rsid w:val="00955CA3"/>
    <w:rsid w:val="0096671A"/>
    <w:rsid w:val="009A1CAD"/>
    <w:rsid w:val="009C6104"/>
    <w:rsid w:val="009D7509"/>
    <w:rsid w:val="009E20B9"/>
    <w:rsid w:val="009F51D1"/>
    <w:rsid w:val="00A07285"/>
    <w:rsid w:val="00A13943"/>
    <w:rsid w:val="00A20DCE"/>
    <w:rsid w:val="00A30BB6"/>
    <w:rsid w:val="00A51E1B"/>
    <w:rsid w:val="00A60236"/>
    <w:rsid w:val="00A85848"/>
    <w:rsid w:val="00A8614A"/>
    <w:rsid w:val="00A911E6"/>
    <w:rsid w:val="00AD0C95"/>
    <w:rsid w:val="00AE22BB"/>
    <w:rsid w:val="00AF2F2E"/>
    <w:rsid w:val="00B13FCF"/>
    <w:rsid w:val="00B3735D"/>
    <w:rsid w:val="00B6018E"/>
    <w:rsid w:val="00B70984"/>
    <w:rsid w:val="00B912DC"/>
    <w:rsid w:val="00B95101"/>
    <w:rsid w:val="00BA336C"/>
    <w:rsid w:val="00BA6583"/>
    <w:rsid w:val="00BB48E7"/>
    <w:rsid w:val="00BB676E"/>
    <w:rsid w:val="00BB6B32"/>
    <w:rsid w:val="00BD39AC"/>
    <w:rsid w:val="00BD616D"/>
    <w:rsid w:val="00BE3F41"/>
    <w:rsid w:val="00BE6D03"/>
    <w:rsid w:val="00BF40CF"/>
    <w:rsid w:val="00BF4A62"/>
    <w:rsid w:val="00C212EB"/>
    <w:rsid w:val="00C24980"/>
    <w:rsid w:val="00C30482"/>
    <w:rsid w:val="00C44B83"/>
    <w:rsid w:val="00C52240"/>
    <w:rsid w:val="00C93ACB"/>
    <w:rsid w:val="00C9437C"/>
    <w:rsid w:val="00CA1929"/>
    <w:rsid w:val="00CB612F"/>
    <w:rsid w:val="00CC1185"/>
    <w:rsid w:val="00CD4E9E"/>
    <w:rsid w:val="00CE1A34"/>
    <w:rsid w:val="00CF6E5A"/>
    <w:rsid w:val="00D04BDC"/>
    <w:rsid w:val="00D11624"/>
    <w:rsid w:val="00D1744C"/>
    <w:rsid w:val="00D6090C"/>
    <w:rsid w:val="00D754F3"/>
    <w:rsid w:val="00D856AE"/>
    <w:rsid w:val="00D96ADA"/>
    <w:rsid w:val="00DA2591"/>
    <w:rsid w:val="00DC5B9C"/>
    <w:rsid w:val="00DC6A9F"/>
    <w:rsid w:val="00DE0CFD"/>
    <w:rsid w:val="00DE554B"/>
    <w:rsid w:val="00DE6283"/>
    <w:rsid w:val="00DF2564"/>
    <w:rsid w:val="00DF597A"/>
    <w:rsid w:val="00E00D94"/>
    <w:rsid w:val="00E2479D"/>
    <w:rsid w:val="00E30EB5"/>
    <w:rsid w:val="00E61353"/>
    <w:rsid w:val="00E921BC"/>
    <w:rsid w:val="00EA17B0"/>
    <w:rsid w:val="00EA79DC"/>
    <w:rsid w:val="00EB562A"/>
    <w:rsid w:val="00EC168E"/>
    <w:rsid w:val="00EC22F7"/>
    <w:rsid w:val="00EE6B8A"/>
    <w:rsid w:val="00EF07CA"/>
    <w:rsid w:val="00F05844"/>
    <w:rsid w:val="00F062C1"/>
    <w:rsid w:val="00F21C01"/>
    <w:rsid w:val="00F31D27"/>
    <w:rsid w:val="00F33D9C"/>
    <w:rsid w:val="00F34ABF"/>
    <w:rsid w:val="00F45128"/>
    <w:rsid w:val="00F47688"/>
    <w:rsid w:val="00F801CB"/>
    <w:rsid w:val="00F9200D"/>
    <w:rsid w:val="00FA0517"/>
    <w:rsid w:val="00FB7FD4"/>
    <w:rsid w:val="00FD0D5D"/>
    <w:rsid w:val="00FE7D3D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5AF43"/>
  <w15:docId w15:val="{DD996802-7807-4767-9121-60EB7161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3565A" w:themeColor="text1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F9200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F0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D7B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864F7B"/>
    <w:pPr>
      <w:keepNext/>
      <w:numPr>
        <w:numId w:val="1"/>
      </w:numPr>
      <w:spacing w:line="312" w:lineRule="auto"/>
      <w:jc w:val="both"/>
      <w:outlineLvl w:val="8"/>
    </w:pPr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8"/>
    <w:semiHidden/>
    <w:rsid w:val="002800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8"/>
    <w:semiHidden/>
    <w:rsid w:val="005551F2"/>
  </w:style>
  <w:style w:type="paragraph" w:styleId="Footer">
    <w:name w:val="footer"/>
    <w:basedOn w:val="Normal"/>
    <w:link w:val="FooterChar"/>
    <w:uiPriority w:val="99"/>
    <w:semiHidden/>
    <w:rsid w:val="00280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688"/>
  </w:style>
  <w:style w:type="paragraph" w:styleId="BalloonText">
    <w:name w:val="Balloon Text"/>
    <w:basedOn w:val="Normal"/>
    <w:link w:val="BalloonTextChar"/>
    <w:uiPriority w:val="99"/>
    <w:semiHidden/>
    <w:rsid w:val="0028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7688"/>
    <w:rPr>
      <w:color w:val="808080"/>
    </w:rPr>
  </w:style>
  <w:style w:type="paragraph" w:customStyle="1" w:styleId="Receiver">
    <w:name w:val="Receiver"/>
    <w:basedOn w:val="Normal"/>
    <w:uiPriority w:val="2"/>
    <w:qFormat/>
    <w:rsid w:val="00F47688"/>
    <w:pPr>
      <w:spacing w:line="270" w:lineRule="atLeast"/>
    </w:pPr>
  </w:style>
  <w:style w:type="paragraph" w:customStyle="1" w:styleId="Continuoustext">
    <w:name w:val="Continuous text"/>
    <w:basedOn w:val="Normal"/>
    <w:uiPriority w:val="3"/>
    <w:qFormat/>
    <w:rsid w:val="00F47688"/>
    <w:pPr>
      <w:spacing w:line="270" w:lineRule="atLeast"/>
    </w:pPr>
  </w:style>
  <w:style w:type="table" w:styleId="TableGrid">
    <w:name w:val="Table Grid"/>
    <w:basedOn w:val="TableNormal"/>
    <w:uiPriority w:val="59"/>
    <w:rsid w:val="00F4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ipeLifeEinfacheTabelle">
    <w:name w:val="PipeLife // Einfache Tabelle"/>
    <w:basedOn w:val="TableNormal"/>
    <w:uiPriority w:val="99"/>
    <w:rsid w:val="00F47688"/>
    <w:tblPr>
      <w:tblCellMar>
        <w:left w:w="0" w:type="dxa"/>
        <w:right w:w="0" w:type="dxa"/>
      </w:tblCellMar>
    </w:tblPr>
  </w:style>
  <w:style w:type="paragraph" w:customStyle="1" w:styleId="Companydata">
    <w:name w:val="Company data"/>
    <w:basedOn w:val="Normal"/>
    <w:uiPriority w:val="4"/>
    <w:qFormat/>
    <w:rsid w:val="005551F2"/>
    <w:pPr>
      <w:spacing w:line="220" w:lineRule="exact"/>
    </w:pPr>
    <w:rPr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864F7B"/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59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5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5D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5D2"/>
    <w:rPr>
      <w:b/>
      <w:bCs/>
      <w:lang w:val="en-US"/>
    </w:rPr>
  </w:style>
  <w:style w:type="paragraph" w:styleId="ListParagraph">
    <w:name w:val="List Paragraph"/>
    <w:basedOn w:val="Normal"/>
    <w:qFormat/>
    <w:rsid w:val="00CE1A34"/>
    <w:pPr>
      <w:ind w:left="720"/>
      <w:contextualSpacing/>
    </w:pPr>
  </w:style>
  <w:style w:type="character" w:customStyle="1" w:styleId="hps">
    <w:name w:val="hps"/>
    <w:basedOn w:val="DefaultParagraphFont"/>
    <w:rsid w:val="00270BD2"/>
  </w:style>
  <w:style w:type="paragraph" w:styleId="BodyText">
    <w:name w:val="Body Text"/>
    <w:basedOn w:val="Normal"/>
    <w:link w:val="BodyTextChar"/>
    <w:uiPriority w:val="1"/>
    <w:qFormat/>
    <w:rsid w:val="008E59CE"/>
    <w:pPr>
      <w:widowControl w:val="0"/>
      <w:autoSpaceDE w:val="0"/>
      <w:autoSpaceDN w:val="0"/>
    </w:pPr>
    <w:rPr>
      <w:rFonts w:ascii="Arial" w:eastAsia="Arial" w:hAnsi="Arial" w:cs="Arial"/>
      <w:color w:val="auto"/>
      <w:sz w:val="18"/>
      <w:szCs w:val="18"/>
      <w:lang w:val="bg-BG"/>
    </w:rPr>
  </w:style>
  <w:style w:type="character" w:customStyle="1" w:styleId="BodyTextChar">
    <w:name w:val="Body Text Char"/>
    <w:basedOn w:val="DefaultParagraphFont"/>
    <w:link w:val="BodyText"/>
    <w:uiPriority w:val="1"/>
    <w:rsid w:val="008E59CE"/>
    <w:rPr>
      <w:rFonts w:ascii="Arial" w:eastAsia="Arial" w:hAnsi="Arial" w:cs="Arial"/>
      <w:color w:val="auto"/>
      <w:sz w:val="18"/>
      <w:szCs w:val="18"/>
      <w:lang w:val="bg-BG"/>
    </w:rPr>
  </w:style>
  <w:style w:type="paragraph" w:customStyle="1" w:styleId="TableParagraph">
    <w:name w:val="Table Paragraph"/>
    <w:basedOn w:val="Normal"/>
    <w:uiPriority w:val="1"/>
    <w:qFormat/>
    <w:rsid w:val="008E59CE"/>
    <w:pPr>
      <w:widowControl w:val="0"/>
      <w:autoSpaceDE w:val="0"/>
      <w:autoSpaceDN w:val="0"/>
      <w:spacing w:before="59" w:line="170" w:lineRule="exact"/>
      <w:ind w:left="64"/>
    </w:pPr>
    <w:rPr>
      <w:rFonts w:ascii="Arial" w:eastAsia="Arial" w:hAnsi="Arial" w:cs="Arial"/>
      <w:color w:val="auto"/>
      <w:sz w:val="22"/>
      <w:szCs w:val="22"/>
      <w:lang w:val="bg-BG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F07CA"/>
    <w:rPr>
      <w:rFonts w:asciiTheme="majorHAnsi" w:eastAsiaTheme="majorEastAsia" w:hAnsiTheme="majorHAnsi" w:cstheme="majorBidi"/>
      <w:color w:val="002D7B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wmf"/><Relationship Id="rId1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PELIFE\_Pipelife_Corporate_Design\Pipelife_Template_Blank.dotm" TargetMode="External"/></Relationships>
</file>

<file path=word/theme/theme1.xml><?xml version="1.0" encoding="utf-8"?>
<a:theme xmlns:a="http://schemas.openxmlformats.org/drawingml/2006/main" name="Larissa">
  <a:themeElements>
    <a:clrScheme name="PipeLife">
      <a:dk1>
        <a:srgbClr val="53565A"/>
      </a:dk1>
      <a:lt1>
        <a:sysClr val="window" lastClr="FFFFFF"/>
      </a:lt1>
      <a:dk2>
        <a:srgbClr val="000000"/>
      </a:dk2>
      <a:lt2>
        <a:srgbClr val="FFFFFF"/>
      </a:lt2>
      <a:accent1>
        <a:srgbClr val="003DA5"/>
      </a:accent1>
      <a:accent2>
        <a:srgbClr val="A4A8AA"/>
      </a:accent2>
      <a:accent3>
        <a:srgbClr val="53565A"/>
      </a:accent3>
      <a:accent4>
        <a:srgbClr val="ED8B00"/>
      </a:accent4>
      <a:accent5>
        <a:srgbClr val="76881D"/>
      </a:accent5>
      <a:accent6>
        <a:srgbClr val="003DA5"/>
      </a:accent6>
      <a:hlink>
        <a:srgbClr val="53565A"/>
      </a:hlink>
      <a:folHlink>
        <a:srgbClr val="53565A"/>
      </a:folHlink>
    </a:clrScheme>
    <a:fontScheme name="PipeLi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accent1"/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18565BF9ACD44A90EC1EB780B1DC9" ma:contentTypeVersion="9" ma:contentTypeDescription="Ein neues Dokument erstellen." ma:contentTypeScope="" ma:versionID="beda1ca8c2c2a6fc3cd60d81b19555b0">
  <xsd:schema xmlns:xsd="http://www.w3.org/2001/XMLSchema" xmlns:xs="http://www.w3.org/2001/XMLSchema" xmlns:p="http://schemas.microsoft.com/office/2006/metadata/properties" xmlns:ns3="80f388e0-70b8-46bc-9109-c99017e4ae8a" xmlns:ns4="25502123-4c16-48fd-85f4-daafc85f6a97" targetNamespace="http://schemas.microsoft.com/office/2006/metadata/properties" ma:root="true" ma:fieldsID="bb214bae14dc94ec8e98719c9464d9dc" ns3:_="" ns4:_="">
    <xsd:import namespace="80f388e0-70b8-46bc-9109-c99017e4ae8a"/>
    <xsd:import namespace="25502123-4c16-48fd-85f4-daafc85f6a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388e0-70b8-46bc-9109-c99017e4ae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2123-4c16-48fd-85f4-daafc85f6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38F4-6F0B-445F-AC0D-5A6AB65BC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388e0-70b8-46bc-9109-c99017e4ae8a"/>
    <ds:schemaRef ds:uri="25502123-4c16-48fd-85f4-daafc85f6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6955EA-26A5-4A7B-AFC1-B947859E9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25B9A-D1E6-453E-9398-F58BA4559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D752DA-A40E-4B40-84B3-11B768E2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Pipelife_Template_Blank</Template>
  <TotalTime>7</TotalTime>
  <Pages>6</Pages>
  <Words>849</Words>
  <Characters>4845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Bardarov</dc:creator>
  <cp:lastModifiedBy>Viktoria Lazarova</cp:lastModifiedBy>
  <cp:revision>8</cp:revision>
  <dcterms:created xsi:type="dcterms:W3CDTF">2020-09-17T12:49:00Z</dcterms:created>
  <dcterms:modified xsi:type="dcterms:W3CDTF">2020-10-09T05:26:00Z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0x01010066B18565BF9ACD44A90EC1EB780B1DC9</vt:lpwstr>
  </property>
</Properties>
</file>